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765564E" w:rsidR="00950311" w:rsidRPr="004622D3"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4622D3">
        <w:rPr>
          <w:b/>
        </w:rPr>
        <w:t xml:space="preserve"> 11</w:t>
      </w:r>
      <w:r w:rsidR="005E06C8">
        <w:rPr>
          <w:b/>
        </w:rPr>
        <w:t>:</w:t>
      </w:r>
      <w:r w:rsidR="001B7E09" w:rsidRPr="00550972">
        <w:rPr>
          <w:b/>
        </w:rPr>
        <w:t xml:space="preserve"> </w:t>
      </w:r>
      <w:r w:rsidR="004622D3">
        <w:rPr>
          <w:b/>
          <w:i/>
        </w:rPr>
        <w:t>Extortion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B565C34" w:rsidR="0080232E" w:rsidRPr="00847562"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847562" w:rsidRPr="00E55124">
              <w:rPr>
                <w:b/>
                <w:lang w:bidi="x-none"/>
              </w:rPr>
              <w:t>How</w:t>
            </w:r>
            <w:bookmarkEnd w:id="2"/>
            <w:r w:rsidR="00847562">
              <w:rPr>
                <w:lang w:bidi="x-none"/>
              </w:rPr>
              <w:t xml:space="preserve"> can we use logical analysis and synthesis to figure out who did what from the pictures and text of the </w:t>
            </w:r>
            <w:r w:rsidR="00847562">
              <w:rPr>
                <w:i/>
                <w:lang w:bidi="x-none"/>
              </w:rPr>
              <w:t xml:space="preserve">Crime and Puzzlement </w:t>
            </w:r>
            <w:r w:rsidR="00847562">
              <w:rPr>
                <w:lang w:bidi="x-none"/>
              </w:rPr>
              <w:t xml:space="preserve">case </w:t>
            </w:r>
            <w:r w:rsidR="004622D3">
              <w:rPr>
                <w:i/>
                <w:lang w:bidi="x-none"/>
              </w:rPr>
              <w:t>Extortion</w:t>
            </w:r>
            <w:r w:rsidR="00F2672D">
              <w:rPr>
                <w:lang w:bidi="x-none"/>
              </w:rPr>
              <w:t xml:space="preserve"> ?</w:t>
            </w:r>
          </w:p>
        </w:tc>
      </w:tr>
      <w:tr w:rsidR="00950311" w:rsidRPr="00550972" w14:paraId="0B0E66FD" w14:textId="77777777" w:rsidTr="00327996">
        <w:tc>
          <w:tcPr>
            <w:tcW w:w="10800" w:type="dxa"/>
            <w:shd w:val="clear" w:color="auto" w:fill="auto"/>
          </w:tcPr>
          <w:p w14:paraId="44ABBA14" w14:textId="0B1D2BF5" w:rsidR="00950311" w:rsidRPr="004622D3"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4622D3">
              <w:rPr>
                <w:lang w:bidi="x-none"/>
              </w:rPr>
              <w:t xml:space="preserve"> </w:t>
            </w:r>
            <w:r w:rsidR="004622D3">
              <w:rPr>
                <w:i/>
                <w:lang w:bidi="x-none"/>
              </w:rPr>
              <w:t>Ships that pass in the night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7CDE6DE"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4622D3">
        <w:t>11</w:t>
      </w:r>
      <w:r w:rsidR="00915093">
        <w:t>*lp; ELA CRM PZLMNT</w:t>
      </w:r>
      <w:r w:rsidR="004E2CFB">
        <w:t xml:space="preserve"> </w:t>
      </w:r>
      <w:r w:rsidR="00412B0E">
        <w:t xml:space="preserve">V1 </w:t>
      </w:r>
      <w:r w:rsidR="004E2CFB">
        <w:t>LP</w:t>
      </w:r>
      <w:r w:rsidR="004622D3">
        <w:t>11</w:t>
      </w:r>
      <w:r w:rsidR="004E2CFB">
        <w:t>*dn; ELA CRM PZLMNT</w:t>
      </w:r>
      <w:r w:rsidR="00D22640">
        <w:t xml:space="preserve"> </w:t>
      </w:r>
      <w:r w:rsidR="00412B0E">
        <w:t xml:space="preserve">V1 </w:t>
      </w:r>
      <w:r w:rsidR="00915093">
        <w:t>LP</w:t>
      </w:r>
      <w:r w:rsidR="004622D3">
        <w:t>11</w:t>
      </w:r>
      <w:r w:rsidR="00915093">
        <w:t xml:space="preserve">*rd-ws; ELA CRM PZLMNT </w:t>
      </w:r>
      <w:r w:rsidR="00412B0E">
        <w:t xml:space="preserve">V1 </w:t>
      </w:r>
      <w:r w:rsidR="00915093">
        <w:t>LP</w:t>
      </w:r>
      <w:r w:rsidR="004622D3">
        <w:t>11</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26D6A6A6" w:rsidR="0039665D" w:rsidRPr="004622D3" w:rsidRDefault="0039665D" w:rsidP="005C0A1D">
      <w:pPr>
        <w:rPr>
          <w:i/>
        </w:rPr>
      </w:pPr>
      <w:r w:rsidRPr="00550972">
        <w:rPr>
          <w:b/>
        </w:rPr>
        <w:t xml:space="preserve">Next Lesson: </w:t>
      </w:r>
      <w:r w:rsidR="0075423D">
        <w:rPr>
          <w:i/>
        </w:rPr>
        <w:t xml:space="preserve">Crime and Puzzlement </w:t>
      </w:r>
      <w:r w:rsidR="00412B0E">
        <w:t>Volume 1</w:t>
      </w:r>
      <w:r w:rsidR="004622D3">
        <w:t>, Lesson 12</w:t>
      </w:r>
      <w:r w:rsidR="0075423D">
        <w:t xml:space="preserve">: </w:t>
      </w:r>
      <w:r w:rsidR="004622D3">
        <w:rPr>
          <w:i/>
        </w:rPr>
        <w:t>Music Hath Charms</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A1583"/>
    <w:rsid w:val="003121A9"/>
    <w:rsid w:val="00327996"/>
    <w:rsid w:val="003523B2"/>
    <w:rsid w:val="0039665D"/>
    <w:rsid w:val="003C1599"/>
    <w:rsid w:val="00412B0E"/>
    <w:rsid w:val="004622D3"/>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847562"/>
    <w:rsid w:val="00915093"/>
    <w:rsid w:val="00950311"/>
    <w:rsid w:val="00955468"/>
    <w:rsid w:val="00993629"/>
    <w:rsid w:val="00996471"/>
    <w:rsid w:val="009D0517"/>
    <w:rsid w:val="00A22A69"/>
    <w:rsid w:val="00A540E8"/>
    <w:rsid w:val="00C66021"/>
    <w:rsid w:val="00CB54DD"/>
    <w:rsid w:val="00CF1B13"/>
    <w:rsid w:val="00D12381"/>
    <w:rsid w:val="00D22640"/>
    <w:rsid w:val="00DC3FB7"/>
    <w:rsid w:val="00E05B12"/>
    <w:rsid w:val="00E55124"/>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605</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2018-07-21T12:23:00Z</dcterms:modified>
</cp:coreProperties>
</file>