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61C329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5A88DD26" w14:textId="6C3422BA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F951D4">
        <w:rPr>
          <w:b/>
          <w:i/>
        </w:rPr>
        <w:t>Succeed</w:t>
      </w:r>
      <w:r w:rsidR="00F24EDE">
        <w:rPr>
          <w:b/>
        </w:rPr>
        <w:t xml:space="preserve"> (</w:t>
      </w:r>
      <w:r w:rsidR="00F951D4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725271E" w14:textId="575A72F4" w:rsidR="00F951D4" w:rsidRDefault="00F951D4" w:rsidP="00F24EDE"/>
    <w:p w14:paraId="43F8D84D" w14:textId="35BC1687" w:rsidR="00F951D4" w:rsidRPr="00F951D4" w:rsidRDefault="00F951D4" w:rsidP="00F951D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When *** was elected president in 2020, *** </w:t>
      </w:r>
      <w:r w:rsidRPr="00F951D4">
        <w:rPr>
          <w:i/>
          <w:iCs/>
        </w:rPr>
        <w:t>succeeded</w:t>
      </w:r>
      <w:r>
        <w:t xml:space="preserve"> Donald Trump.</w:t>
      </w:r>
    </w:p>
    <w:p w14:paraId="0BB9009A" w14:textId="156ABB6C" w:rsidR="00F951D4" w:rsidRPr="00F951D4" w:rsidRDefault="00F951D4" w:rsidP="00F951D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In the lunch line, *** </w:t>
      </w:r>
      <w:r w:rsidRPr="00F951D4">
        <w:rPr>
          <w:i/>
          <w:iCs/>
        </w:rPr>
        <w:t>succeeded</w:t>
      </w:r>
      <w:r>
        <w:t xml:space="preserve"> *** because she was behind him.</w:t>
      </w:r>
    </w:p>
    <w:p w14:paraId="3AA4E87D" w14:textId="29A51643" w:rsidR="00F951D4" w:rsidRPr="00F951D4" w:rsidRDefault="00F951D4" w:rsidP="00F951D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As the numbers after their names show, the British King Henry the Eighth </w:t>
      </w:r>
      <w:r w:rsidRPr="00F951D4">
        <w:rPr>
          <w:i/>
          <w:iCs/>
        </w:rPr>
        <w:t>succeeded</w:t>
      </w:r>
      <w:r>
        <w:t xml:space="preserve"> Henry the Seventh.</w:t>
      </w:r>
    </w:p>
    <w:p w14:paraId="3D53DA9D" w14:textId="65735699" w:rsidR="00F951D4" w:rsidRPr="00F951D4" w:rsidRDefault="00F951D4" w:rsidP="00F951D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class of 2019 </w:t>
      </w:r>
      <w:r w:rsidRPr="00F951D4">
        <w:rPr>
          <w:i/>
          <w:iCs/>
        </w:rPr>
        <w:t>succeeded</w:t>
      </w:r>
      <w:r>
        <w:t xml:space="preserve"> the class of 2018.</w:t>
      </w:r>
    </w:p>
    <w:p w14:paraId="14CE0AD2" w14:textId="58A6A9CC" w:rsidR="00F951D4" w:rsidRPr="00F951D4" w:rsidRDefault="00F951D4" w:rsidP="00F951D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If a United States president dies in office, who </w:t>
      </w:r>
      <w:r w:rsidRPr="00F951D4">
        <w:rPr>
          <w:i/>
          <w:iCs/>
        </w:rPr>
        <w:t>succeeds</w:t>
      </w:r>
      <w:r>
        <w:t xml:space="preserve"> him or her?</w:t>
      </w:r>
    </w:p>
    <w:p w14:paraId="4F98F251" w14:textId="77777777" w:rsidR="00F24EDE" w:rsidRDefault="00F24EDE" w:rsidP="00F24EDE"/>
    <w:p w14:paraId="3994DC67" w14:textId="30DE9A30" w:rsidR="00B577EA" w:rsidRDefault="00F24EDE" w:rsidP="00F24EDE">
      <w:pPr>
        <w:rPr>
          <w:u w:val="single"/>
        </w:rPr>
      </w:pPr>
      <w:r w:rsidRPr="00523677">
        <w:rPr>
          <w:b/>
          <w:u w:val="single"/>
        </w:rPr>
        <w:t xml:space="preserve">The </w:t>
      </w:r>
      <w:r w:rsidR="00F951D4">
        <w:rPr>
          <w:b/>
          <w:u w:val="single"/>
        </w:rPr>
        <w:t xml:space="preserve">verb </w:t>
      </w:r>
      <w:r w:rsidR="00F951D4">
        <w:rPr>
          <w:b/>
          <w:i/>
          <w:u w:val="single"/>
        </w:rPr>
        <w:t>succeed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6CDF4BC" w14:textId="0632AD36" w:rsidR="00AE790A" w:rsidRDefault="00AE790A" w:rsidP="00F24EDE">
      <w:pPr>
        <w:rPr>
          <w:u w:val="single"/>
        </w:rPr>
      </w:pPr>
    </w:p>
    <w:p w14:paraId="612BAD15" w14:textId="639BEEDF" w:rsidR="00AE790A" w:rsidRDefault="00AE790A" w:rsidP="00F24EDE">
      <w:pPr>
        <w:rPr>
          <w:u w:val="single"/>
        </w:rPr>
      </w:pPr>
    </w:p>
    <w:p w14:paraId="7027BE98" w14:textId="3FC7C867" w:rsidR="00AE790A" w:rsidRDefault="00AE790A" w:rsidP="00F24EDE">
      <w:pPr>
        <w:rPr>
          <w:u w:val="single"/>
        </w:rPr>
      </w:pPr>
    </w:p>
    <w:p w14:paraId="6E5FE292" w14:textId="6F83DBFE" w:rsidR="00AE790A" w:rsidRDefault="00AE790A" w:rsidP="00F24EDE">
      <w:pPr>
        <w:rPr>
          <w:u w:val="single"/>
        </w:rPr>
      </w:pPr>
    </w:p>
    <w:p w14:paraId="309BA146" w14:textId="5D86D9F6" w:rsidR="00AE790A" w:rsidRDefault="00AE790A" w:rsidP="00F24EDE">
      <w:pPr>
        <w:rPr>
          <w:u w:val="single"/>
        </w:rPr>
      </w:pPr>
    </w:p>
    <w:p w14:paraId="1964A2EA" w14:textId="44CA97BD" w:rsidR="00AE790A" w:rsidRDefault="00AE790A" w:rsidP="00F24EDE">
      <w:pPr>
        <w:rPr>
          <w:u w:val="single"/>
        </w:rPr>
      </w:pPr>
    </w:p>
    <w:p w14:paraId="2B2C185C" w14:textId="55AF4E13" w:rsidR="00AE790A" w:rsidRDefault="00AE790A" w:rsidP="00F24EDE">
      <w:pPr>
        <w:rPr>
          <w:u w:val="single"/>
        </w:rPr>
      </w:pPr>
    </w:p>
    <w:p w14:paraId="415301C6" w14:textId="2877DEB9" w:rsidR="00AE790A" w:rsidRDefault="00AE790A" w:rsidP="00F24EDE">
      <w:pPr>
        <w:rPr>
          <w:u w:val="single"/>
        </w:rPr>
      </w:pPr>
    </w:p>
    <w:p w14:paraId="19A83839" w14:textId="6581B474" w:rsidR="00AE790A" w:rsidRDefault="00AE790A" w:rsidP="00F24EDE">
      <w:pPr>
        <w:rPr>
          <w:u w:val="single"/>
        </w:rPr>
      </w:pPr>
    </w:p>
    <w:p w14:paraId="3BF4A680" w14:textId="33A4469B" w:rsidR="00AE790A" w:rsidRDefault="00AE790A" w:rsidP="00F24EDE">
      <w:pPr>
        <w:rPr>
          <w:u w:val="single"/>
        </w:rPr>
      </w:pPr>
    </w:p>
    <w:p w14:paraId="40357470" w14:textId="5DC0B524" w:rsidR="00AE790A" w:rsidRDefault="00AE790A" w:rsidP="00F24EDE">
      <w:pPr>
        <w:rPr>
          <w:u w:val="single"/>
        </w:rPr>
      </w:pPr>
    </w:p>
    <w:p w14:paraId="44F218B8" w14:textId="16AB213D" w:rsidR="00AE790A" w:rsidRDefault="00AE790A" w:rsidP="00F24EDE">
      <w:pPr>
        <w:rPr>
          <w:u w:val="single"/>
        </w:rPr>
      </w:pPr>
    </w:p>
    <w:p w14:paraId="3E26E532" w14:textId="7533864E" w:rsidR="00AE790A" w:rsidRDefault="00AE790A" w:rsidP="00F24EDE">
      <w:pPr>
        <w:rPr>
          <w:u w:val="single"/>
        </w:rPr>
      </w:pPr>
    </w:p>
    <w:p w14:paraId="54B441B1" w14:textId="2248F7BF" w:rsidR="00AE790A" w:rsidRDefault="00AE790A" w:rsidP="00F24EDE">
      <w:pPr>
        <w:rPr>
          <w:u w:val="single"/>
        </w:rPr>
      </w:pPr>
    </w:p>
    <w:p w14:paraId="6455290F" w14:textId="32151A03" w:rsidR="00AE790A" w:rsidRDefault="00AE790A" w:rsidP="00F24EDE">
      <w:pPr>
        <w:rPr>
          <w:u w:val="single"/>
        </w:rPr>
      </w:pPr>
    </w:p>
    <w:p w14:paraId="6E93BEB4" w14:textId="3507E286" w:rsidR="00AE790A" w:rsidRDefault="00AE790A" w:rsidP="00F24EDE">
      <w:pPr>
        <w:rPr>
          <w:u w:val="single"/>
        </w:rPr>
      </w:pPr>
    </w:p>
    <w:p w14:paraId="0A89EE26" w14:textId="6881D582" w:rsidR="00AE790A" w:rsidRDefault="00AE790A" w:rsidP="00F24EDE">
      <w:pPr>
        <w:rPr>
          <w:u w:val="single"/>
        </w:rPr>
      </w:pPr>
    </w:p>
    <w:p w14:paraId="57E8D4C9" w14:textId="1A3806D4" w:rsidR="00AE790A" w:rsidRDefault="00AE790A" w:rsidP="00F24EDE">
      <w:pPr>
        <w:rPr>
          <w:u w:val="single"/>
        </w:rPr>
      </w:pPr>
    </w:p>
    <w:p w14:paraId="726AA464" w14:textId="00318512" w:rsidR="00AE790A" w:rsidRDefault="00AE790A" w:rsidP="00F24EDE">
      <w:pPr>
        <w:rPr>
          <w:u w:val="single"/>
        </w:rPr>
      </w:pPr>
    </w:p>
    <w:p w14:paraId="06CAB705" w14:textId="29DBE621" w:rsidR="00AE790A" w:rsidRDefault="00AE790A" w:rsidP="00F24EDE">
      <w:pPr>
        <w:rPr>
          <w:u w:val="single"/>
        </w:rPr>
      </w:pPr>
    </w:p>
    <w:p w14:paraId="74184163" w14:textId="619179DF" w:rsidR="00AE790A" w:rsidRDefault="00AE790A" w:rsidP="00F24EDE">
      <w:pPr>
        <w:rPr>
          <w:u w:val="single"/>
        </w:rPr>
      </w:pPr>
    </w:p>
    <w:p w14:paraId="24FD4ED5" w14:textId="24C60DA8" w:rsidR="00AE790A" w:rsidRDefault="00AE790A" w:rsidP="00F24EDE">
      <w:pPr>
        <w:rPr>
          <w:u w:val="single"/>
        </w:rPr>
      </w:pPr>
    </w:p>
    <w:p w14:paraId="5D06BC6C" w14:textId="667765A1" w:rsidR="00AE790A" w:rsidRDefault="00AE790A" w:rsidP="00F24EDE">
      <w:pPr>
        <w:rPr>
          <w:u w:val="single"/>
        </w:rPr>
      </w:pPr>
    </w:p>
    <w:p w14:paraId="0D82CEFF" w14:textId="6E4BC9A0" w:rsidR="00AE790A" w:rsidRDefault="00AE790A" w:rsidP="00F24EDE">
      <w:pPr>
        <w:rPr>
          <w:u w:val="single"/>
        </w:rPr>
      </w:pPr>
    </w:p>
    <w:p w14:paraId="6C82F9C8" w14:textId="77B554D4" w:rsidR="00AE790A" w:rsidRDefault="00AE790A" w:rsidP="00F24EDE">
      <w:pPr>
        <w:rPr>
          <w:u w:val="single"/>
        </w:rPr>
      </w:pPr>
    </w:p>
    <w:p w14:paraId="02844DDE" w14:textId="28ABF313" w:rsidR="00AE790A" w:rsidRDefault="00AE790A" w:rsidP="00F24EDE">
      <w:pPr>
        <w:rPr>
          <w:u w:val="single"/>
        </w:rPr>
      </w:pPr>
    </w:p>
    <w:p w14:paraId="6798E6EF" w14:textId="6FE05728" w:rsidR="00AE790A" w:rsidRDefault="00AE790A" w:rsidP="00F24EDE">
      <w:pPr>
        <w:rPr>
          <w:u w:val="single"/>
        </w:rPr>
      </w:pPr>
    </w:p>
    <w:p w14:paraId="0C7C8ECC" w14:textId="217EE5ED" w:rsidR="00AE790A" w:rsidRDefault="00AE790A" w:rsidP="00F24EDE">
      <w:pPr>
        <w:rPr>
          <w:u w:val="single"/>
        </w:rPr>
      </w:pPr>
    </w:p>
    <w:p w14:paraId="1C478952" w14:textId="7F6BC88E" w:rsidR="00AE790A" w:rsidRDefault="00AE790A" w:rsidP="00F24EDE">
      <w:pPr>
        <w:rPr>
          <w:u w:val="single"/>
        </w:rPr>
      </w:pPr>
    </w:p>
    <w:p w14:paraId="64F9F182" w14:textId="63B3073A" w:rsidR="00AE790A" w:rsidRDefault="00AE790A" w:rsidP="00F24EDE">
      <w:pPr>
        <w:rPr>
          <w:u w:val="single"/>
        </w:rPr>
      </w:pPr>
    </w:p>
    <w:p w14:paraId="662937B3" w14:textId="564AC2FD" w:rsidR="00AE790A" w:rsidRDefault="00AE790A" w:rsidP="00F24EDE">
      <w:pPr>
        <w:rPr>
          <w:u w:val="single"/>
        </w:rPr>
      </w:pPr>
    </w:p>
    <w:p w14:paraId="0D275282" w14:textId="3894FC99" w:rsidR="00AE790A" w:rsidRDefault="00AE790A" w:rsidP="00F24EDE">
      <w:pPr>
        <w:rPr>
          <w:u w:val="single"/>
        </w:rPr>
      </w:pPr>
    </w:p>
    <w:p w14:paraId="46AB5C56" w14:textId="37023884" w:rsidR="00AE790A" w:rsidRDefault="00AE790A" w:rsidP="00F24EDE">
      <w:pPr>
        <w:rPr>
          <w:u w:val="single"/>
        </w:rPr>
      </w:pPr>
    </w:p>
    <w:p w14:paraId="6B3F01A8" w14:textId="6B2F84D6" w:rsidR="00AE790A" w:rsidRDefault="00AE790A" w:rsidP="00F24EDE">
      <w:pPr>
        <w:rPr>
          <w:u w:val="single"/>
        </w:rPr>
      </w:pPr>
    </w:p>
    <w:p w14:paraId="1907FADC" w14:textId="622F79CD" w:rsidR="00AE790A" w:rsidRDefault="00AE790A" w:rsidP="00F24EDE">
      <w:pPr>
        <w:rPr>
          <w:u w:val="single"/>
        </w:rPr>
      </w:pPr>
    </w:p>
    <w:p w14:paraId="526089EF" w14:textId="5C987535" w:rsidR="00AE790A" w:rsidRDefault="00AE790A" w:rsidP="00F24EDE">
      <w:pPr>
        <w:rPr>
          <w:u w:val="single"/>
        </w:rPr>
      </w:pPr>
    </w:p>
    <w:p w14:paraId="1ECCFCE2" w14:textId="77777777" w:rsidR="00AE790A" w:rsidRDefault="00AE790A" w:rsidP="00AE790A">
      <w:pPr>
        <w:rPr>
          <w:b/>
          <w:u w:val="single"/>
        </w:rPr>
      </w:pPr>
      <w:r>
        <w:rPr>
          <w:b/>
          <w:u w:val="single"/>
        </w:rPr>
        <w:lastRenderedPageBreak/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90E30FC" w14:textId="77777777" w:rsidR="00AE790A" w:rsidRDefault="00AE790A" w:rsidP="00AE790A">
      <w:pPr>
        <w:widowControl w:val="0"/>
        <w:autoSpaceDE w:val="0"/>
        <w:autoSpaceDN w:val="0"/>
        <w:adjustRightInd w:val="0"/>
      </w:pPr>
      <w:r>
        <w:rPr>
          <w:b/>
        </w:rPr>
        <w:t xml:space="preserve">Focus on One Word Worksheet: </w:t>
      </w:r>
      <w:r w:rsidRPr="00A71507">
        <w:rPr>
          <w:b/>
          <w:i/>
        </w:rPr>
        <w:t>Succe</w:t>
      </w:r>
      <w:r>
        <w:rPr>
          <w:b/>
          <w:i/>
        </w:rPr>
        <w:t>ss</w:t>
      </w:r>
      <w:r>
        <w:rPr>
          <w:b/>
        </w:rPr>
        <w:t>,</w:t>
      </w:r>
      <w:r w:rsidRPr="00451CBD">
        <w:t xml:space="preserve"> </w:t>
      </w:r>
      <w:r w:rsidRPr="00200AF0">
        <w:rPr>
          <w:b/>
        </w:rPr>
        <w:t>(</w:t>
      </w:r>
      <w:r>
        <w:rPr>
          <w:b/>
        </w:rPr>
        <w:t>noun</w:t>
      </w:r>
      <w:r w:rsidRPr="00200AF0">
        <w:rPr>
          <w:b/>
        </w:rPr>
        <w:t>).</w:t>
      </w:r>
      <w:r>
        <w:t xml:space="preserve"> 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07A06F0" w14:textId="77777777" w:rsidR="00AE790A" w:rsidRDefault="00AE790A" w:rsidP="00AE790A">
      <w:pPr>
        <w:widowControl w:val="0"/>
        <w:autoSpaceDE w:val="0"/>
        <w:autoSpaceDN w:val="0"/>
        <w:adjustRightInd w:val="0"/>
      </w:pPr>
    </w:p>
    <w:p w14:paraId="14692BC3" w14:textId="77777777" w:rsidR="00AE790A" w:rsidRPr="00D304D9" w:rsidRDefault="00AE790A" w:rsidP="00AE790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t xml:space="preserve">Different people have different ideas about what </w:t>
      </w:r>
      <w:r w:rsidRPr="00D304D9">
        <w:rPr>
          <w:i/>
        </w:rPr>
        <w:t>success</w:t>
      </w:r>
      <w:r>
        <w:t xml:space="preserve"> means; for Mr. Feltskog, it is teaching a lesson to students in a way that helps them understand something new.</w:t>
      </w:r>
    </w:p>
    <w:p w14:paraId="21C09402" w14:textId="77777777" w:rsidR="00AE790A" w:rsidRPr="00D304D9" w:rsidRDefault="00AE790A" w:rsidP="00AE790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t xml:space="preserve">Some people believe getting rich is the only real form of </w:t>
      </w:r>
      <w:r w:rsidRPr="00D304D9">
        <w:rPr>
          <w:i/>
        </w:rPr>
        <w:t>success</w:t>
      </w:r>
      <w:r>
        <w:t>.</w:t>
      </w:r>
    </w:p>
    <w:p w14:paraId="73FAE518" w14:textId="77777777" w:rsidR="00AE790A" w:rsidRPr="00D304D9" w:rsidRDefault="00AE790A" w:rsidP="00AE790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t xml:space="preserve">***’s first attempt at making pizza was apparently a great </w:t>
      </w:r>
      <w:r w:rsidRPr="00D304D9">
        <w:rPr>
          <w:i/>
        </w:rPr>
        <w:t>success</w:t>
      </w:r>
      <w:r>
        <w:t>, because his dinner guests said it was delicious.</w:t>
      </w:r>
    </w:p>
    <w:p w14:paraId="7B33B7C9" w14:textId="77777777" w:rsidR="00AE790A" w:rsidRPr="00D304D9" w:rsidRDefault="00AE790A" w:rsidP="00AE790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t xml:space="preserve">***’s Broadway debut in the </w:t>
      </w:r>
      <w:proofErr w:type="spellStart"/>
      <w:r>
        <w:t>Gershwins</w:t>
      </w:r>
      <w:proofErr w:type="spellEnd"/>
      <w:r>
        <w:t xml:space="preserve">’ “An American in Paris” was a great </w:t>
      </w:r>
      <w:r w:rsidRPr="00D304D9">
        <w:rPr>
          <w:i/>
        </w:rPr>
        <w:t>success</w:t>
      </w:r>
      <w:r>
        <w:t xml:space="preserve"> and she received rave reviews.</w:t>
      </w:r>
    </w:p>
    <w:p w14:paraId="0A1E93C8" w14:textId="77777777" w:rsidR="00AE790A" w:rsidRDefault="00AE790A" w:rsidP="00AE790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t xml:space="preserve">As a rapper, Jay Z has enjoyed great </w:t>
      </w:r>
      <w:r w:rsidRPr="00D304D9">
        <w:rPr>
          <w:i/>
        </w:rPr>
        <w:t>success</w:t>
      </w:r>
      <w:r>
        <w:t>.</w:t>
      </w:r>
    </w:p>
    <w:p w14:paraId="52181993" w14:textId="77777777" w:rsidR="00AE790A" w:rsidRDefault="00AE790A" w:rsidP="00AE790A"/>
    <w:p w14:paraId="019A05E8" w14:textId="77777777" w:rsidR="00AE790A" w:rsidRPr="00D304D9" w:rsidRDefault="00AE790A" w:rsidP="00AE790A">
      <w:pPr>
        <w:rPr>
          <w:u w:val="single"/>
        </w:rPr>
      </w:pPr>
      <w:r w:rsidRPr="00D304D9">
        <w:rPr>
          <w:b/>
          <w:u w:val="single"/>
        </w:rPr>
        <w:t xml:space="preserve">The noun </w:t>
      </w:r>
      <w:r w:rsidRPr="00D304D9">
        <w:rPr>
          <w:b/>
          <w:i/>
          <w:u w:val="single"/>
        </w:rPr>
        <w:t>success</w:t>
      </w:r>
      <w:r w:rsidRPr="00D304D9">
        <w:rPr>
          <w:b/>
          <w:u w:val="single"/>
        </w:rPr>
        <w:t xml:space="preserve"> 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5FD554DC" w14:textId="2A57A417" w:rsidR="00AE790A" w:rsidRDefault="00AE790A" w:rsidP="00F24EDE"/>
    <w:p w14:paraId="7F3ED2B4" w14:textId="2826471E" w:rsidR="00AE790A" w:rsidRDefault="00AE790A" w:rsidP="00F24EDE"/>
    <w:p w14:paraId="5F8309F6" w14:textId="412207D2" w:rsidR="00AE790A" w:rsidRDefault="00AE790A" w:rsidP="00F24EDE"/>
    <w:p w14:paraId="5192DAE1" w14:textId="09E3D08B" w:rsidR="00AE790A" w:rsidRDefault="00AE790A" w:rsidP="00F24EDE"/>
    <w:p w14:paraId="03C42011" w14:textId="160EEF2A" w:rsidR="00AE790A" w:rsidRDefault="00AE790A" w:rsidP="00F24EDE"/>
    <w:p w14:paraId="55F9E091" w14:textId="6E29115C" w:rsidR="00AE790A" w:rsidRDefault="00AE790A" w:rsidP="00F24EDE"/>
    <w:p w14:paraId="388BEBD6" w14:textId="6AE33C7E" w:rsidR="00AE790A" w:rsidRDefault="00AE790A" w:rsidP="00F24EDE"/>
    <w:p w14:paraId="2A94A01E" w14:textId="22CF5992" w:rsidR="00AE790A" w:rsidRDefault="00AE790A" w:rsidP="00F24EDE"/>
    <w:p w14:paraId="07ABF223" w14:textId="6A74CFC0" w:rsidR="00AE790A" w:rsidRDefault="00AE790A" w:rsidP="00F24EDE"/>
    <w:p w14:paraId="1E52EAF1" w14:textId="6E0BF27E" w:rsidR="00AE790A" w:rsidRDefault="00AE790A" w:rsidP="00F24EDE"/>
    <w:p w14:paraId="5B62CEE6" w14:textId="78A82298" w:rsidR="00AE790A" w:rsidRDefault="00AE790A" w:rsidP="00F24EDE"/>
    <w:p w14:paraId="654427A3" w14:textId="02B19353" w:rsidR="00AE790A" w:rsidRDefault="00AE790A" w:rsidP="00F24EDE"/>
    <w:p w14:paraId="716D9B56" w14:textId="14ED1753" w:rsidR="00AE790A" w:rsidRDefault="00AE790A" w:rsidP="00F24EDE"/>
    <w:p w14:paraId="66A496E7" w14:textId="533E0E42" w:rsidR="00AE790A" w:rsidRDefault="00AE790A" w:rsidP="00F24EDE"/>
    <w:p w14:paraId="0EB5DADD" w14:textId="7199FE70" w:rsidR="00AE790A" w:rsidRDefault="00AE790A" w:rsidP="00F24EDE"/>
    <w:p w14:paraId="3BC30AB2" w14:textId="447E19D1" w:rsidR="00AE790A" w:rsidRDefault="00AE790A" w:rsidP="00F24EDE"/>
    <w:p w14:paraId="34B147E2" w14:textId="101F8498" w:rsidR="00AE790A" w:rsidRDefault="00AE790A" w:rsidP="00F24EDE"/>
    <w:p w14:paraId="242E6661" w14:textId="231A62B1" w:rsidR="00AE790A" w:rsidRDefault="00AE790A" w:rsidP="00F24EDE"/>
    <w:p w14:paraId="4648F6C5" w14:textId="782FAE91" w:rsidR="00AE790A" w:rsidRDefault="00AE790A" w:rsidP="00F24EDE"/>
    <w:p w14:paraId="5848EA0F" w14:textId="0048252F" w:rsidR="00AE790A" w:rsidRDefault="00AE790A" w:rsidP="00F24EDE"/>
    <w:p w14:paraId="6AC7267B" w14:textId="751C358B" w:rsidR="00AE790A" w:rsidRDefault="00AE790A" w:rsidP="00F24EDE"/>
    <w:p w14:paraId="563EFD45" w14:textId="49872FEF" w:rsidR="00AE790A" w:rsidRDefault="00AE790A" w:rsidP="00F24EDE"/>
    <w:p w14:paraId="6246C4EE" w14:textId="4FFDC7E2" w:rsidR="00AE790A" w:rsidRDefault="00AE790A" w:rsidP="00F24EDE"/>
    <w:p w14:paraId="55EA18BE" w14:textId="10C42398" w:rsidR="00AE790A" w:rsidRDefault="00AE790A" w:rsidP="00F24EDE"/>
    <w:p w14:paraId="4F962747" w14:textId="4E6DBD50" w:rsidR="00AE790A" w:rsidRDefault="00AE790A" w:rsidP="00F24EDE"/>
    <w:p w14:paraId="63047CD4" w14:textId="3E35B7E5" w:rsidR="00AE790A" w:rsidRDefault="00AE790A" w:rsidP="00F24EDE"/>
    <w:p w14:paraId="2DDC8EBB" w14:textId="015C5ACD" w:rsidR="00AE790A" w:rsidRDefault="00AE790A" w:rsidP="00F24EDE"/>
    <w:p w14:paraId="4F142D29" w14:textId="54154AB2" w:rsidR="00AE790A" w:rsidRDefault="00AE790A" w:rsidP="00F24EDE"/>
    <w:p w14:paraId="4FDF7AEF" w14:textId="4B7C0EB8" w:rsidR="00AE790A" w:rsidRDefault="00AE790A" w:rsidP="00F24EDE"/>
    <w:p w14:paraId="714D9842" w14:textId="48D72000" w:rsidR="00AE790A" w:rsidRDefault="00AE790A" w:rsidP="00F24EDE"/>
    <w:p w14:paraId="7FF37BEF" w14:textId="3AE67B28" w:rsidR="00AE790A" w:rsidRDefault="00AE790A" w:rsidP="00F24EDE"/>
    <w:p w14:paraId="370F86C6" w14:textId="69B21A37" w:rsidR="00AE790A" w:rsidRDefault="00AE790A" w:rsidP="00F24EDE"/>
    <w:p w14:paraId="70A4AA56" w14:textId="782796D5" w:rsidR="00AE790A" w:rsidRDefault="00AE790A" w:rsidP="00F24EDE"/>
    <w:p w14:paraId="1C85F4C8" w14:textId="77777777" w:rsidR="00AE790A" w:rsidRPr="009E1B18" w:rsidRDefault="00AE790A" w:rsidP="00AE790A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A0C4F28" w14:textId="77777777" w:rsidR="00AE790A" w:rsidRDefault="00AE790A" w:rsidP="00AE790A">
      <w:r>
        <w:rPr>
          <w:b/>
        </w:rPr>
        <w:t xml:space="preserve">Focus on One Word Worksheet: </w:t>
      </w:r>
      <w:r>
        <w:rPr>
          <w:b/>
          <w:i/>
        </w:rPr>
        <w:t xml:space="preserve">Succession </w:t>
      </w:r>
      <w:r>
        <w:rPr>
          <w:b/>
        </w:rPr>
        <w:t xml:space="preserve">(noun).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5459BB5" w14:textId="77777777" w:rsidR="00AE790A" w:rsidRDefault="00AE790A" w:rsidP="00AE790A"/>
    <w:p w14:paraId="7A7330FD" w14:textId="77777777" w:rsidR="00AE790A" w:rsidRPr="00CB78C5" w:rsidRDefault="00AE790A" w:rsidP="00AE790A">
      <w:pPr>
        <w:pStyle w:val="ListParagraph"/>
        <w:numPr>
          <w:ilvl w:val="0"/>
          <w:numId w:val="3"/>
        </w:numPr>
        <w:rPr>
          <w:b/>
        </w:rPr>
      </w:pPr>
      <w:r>
        <w:t xml:space="preserve">*** likes summer, but sometimes tires of the </w:t>
      </w:r>
      <w:r w:rsidRPr="00CB78C5">
        <w:rPr>
          <w:i/>
        </w:rPr>
        <w:t>succession</w:t>
      </w:r>
      <w:r>
        <w:t xml:space="preserve"> of hot, humid, days.</w:t>
      </w:r>
    </w:p>
    <w:p w14:paraId="302B49A1" w14:textId="77777777" w:rsidR="00AE790A" w:rsidRPr="00CB78C5" w:rsidRDefault="00AE790A" w:rsidP="00AE790A">
      <w:pPr>
        <w:pStyle w:val="ListParagraph"/>
        <w:numPr>
          <w:ilvl w:val="0"/>
          <w:numId w:val="3"/>
        </w:numPr>
        <w:rPr>
          <w:b/>
        </w:rPr>
      </w:pPr>
      <w:r>
        <w:t xml:space="preserve">Because ****’s two younger siblings are a year and two years younger than ***, the three of them were a </w:t>
      </w:r>
      <w:r w:rsidRPr="00CB78C5">
        <w:rPr>
          <w:i/>
        </w:rPr>
        <w:t xml:space="preserve">succession </w:t>
      </w:r>
      <w:r>
        <w:t>of freshmen at HSE&amp;F.</w:t>
      </w:r>
    </w:p>
    <w:p w14:paraId="07B478BD" w14:textId="77777777" w:rsidR="00AE790A" w:rsidRPr="00CB78C5" w:rsidRDefault="00AE790A" w:rsidP="00AE790A">
      <w:pPr>
        <w:pStyle w:val="ListParagraph"/>
        <w:numPr>
          <w:ilvl w:val="0"/>
          <w:numId w:val="3"/>
        </w:numPr>
        <w:rPr>
          <w:b/>
        </w:rPr>
      </w:pPr>
      <w:r>
        <w:t xml:space="preserve">Royal families produce a </w:t>
      </w:r>
      <w:r w:rsidRPr="00CB78C5">
        <w:rPr>
          <w:i/>
        </w:rPr>
        <w:t xml:space="preserve">succession </w:t>
      </w:r>
      <w:r>
        <w:t>of kings and queens.</w:t>
      </w:r>
    </w:p>
    <w:p w14:paraId="31889692" w14:textId="77777777" w:rsidR="00AE790A" w:rsidRPr="00CB78C5" w:rsidRDefault="00AE790A" w:rsidP="00AE790A">
      <w:pPr>
        <w:pStyle w:val="ListParagraph"/>
        <w:numPr>
          <w:ilvl w:val="0"/>
          <w:numId w:val="3"/>
        </w:numPr>
        <w:rPr>
          <w:b/>
        </w:rPr>
      </w:pPr>
      <w:r>
        <w:t>**** waited in line behind a</w:t>
      </w:r>
      <w:r w:rsidRPr="00CB78C5">
        <w:rPr>
          <w:i/>
        </w:rPr>
        <w:t xml:space="preserve"> succession</w:t>
      </w:r>
      <w:r>
        <w:t xml:space="preserve"> of people waiting to get lunch at the Halal food cart.</w:t>
      </w:r>
    </w:p>
    <w:p w14:paraId="60052372" w14:textId="77777777" w:rsidR="00AE790A" w:rsidRPr="00CB78C5" w:rsidRDefault="00AE790A" w:rsidP="00AE790A">
      <w:pPr>
        <w:pStyle w:val="ListParagraph"/>
        <w:numPr>
          <w:ilvl w:val="0"/>
          <w:numId w:val="3"/>
        </w:numPr>
        <w:rPr>
          <w:b/>
        </w:rPr>
      </w:pPr>
      <w:r>
        <w:t xml:space="preserve">When a kings or queens doesn’t produce an heir to their thrones, as sometimes happens in history, their kingdoms must deal with a crisis in </w:t>
      </w:r>
      <w:r w:rsidRPr="00CB78C5">
        <w:rPr>
          <w:i/>
        </w:rPr>
        <w:t>succession</w:t>
      </w:r>
      <w:r>
        <w:t>.</w:t>
      </w:r>
    </w:p>
    <w:p w14:paraId="402DC666" w14:textId="77777777" w:rsidR="00AE790A" w:rsidRDefault="00AE790A" w:rsidP="00AE790A"/>
    <w:p w14:paraId="21D2514E" w14:textId="43255289" w:rsidR="00AE790A" w:rsidRDefault="00AE790A" w:rsidP="00AE790A">
      <w:pPr>
        <w:rPr>
          <w:u w:val="single"/>
        </w:rPr>
      </w:pPr>
      <w:r w:rsidRPr="00523677">
        <w:rPr>
          <w:b/>
          <w:u w:val="single"/>
        </w:rPr>
        <w:t xml:space="preserve">The </w:t>
      </w:r>
      <w:r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succession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09DC30B5" w14:textId="5F45488C" w:rsidR="00AE790A" w:rsidRDefault="00AE790A" w:rsidP="00AE790A">
      <w:pPr>
        <w:rPr>
          <w:u w:val="single"/>
        </w:rPr>
      </w:pPr>
    </w:p>
    <w:p w14:paraId="7FFD16EB" w14:textId="2B654370" w:rsidR="00AE790A" w:rsidRDefault="00AE790A" w:rsidP="00AE790A">
      <w:pPr>
        <w:rPr>
          <w:u w:val="single"/>
        </w:rPr>
      </w:pPr>
    </w:p>
    <w:p w14:paraId="66D8E226" w14:textId="2968AA11" w:rsidR="00AE790A" w:rsidRDefault="00AE790A" w:rsidP="00AE790A">
      <w:pPr>
        <w:rPr>
          <w:u w:val="single"/>
        </w:rPr>
      </w:pPr>
    </w:p>
    <w:p w14:paraId="2F5114FC" w14:textId="549ED3F9" w:rsidR="00AE790A" w:rsidRDefault="00AE790A" w:rsidP="00AE790A">
      <w:pPr>
        <w:rPr>
          <w:u w:val="single"/>
        </w:rPr>
      </w:pPr>
    </w:p>
    <w:p w14:paraId="6C36DBC9" w14:textId="0F9A902E" w:rsidR="00AE790A" w:rsidRDefault="00AE790A" w:rsidP="00AE790A">
      <w:pPr>
        <w:rPr>
          <w:u w:val="single"/>
        </w:rPr>
      </w:pPr>
    </w:p>
    <w:p w14:paraId="3799E664" w14:textId="26284E37" w:rsidR="00AE790A" w:rsidRDefault="00AE790A" w:rsidP="00AE790A">
      <w:pPr>
        <w:rPr>
          <w:u w:val="single"/>
        </w:rPr>
      </w:pPr>
    </w:p>
    <w:p w14:paraId="734D5D2F" w14:textId="79FCBFAB" w:rsidR="00AE790A" w:rsidRDefault="00AE790A" w:rsidP="00AE790A">
      <w:pPr>
        <w:rPr>
          <w:u w:val="single"/>
        </w:rPr>
      </w:pPr>
    </w:p>
    <w:p w14:paraId="7051FD07" w14:textId="1464E3C4" w:rsidR="00AE790A" w:rsidRDefault="00AE790A" w:rsidP="00AE790A">
      <w:pPr>
        <w:rPr>
          <w:u w:val="single"/>
        </w:rPr>
      </w:pPr>
    </w:p>
    <w:p w14:paraId="7D82912B" w14:textId="15081CF4" w:rsidR="00AE790A" w:rsidRDefault="00AE790A" w:rsidP="00AE790A">
      <w:pPr>
        <w:rPr>
          <w:u w:val="single"/>
        </w:rPr>
      </w:pPr>
    </w:p>
    <w:p w14:paraId="734B79B4" w14:textId="3188F005" w:rsidR="00AE790A" w:rsidRDefault="00AE790A" w:rsidP="00AE790A">
      <w:pPr>
        <w:rPr>
          <w:u w:val="single"/>
        </w:rPr>
      </w:pPr>
    </w:p>
    <w:p w14:paraId="6D6CAC95" w14:textId="7D25B5E1" w:rsidR="00AE790A" w:rsidRDefault="00AE790A" w:rsidP="00AE790A">
      <w:pPr>
        <w:rPr>
          <w:u w:val="single"/>
        </w:rPr>
      </w:pPr>
    </w:p>
    <w:p w14:paraId="2ABF6C5B" w14:textId="0CAC9D07" w:rsidR="00AE790A" w:rsidRDefault="00AE790A" w:rsidP="00AE790A">
      <w:pPr>
        <w:rPr>
          <w:u w:val="single"/>
        </w:rPr>
      </w:pPr>
    </w:p>
    <w:p w14:paraId="5510D156" w14:textId="013BA823" w:rsidR="00AE790A" w:rsidRDefault="00AE790A" w:rsidP="00AE790A">
      <w:pPr>
        <w:rPr>
          <w:u w:val="single"/>
        </w:rPr>
      </w:pPr>
    </w:p>
    <w:p w14:paraId="68ADFCA9" w14:textId="75C2D734" w:rsidR="00AE790A" w:rsidRDefault="00AE790A" w:rsidP="00AE790A">
      <w:pPr>
        <w:rPr>
          <w:u w:val="single"/>
        </w:rPr>
      </w:pPr>
    </w:p>
    <w:p w14:paraId="4EC6DC34" w14:textId="3DFA8989" w:rsidR="00AE790A" w:rsidRDefault="00AE790A" w:rsidP="00AE790A">
      <w:pPr>
        <w:rPr>
          <w:u w:val="single"/>
        </w:rPr>
      </w:pPr>
    </w:p>
    <w:p w14:paraId="4F7B3405" w14:textId="44878932" w:rsidR="00AE790A" w:rsidRDefault="00AE790A" w:rsidP="00AE790A">
      <w:pPr>
        <w:rPr>
          <w:u w:val="single"/>
        </w:rPr>
      </w:pPr>
    </w:p>
    <w:p w14:paraId="1EA713CA" w14:textId="0AAEF0F2" w:rsidR="00AE790A" w:rsidRDefault="00AE790A" w:rsidP="00AE790A">
      <w:pPr>
        <w:rPr>
          <w:u w:val="single"/>
        </w:rPr>
      </w:pPr>
    </w:p>
    <w:p w14:paraId="745E2F1B" w14:textId="5C420BAE" w:rsidR="00AE790A" w:rsidRDefault="00AE790A" w:rsidP="00AE790A">
      <w:pPr>
        <w:rPr>
          <w:u w:val="single"/>
        </w:rPr>
      </w:pPr>
    </w:p>
    <w:p w14:paraId="6CC6E933" w14:textId="25ED4550" w:rsidR="00AE790A" w:rsidRDefault="00AE790A" w:rsidP="00AE790A">
      <w:pPr>
        <w:rPr>
          <w:u w:val="single"/>
        </w:rPr>
      </w:pPr>
    </w:p>
    <w:p w14:paraId="1A88C43D" w14:textId="0BDD1827" w:rsidR="00AE790A" w:rsidRDefault="00AE790A" w:rsidP="00AE790A">
      <w:pPr>
        <w:rPr>
          <w:u w:val="single"/>
        </w:rPr>
      </w:pPr>
    </w:p>
    <w:p w14:paraId="3BF4484A" w14:textId="25861A99" w:rsidR="00AE790A" w:rsidRDefault="00AE790A" w:rsidP="00AE790A">
      <w:pPr>
        <w:rPr>
          <w:u w:val="single"/>
        </w:rPr>
      </w:pPr>
    </w:p>
    <w:p w14:paraId="24B71FA6" w14:textId="2045E266" w:rsidR="00AE790A" w:rsidRDefault="00AE790A" w:rsidP="00AE790A">
      <w:pPr>
        <w:rPr>
          <w:u w:val="single"/>
        </w:rPr>
      </w:pPr>
    </w:p>
    <w:p w14:paraId="340B1449" w14:textId="2815F4F6" w:rsidR="00AE790A" w:rsidRDefault="00AE790A" w:rsidP="00AE790A">
      <w:pPr>
        <w:rPr>
          <w:u w:val="single"/>
        </w:rPr>
      </w:pPr>
    </w:p>
    <w:p w14:paraId="6D633CEF" w14:textId="1325862D" w:rsidR="00AE790A" w:rsidRDefault="00AE790A" w:rsidP="00AE790A">
      <w:pPr>
        <w:rPr>
          <w:u w:val="single"/>
        </w:rPr>
      </w:pPr>
    </w:p>
    <w:p w14:paraId="21992ED0" w14:textId="0CA59976" w:rsidR="00AE790A" w:rsidRDefault="00AE790A" w:rsidP="00AE790A">
      <w:pPr>
        <w:rPr>
          <w:u w:val="single"/>
        </w:rPr>
      </w:pPr>
    </w:p>
    <w:p w14:paraId="47FD0AAD" w14:textId="518F5B46" w:rsidR="00AE790A" w:rsidRDefault="00AE790A" w:rsidP="00AE790A">
      <w:pPr>
        <w:rPr>
          <w:u w:val="single"/>
        </w:rPr>
      </w:pPr>
    </w:p>
    <w:p w14:paraId="03AD70C3" w14:textId="2FCBA4A2" w:rsidR="00AE790A" w:rsidRDefault="00AE790A" w:rsidP="00AE790A">
      <w:pPr>
        <w:rPr>
          <w:u w:val="single"/>
        </w:rPr>
      </w:pPr>
    </w:p>
    <w:p w14:paraId="3277B2BE" w14:textId="3510FF56" w:rsidR="00AE790A" w:rsidRDefault="00AE790A" w:rsidP="00AE790A">
      <w:pPr>
        <w:rPr>
          <w:u w:val="single"/>
        </w:rPr>
      </w:pPr>
    </w:p>
    <w:p w14:paraId="682057B0" w14:textId="3BD0E5C9" w:rsidR="00AE790A" w:rsidRDefault="00AE790A" w:rsidP="00AE790A">
      <w:pPr>
        <w:rPr>
          <w:u w:val="single"/>
        </w:rPr>
      </w:pPr>
    </w:p>
    <w:p w14:paraId="580C2A9B" w14:textId="65CB6D4C" w:rsidR="00AE790A" w:rsidRDefault="00AE790A" w:rsidP="00AE790A">
      <w:pPr>
        <w:rPr>
          <w:u w:val="single"/>
        </w:rPr>
      </w:pPr>
    </w:p>
    <w:p w14:paraId="482CF984" w14:textId="006D0EEE" w:rsidR="00AE790A" w:rsidRDefault="00AE790A" w:rsidP="00AE790A">
      <w:pPr>
        <w:rPr>
          <w:u w:val="single"/>
        </w:rPr>
      </w:pPr>
    </w:p>
    <w:p w14:paraId="72E268FF" w14:textId="72E2E2BD" w:rsidR="00AE790A" w:rsidRDefault="00AE790A" w:rsidP="00AE790A">
      <w:pPr>
        <w:rPr>
          <w:u w:val="single"/>
        </w:rPr>
      </w:pPr>
    </w:p>
    <w:p w14:paraId="05216BD1" w14:textId="6E31EDD7" w:rsidR="00AE790A" w:rsidRDefault="00AE790A" w:rsidP="00AE790A">
      <w:pPr>
        <w:rPr>
          <w:u w:val="single"/>
        </w:rPr>
      </w:pPr>
    </w:p>
    <w:p w14:paraId="0C7E44CC" w14:textId="63220AF7" w:rsidR="00AE790A" w:rsidRDefault="00AE790A" w:rsidP="00AE790A">
      <w:pPr>
        <w:rPr>
          <w:u w:val="single"/>
        </w:rPr>
      </w:pPr>
    </w:p>
    <w:p w14:paraId="557F3848" w14:textId="77777777" w:rsidR="00AE790A" w:rsidRPr="009E1B18" w:rsidRDefault="00AE790A" w:rsidP="00AE790A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C9EFA93" w14:textId="77777777" w:rsidR="00AE790A" w:rsidRDefault="00AE790A" w:rsidP="00AE790A">
      <w:r>
        <w:rPr>
          <w:b/>
        </w:rPr>
        <w:t xml:space="preserve">Focus on One Word Worksheet: </w:t>
      </w:r>
      <w:r>
        <w:rPr>
          <w:b/>
          <w:i/>
        </w:rPr>
        <w:t>Successive</w:t>
      </w:r>
      <w:r>
        <w:rPr>
          <w:b/>
        </w:rPr>
        <w:t xml:space="preserve"> (adjective).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9FF99C4" w14:textId="77777777" w:rsidR="00AE790A" w:rsidRDefault="00AE790A" w:rsidP="00AE790A"/>
    <w:p w14:paraId="6DBACF2A" w14:textId="77777777" w:rsidR="00AE790A" w:rsidRPr="00265897" w:rsidRDefault="00AE790A" w:rsidP="00AE790A">
      <w:pPr>
        <w:pStyle w:val="ListParagraph"/>
        <w:numPr>
          <w:ilvl w:val="0"/>
          <w:numId w:val="4"/>
        </w:numPr>
        <w:rPr>
          <w:b/>
        </w:rPr>
      </w:pPr>
      <w:r>
        <w:t xml:space="preserve">Henry the Sixth and Henry the Seventh were the </w:t>
      </w:r>
      <w:r w:rsidRPr="00265897">
        <w:rPr>
          <w:i/>
        </w:rPr>
        <w:t xml:space="preserve">successive </w:t>
      </w:r>
      <w:r>
        <w:t>rulers of England after Henry the Fifth.</w:t>
      </w:r>
    </w:p>
    <w:p w14:paraId="32AA6BBB" w14:textId="77777777" w:rsidR="00AE790A" w:rsidRPr="00265897" w:rsidRDefault="00AE790A" w:rsidP="00AE790A">
      <w:pPr>
        <w:pStyle w:val="ListParagraph"/>
        <w:numPr>
          <w:ilvl w:val="0"/>
          <w:numId w:val="4"/>
        </w:numPr>
        <w:rPr>
          <w:b/>
        </w:rPr>
      </w:pPr>
      <w:r>
        <w:t xml:space="preserve">In Mr. </w:t>
      </w:r>
      <w:proofErr w:type="spellStart"/>
      <w:r>
        <w:t>Feltskog’s</w:t>
      </w:r>
      <w:proofErr w:type="spellEnd"/>
      <w:r>
        <w:t xml:space="preserve"> lifetime, there has been a</w:t>
      </w:r>
      <w:r w:rsidRPr="00265897">
        <w:rPr>
          <w:i/>
        </w:rPr>
        <w:t xml:space="preserve"> successive</w:t>
      </w:r>
      <w:r>
        <w:t xml:space="preserve"> group of Hip-Hop superstars, including MC Hammer, 50 Cent, Jay Z, and Kanye West.</w:t>
      </w:r>
    </w:p>
    <w:p w14:paraId="4EF3A6F2" w14:textId="77777777" w:rsidR="00AE790A" w:rsidRPr="00265897" w:rsidRDefault="00AE790A" w:rsidP="00AE790A">
      <w:pPr>
        <w:pStyle w:val="ListParagraph"/>
        <w:numPr>
          <w:ilvl w:val="0"/>
          <w:numId w:val="4"/>
        </w:numPr>
        <w:rPr>
          <w:b/>
        </w:rPr>
      </w:pPr>
      <w:r>
        <w:t xml:space="preserve">**** noticed that HSE&amp;F has a schedule that divides the school day into nine </w:t>
      </w:r>
      <w:r w:rsidRPr="00265897">
        <w:rPr>
          <w:i/>
        </w:rPr>
        <w:t xml:space="preserve">successive </w:t>
      </w:r>
      <w:r>
        <w:t>periods.</w:t>
      </w:r>
    </w:p>
    <w:p w14:paraId="74586CB9" w14:textId="77777777" w:rsidR="00AE790A" w:rsidRPr="00265897" w:rsidRDefault="00AE790A" w:rsidP="00AE790A">
      <w:pPr>
        <w:pStyle w:val="ListParagraph"/>
        <w:numPr>
          <w:ilvl w:val="0"/>
          <w:numId w:val="4"/>
        </w:numPr>
        <w:rPr>
          <w:b/>
        </w:rPr>
      </w:pPr>
      <w:r>
        <w:t xml:space="preserve">The 4 and 5 </w:t>
      </w:r>
      <w:proofErr w:type="spellStart"/>
      <w:r>
        <w:t>trais</w:t>
      </w:r>
      <w:proofErr w:type="spellEnd"/>
      <w:r>
        <w:t xml:space="preserve"> are the express trains that run in</w:t>
      </w:r>
      <w:r w:rsidRPr="00265897">
        <w:rPr>
          <w:i/>
        </w:rPr>
        <w:t xml:space="preserve"> successive</w:t>
      </w:r>
      <w:r>
        <w:t xml:space="preserve"> alternation along Lexington Avenue.</w:t>
      </w:r>
    </w:p>
    <w:p w14:paraId="7F4FFB1A" w14:textId="77777777" w:rsidR="00AE790A" w:rsidRPr="00265897" w:rsidRDefault="00AE790A" w:rsidP="00AE790A">
      <w:pPr>
        <w:pStyle w:val="ListParagraph"/>
        <w:numPr>
          <w:ilvl w:val="0"/>
          <w:numId w:val="4"/>
        </w:numPr>
        <w:rPr>
          <w:b/>
        </w:rPr>
      </w:pPr>
      <w:r>
        <w:t xml:space="preserve">In mid-July, *** was already tired of ten </w:t>
      </w:r>
      <w:r w:rsidRPr="00265897">
        <w:rPr>
          <w:i/>
        </w:rPr>
        <w:t>successive</w:t>
      </w:r>
      <w:r>
        <w:t xml:space="preserve"> days of rain.</w:t>
      </w:r>
    </w:p>
    <w:p w14:paraId="3A610510" w14:textId="77777777" w:rsidR="00AE790A" w:rsidRDefault="00AE790A" w:rsidP="00AE790A"/>
    <w:p w14:paraId="2C0BA329" w14:textId="215ADFEF" w:rsidR="00AE790A" w:rsidRDefault="00AE790A" w:rsidP="00AE790A">
      <w:pPr>
        <w:rPr>
          <w:u w:val="single"/>
        </w:rPr>
      </w:pPr>
      <w:r w:rsidRPr="00523677">
        <w:rPr>
          <w:b/>
          <w:u w:val="single"/>
        </w:rPr>
        <w:t xml:space="preserve">The </w:t>
      </w:r>
      <w:r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successive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64D94CA" w14:textId="5951CF5D" w:rsidR="00AE790A" w:rsidRDefault="00AE790A" w:rsidP="00AE790A">
      <w:pPr>
        <w:rPr>
          <w:u w:val="single"/>
        </w:rPr>
      </w:pPr>
    </w:p>
    <w:p w14:paraId="328D15A7" w14:textId="69846C9A" w:rsidR="00AE790A" w:rsidRDefault="00AE790A" w:rsidP="00AE790A">
      <w:pPr>
        <w:rPr>
          <w:u w:val="single"/>
        </w:rPr>
      </w:pPr>
    </w:p>
    <w:p w14:paraId="18472DFC" w14:textId="7DBBCE72" w:rsidR="00AE790A" w:rsidRDefault="00AE790A" w:rsidP="00AE790A">
      <w:pPr>
        <w:rPr>
          <w:u w:val="single"/>
        </w:rPr>
      </w:pPr>
    </w:p>
    <w:p w14:paraId="28EBEA92" w14:textId="7D929FF4" w:rsidR="00AE790A" w:rsidRDefault="00AE790A" w:rsidP="00AE790A">
      <w:pPr>
        <w:rPr>
          <w:u w:val="single"/>
        </w:rPr>
      </w:pPr>
    </w:p>
    <w:p w14:paraId="7D0F4754" w14:textId="4E304CBD" w:rsidR="00AE790A" w:rsidRDefault="00AE790A" w:rsidP="00AE790A">
      <w:pPr>
        <w:rPr>
          <w:u w:val="single"/>
        </w:rPr>
      </w:pPr>
    </w:p>
    <w:p w14:paraId="2DFCC5CE" w14:textId="553D2CD4" w:rsidR="00AE790A" w:rsidRDefault="00AE790A" w:rsidP="00AE790A">
      <w:pPr>
        <w:rPr>
          <w:u w:val="single"/>
        </w:rPr>
      </w:pPr>
    </w:p>
    <w:p w14:paraId="26ED9550" w14:textId="0385DECE" w:rsidR="00AE790A" w:rsidRDefault="00AE790A" w:rsidP="00AE790A">
      <w:pPr>
        <w:rPr>
          <w:u w:val="single"/>
        </w:rPr>
      </w:pPr>
    </w:p>
    <w:p w14:paraId="41C135EA" w14:textId="2C3E2AE0" w:rsidR="00AE790A" w:rsidRDefault="00AE790A" w:rsidP="00AE790A">
      <w:pPr>
        <w:rPr>
          <w:u w:val="single"/>
        </w:rPr>
      </w:pPr>
    </w:p>
    <w:p w14:paraId="67FF972F" w14:textId="5357CEAC" w:rsidR="00AE790A" w:rsidRDefault="00AE790A" w:rsidP="00AE790A">
      <w:pPr>
        <w:rPr>
          <w:u w:val="single"/>
        </w:rPr>
      </w:pPr>
    </w:p>
    <w:p w14:paraId="6AA08C33" w14:textId="2C2F7A10" w:rsidR="00AE790A" w:rsidRDefault="00AE790A" w:rsidP="00AE790A">
      <w:pPr>
        <w:rPr>
          <w:u w:val="single"/>
        </w:rPr>
      </w:pPr>
    </w:p>
    <w:p w14:paraId="346A831E" w14:textId="7534DE6D" w:rsidR="00AE790A" w:rsidRDefault="00AE790A" w:rsidP="00AE790A">
      <w:pPr>
        <w:rPr>
          <w:u w:val="single"/>
        </w:rPr>
      </w:pPr>
    </w:p>
    <w:p w14:paraId="0845F536" w14:textId="7EDCC499" w:rsidR="00AE790A" w:rsidRDefault="00AE790A" w:rsidP="00AE790A">
      <w:pPr>
        <w:rPr>
          <w:u w:val="single"/>
        </w:rPr>
      </w:pPr>
    </w:p>
    <w:p w14:paraId="766F1352" w14:textId="1E4526CE" w:rsidR="00AE790A" w:rsidRDefault="00AE790A" w:rsidP="00AE790A">
      <w:pPr>
        <w:rPr>
          <w:u w:val="single"/>
        </w:rPr>
      </w:pPr>
    </w:p>
    <w:p w14:paraId="5DEE639B" w14:textId="1D70290C" w:rsidR="00AE790A" w:rsidRDefault="00AE790A" w:rsidP="00AE790A">
      <w:pPr>
        <w:rPr>
          <w:u w:val="single"/>
        </w:rPr>
      </w:pPr>
    </w:p>
    <w:p w14:paraId="72E36EDF" w14:textId="1A216616" w:rsidR="00AE790A" w:rsidRDefault="00AE790A" w:rsidP="00AE790A">
      <w:pPr>
        <w:rPr>
          <w:u w:val="single"/>
        </w:rPr>
      </w:pPr>
    </w:p>
    <w:p w14:paraId="0E562440" w14:textId="19B95EF4" w:rsidR="00AE790A" w:rsidRDefault="00AE790A" w:rsidP="00AE790A">
      <w:pPr>
        <w:rPr>
          <w:u w:val="single"/>
        </w:rPr>
      </w:pPr>
    </w:p>
    <w:p w14:paraId="777C76DA" w14:textId="7CE87C95" w:rsidR="00AE790A" w:rsidRDefault="00AE790A" w:rsidP="00AE790A">
      <w:pPr>
        <w:rPr>
          <w:u w:val="single"/>
        </w:rPr>
      </w:pPr>
    </w:p>
    <w:p w14:paraId="7E0055D6" w14:textId="6DEA00BB" w:rsidR="00AE790A" w:rsidRDefault="00AE790A" w:rsidP="00AE790A">
      <w:pPr>
        <w:rPr>
          <w:u w:val="single"/>
        </w:rPr>
      </w:pPr>
    </w:p>
    <w:p w14:paraId="452AE7DD" w14:textId="1A0DF2B6" w:rsidR="00AE790A" w:rsidRDefault="00AE790A" w:rsidP="00AE790A">
      <w:pPr>
        <w:rPr>
          <w:u w:val="single"/>
        </w:rPr>
      </w:pPr>
    </w:p>
    <w:p w14:paraId="2424F966" w14:textId="39808A42" w:rsidR="00AE790A" w:rsidRDefault="00AE790A" w:rsidP="00AE790A">
      <w:pPr>
        <w:rPr>
          <w:u w:val="single"/>
        </w:rPr>
      </w:pPr>
    </w:p>
    <w:p w14:paraId="1344D567" w14:textId="52BB9893" w:rsidR="00AE790A" w:rsidRDefault="00AE790A" w:rsidP="00AE790A">
      <w:pPr>
        <w:rPr>
          <w:u w:val="single"/>
        </w:rPr>
      </w:pPr>
    </w:p>
    <w:p w14:paraId="01D9162C" w14:textId="00345680" w:rsidR="00AE790A" w:rsidRDefault="00AE790A" w:rsidP="00AE790A">
      <w:pPr>
        <w:rPr>
          <w:u w:val="single"/>
        </w:rPr>
      </w:pPr>
    </w:p>
    <w:p w14:paraId="72E72F09" w14:textId="2A04687F" w:rsidR="00AE790A" w:rsidRDefault="00AE790A" w:rsidP="00AE790A">
      <w:pPr>
        <w:rPr>
          <w:u w:val="single"/>
        </w:rPr>
      </w:pPr>
    </w:p>
    <w:p w14:paraId="06299FF0" w14:textId="05E97ED3" w:rsidR="00AE790A" w:rsidRDefault="00AE790A" w:rsidP="00AE790A">
      <w:pPr>
        <w:rPr>
          <w:u w:val="single"/>
        </w:rPr>
      </w:pPr>
    </w:p>
    <w:p w14:paraId="69B326D0" w14:textId="18E4E251" w:rsidR="00AE790A" w:rsidRDefault="00AE790A" w:rsidP="00AE790A">
      <w:pPr>
        <w:rPr>
          <w:u w:val="single"/>
        </w:rPr>
      </w:pPr>
    </w:p>
    <w:p w14:paraId="1FCAEE5B" w14:textId="4726E3FD" w:rsidR="00AE790A" w:rsidRDefault="00AE790A" w:rsidP="00AE790A">
      <w:pPr>
        <w:rPr>
          <w:u w:val="single"/>
        </w:rPr>
      </w:pPr>
    </w:p>
    <w:p w14:paraId="3A052CF7" w14:textId="739AC137" w:rsidR="00AE790A" w:rsidRDefault="00AE790A" w:rsidP="00AE790A">
      <w:pPr>
        <w:rPr>
          <w:u w:val="single"/>
        </w:rPr>
      </w:pPr>
    </w:p>
    <w:p w14:paraId="12F351BF" w14:textId="1B93BC1E" w:rsidR="00AE790A" w:rsidRDefault="00AE790A" w:rsidP="00AE790A">
      <w:pPr>
        <w:rPr>
          <w:u w:val="single"/>
        </w:rPr>
      </w:pPr>
    </w:p>
    <w:p w14:paraId="0DA4996D" w14:textId="7E9EABDB" w:rsidR="00AE790A" w:rsidRDefault="00AE790A" w:rsidP="00AE790A">
      <w:pPr>
        <w:rPr>
          <w:u w:val="single"/>
        </w:rPr>
      </w:pPr>
    </w:p>
    <w:p w14:paraId="2833F8C8" w14:textId="6CDBCCD2" w:rsidR="00AE790A" w:rsidRDefault="00AE790A" w:rsidP="00AE790A">
      <w:pPr>
        <w:rPr>
          <w:u w:val="single"/>
        </w:rPr>
      </w:pPr>
    </w:p>
    <w:p w14:paraId="474D8F06" w14:textId="0574A10A" w:rsidR="00AE790A" w:rsidRDefault="00AE790A" w:rsidP="00AE790A">
      <w:pPr>
        <w:rPr>
          <w:u w:val="single"/>
        </w:rPr>
      </w:pPr>
    </w:p>
    <w:p w14:paraId="6652B786" w14:textId="0E57870B" w:rsidR="00AE790A" w:rsidRDefault="00AE790A" w:rsidP="00AE790A">
      <w:pPr>
        <w:rPr>
          <w:u w:val="single"/>
        </w:rPr>
      </w:pPr>
    </w:p>
    <w:p w14:paraId="4EE47209" w14:textId="2CF79039" w:rsidR="00AE790A" w:rsidRDefault="00AE790A" w:rsidP="00AE790A">
      <w:pPr>
        <w:rPr>
          <w:u w:val="single"/>
        </w:rPr>
      </w:pPr>
    </w:p>
    <w:p w14:paraId="3064A317" w14:textId="1FD16EAB" w:rsidR="00AE790A" w:rsidRDefault="00AE790A" w:rsidP="00AE790A">
      <w:pPr>
        <w:rPr>
          <w:u w:val="single"/>
        </w:rPr>
      </w:pPr>
    </w:p>
    <w:p w14:paraId="408F4A45" w14:textId="54212317" w:rsidR="00AE790A" w:rsidRDefault="00AE790A" w:rsidP="00AE790A">
      <w:pPr>
        <w:rPr>
          <w:u w:val="single"/>
        </w:rPr>
      </w:pPr>
    </w:p>
    <w:p w14:paraId="7D430569" w14:textId="77777777" w:rsidR="00AE790A" w:rsidRPr="009E1B18" w:rsidRDefault="00AE790A" w:rsidP="00AE790A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F3385EF" w14:textId="77777777" w:rsidR="00AE790A" w:rsidRDefault="00AE790A" w:rsidP="00AE790A">
      <w:r>
        <w:rPr>
          <w:b/>
        </w:rPr>
        <w:t xml:space="preserve">Focus on One Word Worksheet: </w:t>
      </w:r>
      <w:r>
        <w:rPr>
          <w:b/>
          <w:i/>
        </w:rPr>
        <w:t>Successor</w:t>
      </w:r>
      <w:r>
        <w:rPr>
          <w:b/>
        </w:rPr>
        <w:t xml:space="preserve"> (noun).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6A5CDCF" w14:textId="77777777" w:rsidR="00AE790A" w:rsidRDefault="00AE790A" w:rsidP="00AE790A"/>
    <w:p w14:paraId="61D54993" w14:textId="77777777" w:rsidR="00AE790A" w:rsidRPr="007A7772" w:rsidRDefault="00AE790A" w:rsidP="00AE790A">
      <w:pPr>
        <w:pStyle w:val="ListParagraph"/>
        <w:numPr>
          <w:ilvl w:val="0"/>
          <w:numId w:val="5"/>
        </w:numPr>
        <w:rPr>
          <w:b/>
        </w:rPr>
      </w:pPr>
      <w:r>
        <w:t xml:space="preserve">When *** graduated from HSE&amp;F, *** was his </w:t>
      </w:r>
      <w:r w:rsidRPr="00FE39C5">
        <w:rPr>
          <w:i/>
        </w:rPr>
        <w:t>successor</w:t>
      </w:r>
      <w:r>
        <w:t xml:space="preserve"> as the captain of the basketball team.</w:t>
      </w:r>
    </w:p>
    <w:p w14:paraId="4E748244" w14:textId="77777777" w:rsidR="00AE790A" w:rsidRPr="007A7772" w:rsidRDefault="00AE790A" w:rsidP="00AE790A">
      <w:pPr>
        <w:pStyle w:val="ListParagraph"/>
        <w:numPr>
          <w:ilvl w:val="0"/>
          <w:numId w:val="5"/>
        </w:numPr>
        <w:rPr>
          <w:b/>
        </w:rPr>
      </w:pPr>
      <w:r>
        <w:t xml:space="preserve">Leon Spinks was Muhammad Ali’s </w:t>
      </w:r>
      <w:r w:rsidRPr="00FE39C5">
        <w:rPr>
          <w:i/>
        </w:rPr>
        <w:t>successor</w:t>
      </w:r>
      <w:r>
        <w:t xml:space="preserve"> as the heavyweight champion of the world.</w:t>
      </w:r>
    </w:p>
    <w:p w14:paraId="66B639D3" w14:textId="77777777" w:rsidR="00AE790A" w:rsidRPr="007A7772" w:rsidRDefault="00AE790A" w:rsidP="00AE790A">
      <w:pPr>
        <w:pStyle w:val="ListParagraph"/>
        <w:numPr>
          <w:ilvl w:val="0"/>
          <w:numId w:val="5"/>
        </w:numPr>
        <w:rPr>
          <w:b/>
        </w:rPr>
      </w:pPr>
      <w:r>
        <w:t>*** plans on being Jay Z’s</w:t>
      </w:r>
      <w:r w:rsidRPr="00FE39C5">
        <w:rPr>
          <w:i/>
        </w:rPr>
        <w:t xml:space="preserve"> successor</w:t>
      </w:r>
      <w:r>
        <w:t xml:space="preserve"> as the greatest rapper in the world.</w:t>
      </w:r>
    </w:p>
    <w:p w14:paraId="77D54CA9" w14:textId="77777777" w:rsidR="00AE790A" w:rsidRPr="00FE39C5" w:rsidRDefault="00AE790A" w:rsidP="00AE790A">
      <w:pPr>
        <w:pStyle w:val="ListParagraph"/>
        <w:numPr>
          <w:ilvl w:val="0"/>
          <w:numId w:val="5"/>
        </w:numPr>
        <w:rPr>
          <w:b/>
        </w:rPr>
      </w:pPr>
      <w:r>
        <w:t xml:space="preserve">Donald Trump was Barack Obama’s </w:t>
      </w:r>
      <w:r w:rsidRPr="00FE39C5">
        <w:rPr>
          <w:i/>
        </w:rPr>
        <w:t>successor</w:t>
      </w:r>
      <w:r>
        <w:t xml:space="preserve"> as President of the United States.</w:t>
      </w:r>
    </w:p>
    <w:p w14:paraId="4CEAD6A5" w14:textId="77777777" w:rsidR="00AE790A" w:rsidRPr="007A7772" w:rsidRDefault="00AE790A" w:rsidP="00AE790A">
      <w:pPr>
        <w:pStyle w:val="ListParagraph"/>
        <w:numPr>
          <w:ilvl w:val="0"/>
          <w:numId w:val="5"/>
        </w:numPr>
        <w:rPr>
          <w:b/>
        </w:rPr>
      </w:pPr>
      <w:r>
        <w:t xml:space="preserve">In Europe, especially in the Middle Ages, kings wanted sons they could name as </w:t>
      </w:r>
      <w:r w:rsidRPr="00FE39C5">
        <w:rPr>
          <w:i/>
        </w:rPr>
        <w:t>successors</w:t>
      </w:r>
      <w:r>
        <w:t xml:space="preserve"> to their thrones.</w:t>
      </w:r>
    </w:p>
    <w:p w14:paraId="68395D78" w14:textId="77777777" w:rsidR="00AE790A" w:rsidRDefault="00AE790A" w:rsidP="00AE790A"/>
    <w:p w14:paraId="164C0406" w14:textId="7BC3A326" w:rsidR="00AE790A" w:rsidRPr="006B45BA" w:rsidRDefault="00AE790A" w:rsidP="00AE790A">
      <w:r w:rsidRPr="00523677">
        <w:rPr>
          <w:b/>
          <w:u w:val="single"/>
        </w:rPr>
        <w:t xml:space="preserve">The </w:t>
      </w:r>
      <w:r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successor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bookmarkStart w:id="54" w:name="_GoBack"/>
      <w:bookmarkEnd w:id="54"/>
    </w:p>
    <w:sectPr w:rsidR="00AE790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B671A"/>
    <w:multiLevelType w:val="hybridMultilevel"/>
    <w:tmpl w:val="311A36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BC68CC"/>
    <w:multiLevelType w:val="hybridMultilevel"/>
    <w:tmpl w:val="4432A9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821B84"/>
    <w:multiLevelType w:val="hybridMultilevel"/>
    <w:tmpl w:val="8820D8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722E15"/>
    <w:multiLevelType w:val="hybridMultilevel"/>
    <w:tmpl w:val="CD50FB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7574AB"/>
    <w:multiLevelType w:val="hybridMultilevel"/>
    <w:tmpl w:val="DB8C45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C95"/>
    <w:rsid w:val="001539C9"/>
    <w:rsid w:val="001F20BF"/>
    <w:rsid w:val="002C2733"/>
    <w:rsid w:val="00335A5C"/>
    <w:rsid w:val="00410E3E"/>
    <w:rsid w:val="004C2C95"/>
    <w:rsid w:val="005A5A20"/>
    <w:rsid w:val="006B45BA"/>
    <w:rsid w:val="00AE790A"/>
    <w:rsid w:val="00C32881"/>
    <w:rsid w:val="00CA4835"/>
    <w:rsid w:val="00E11225"/>
    <w:rsid w:val="00EC6ED9"/>
    <w:rsid w:val="00F24EDE"/>
    <w:rsid w:val="00F951D4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555B1E"/>
  <w15:chartTrackingRefBased/>
  <w15:docId w15:val="{3C3FF3DB-360E-A248-9A48-FD26BD8C4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51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5</TotalTime>
  <Pages>5</Pages>
  <Words>723</Words>
  <Characters>4123</Characters>
  <Application>Microsoft Office Word</Application>
  <DocSecurity>0</DocSecurity>
  <Lines>34</Lines>
  <Paragraphs>9</Paragraphs>
  <ScaleCrop>false</ScaleCrop>
  <Company>Mark's Text Terminal</Company>
  <LinksUpToDate>false</LinksUpToDate>
  <CharactersWithSpaces>4837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2019-07-02T16:32:00Z</dcterms:created>
  <dcterms:modified xsi:type="dcterms:W3CDTF">2019-07-22T17:11:00Z</dcterms:modified>
</cp:coreProperties>
</file>