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16D9A414" w:rsidR="00B577EA" w:rsidRDefault="00107EC7" w:rsidP="00107EC7">
      <w:r>
        <w:rPr>
          <w:b/>
        </w:rPr>
        <w:t xml:space="preserve">Homophone Worksheet: </w:t>
      </w:r>
      <w:r w:rsidR="008E7AAE" w:rsidRPr="008E7AAE">
        <w:rPr>
          <w:b/>
          <w:i/>
        </w:rPr>
        <w:t>Capital</w:t>
      </w:r>
      <w:r w:rsidR="0058708B">
        <w:rPr>
          <w:b/>
          <w:i/>
        </w:rPr>
        <w:t xml:space="preserve"> </w:t>
      </w:r>
      <w:r w:rsidR="0058708B">
        <w:rPr>
          <w:b/>
        </w:rPr>
        <w:t xml:space="preserve">(noun), and </w:t>
      </w:r>
      <w:r w:rsidR="008E7AAE" w:rsidRPr="008E7AAE">
        <w:rPr>
          <w:b/>
          <w:i/>
        </w:rPr>
        <w:t>Capitol</w:t>
      </w:r>
      <w:r w:rsidR="0058708B">
        <w:rPr>
          <w:b/>
          <w:i/>
        </w:rPr>
        <w:t xml:space="preserve"> </w:t>
      </w:r>
      <w:r w:rsidR="00353C07">
        <w:rPr>
          <w:b/>
        </w:rPr>
        <w:t>(noun), 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8E7AAE">
        <w:rPr>
          <w:i/>
        </w:rPr>
        <w:t>capital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8E7AAE">
        <w:rPr>
          <w:i/>
        </w:rPr>
        <w:t>capitol</w:t>
      </w:r>
      <w:r>
        <w:t xml:space="preserve">. Remember this about these </w:t>
      </w:r>
      <w:r w:rsidR="008E7AAE">
        <w:t>two</w:t>
      </w:r>
      <w:r>
        <w:t xml:space="preserve"> words:</w:t>
      </w:r>
    </w:p>
    <w:p w14:paraId="56AD2465" w14:textId="77777777" w:rsidR="0058708B" w:rsidRDefault="0058708B" w:rsidP="00107EC7"/>
    <w:p w14:paraId="03A7D92D" w14:textId="55D641D8" w:rsidR="0058708B" w:rsidRPr="0058708B" w:rsidRDefault="0058708B" w:rsidP="0058708B">
      <w:pPr>
        <w:rPr>
          <w:i/>
        </w:rPr>
      </w:pPr>
      <w:r>
        <w:rPr>
          <w:b/>
          <w:i/>
        </w:rPr>
        <w:t xml:space="preserve">Capital </w:t>
      </w:r>
      <w:r>
        <w:t xml:space="preserve">is a polysemous (many meanings) in English and a pretty complicated word to use. For the purposes of this worksheet, we’ll use two of the many definitions of </w:t>
      </w:r>
      <w:r w:rsidRPr="00663F52">
        <w:rPr>
          <w:i/>
        </w:rPr>
        <w:t>capital</w:t>
      </w:r>
      <w:r>
        <w:t xml:space="preserve">: </w:t>
      </w:r>
      <w:r>
        <w:rPr>
          <w:b/>
        </w:rPr>
        <w:t xml:space="preserve">1. (noun) </w:t>
      </w:r>
      <w:r w:rsidRPr="0058708B">
        <w:rPr>
          <w:i/>
        </w:rPr>
        <w:t>accumulated possessions calculated to bring in income</w:t>
      </w:r>
      <w:r w:rsidRPr="00663F52">
        <w:rPr>
          <w:i/>
        </w:rPr>
        <w:t>—like money or equipment used to invest or make things;</w:t>
      </w:r>
      <w:r>
        <w:t xml:space="preserve"> </w:t>
      </w:r>
      <w:r>
        <w:rPr>
          <w:b/>
        </w:rPr>
        <w:t xml:space="preserve">2. (noun) </w:t>
      </w:r>
      <w:r w:rsidRPr="0058708B">
        <w:rPr>
          <w:i/>
        </w:rPr>
        <w:t>a city serv</w:t>
      </w:r>
      <w:r>
        <w:rPr>
          <w:i/>
        </w:rPr>
        <w:t>ing as a seat of government </w:t>
      </w:r>
      <w:r>
        <w:t xml:space="preserve">and </w:t>
      </w:r>
      <w:r w:rsidRPr="0058708B">
        <w:rPr>
          <w:i/>
        </w:rPr>
        <w:t xml:space="preserve">a city preeminent in some special activity &lt;the fashion </w:t>
      </w:r>
      <w:r>
        <w:rPr>
          <w:i/>
        </w:rPr>
        <w:t>capital</w:t>
      </w:r>
      <w:r w:rsidRPr="0058708B">
        <w:rPr>
          <w:i/>
        </w:rPr>
        <w:t>&gt;</w:t>
      </w:r>
    </w:p>
    <w:p w14:paraId="06298DEA" w14:textId="77777777" w:rsidR="0058708B" w:rsidRDefault="0058708B" w:rsidP="00107EC7">
      <w:pPr>
        <w:rPr>
          <w:b/>
        </w:rPr>
      </w:pPr>
    </w:p>
    <w:p w14:paraId="0B1C46DD" w14:textId="5FA031A9" w:rsidR="0058708B" w:rsidRDefault="0058708B" w:rsidP="0058708B">
      <w:r>
        <w:rPr>
          <w:b/>
          <w:i/>
        </w:rPr>
        <w:t xml:space="preserve">Capitol </w:t>
      </w:r>
      <w:r>
        <w:t>is much easier word to deal with, for it</w:t>
      </w:r>
      <w:r w:rsidR="00663F52">
        <w:t xml:space="preserve"> is a noun that </w:t>
      </w:r>
      <w:r>
        <w:t xml:space="preserve">means simply </w:t>
      </w:r>
      <w:r w:rsidRPr="0058708B">
        <w:rPr>
          <w:i/>
        </w:rPr>
        <w:t>a building in which a state legislative body meets</w:t>
      </w:r>
      <w:r>
        <w:t xml:space="preserve"> and </w:t>
      </w:r>
      <w:r w:rsidRPr="0058708B">
        <w:rPr>
          <w:i/>
        </w:rPr>
        <w:t>a group of buildings in which the functions of state government are carried out</w:t>
      </w:r>
      <w:r>
        <w:t>.</w:t>
      </w:r>
    </w:p>
    <w:p w14:paraId="7DB0D942" w14:textId="77777777" w:rsidR="007243E1" w:rsidRDefault="007243E1" w:rsidP="0058708B"/>
    <w:p w14:paraId="048BC612" w14:textId="262A46B5" w:rsidR="007243E1" w:rsidRDefault="00353C07" w:rsidP="002F5BFA">
      <w:pPr>
        <w:pStyle w:val="ListParagraph"/>
        <w:numPr>
          <w:ilvl w:val="0"/>
          <w:numId w:val="7"/>
        </w:numPr>
      </w:pPr>
      <w:r>
        <w:t xml:space="preserve">*** knows that New York City is the publishing </w:t>
      </w:r>
      <w:r w:rsidR="002F5BFA">
        <w:t>_________________ of the United States.</w:t>
      </w:r>
    </w:p>
    <w:p w14:paraId="046C57A3" w14:textId="58562AFB" w:rsidR="002F5BFA" w:rsidRDefault="002F5BFA" w:rsidP="002F5BFA">
      <w:pPr>
        <w:pStyle w:val="ListParagraph"/>
        <w:numPr>
          <w:ilvl w:val="0"/>
          <w:numId w:val="7"/>
        </w:numPr>
      </w:pPr>
      <w:r>
        <w:t>*** visited the New York State ______________________ in Albany and was surprise to learn that it is actually three buildings.</w:t>
      </w:r>
    </w:p>
    <w:p w14:paraId="4B6AB95E" w14:textId="4A8A77C5" w:rsidR="002F5BFA" w:rsidRDefault="002F5BFA" w:rsidP="002F5BFA">
      <w:pPr>
        <w:pStyle w:val="ListParagraph"/>
        <w:numPr>
          <w:ilvl w:val="0"/>
          <w:numId w:val="7"/>
        </w:numPr>
      </w:pPr>
      <w:r>
        <w:t>Many _________________________ in the United States are modeled on the __________________ of the country in Washington DC.</w:t>
      </w:r>
    </w:p>
    <w:p w14:paraId="7CBBC53C" w14:textId="4FF079A3" w:rsidR="002F5BFA" w:rsidRDefault="002F5BFA" w:rsidP="002F5BFA">
      <w:pPr>
        <w:pStyle w:val="ListParagraph"/>
        <w:numPr>
          <w:ilvl w:val="0"/>
          <w:numId w:val="7"/>
        </w:numPr>
      </w:pPr>
      <w:r>
        <w:t>*** is trying to raise _____________________ to open a premium ice cream business.</w:t>
      </w:r>
    </w:p>
    <w:p w14:paraId="3D21ACD7" w14:textId="577751A2" w:rsidR="002F5BFA" w:rsidRDefault="002F5BFA" w:rsidP="002F5BFA">
      <w:pPr>
        <w:pStyle w:val="ListParagraph"/>
        <w:numPr>
          <w:ilvl w:val="0"/>
          <w:numId w:val="7"/>
        </w:numPr>
      </w:pPr>
      <w:r>
        <w:t>*** is an investment banker who provides ________________________ to entrepreneurs with good ideas for starting business.</w:t>
      </w:r>
    </w:p>
    <w:p w14:paraId="57F103EA" w14:textId="77777777" w:rsidR="002F5BFA" w:rsidRPr="007243E1" w:rsidRDefault="002F5BFA" w:rsidP="002F5BFA">
      <w:pPr>
        <w:rPr>
          <w:b/>
        </w:rPr>
      </w:pPr>
    </w:p>
    <w:p w14:paraId="56D73AAA" w14:textId="5D4729CF" w:rsidR="0058708B" w:rsidRDefault="0058708B" w:rsidP="0058708B"/>
    <w:p w14:paraId="0E1BE23D" w14:textId="5EC2F12F" w:rsidR="00976B9E" w:rsidRDefault="00976B9E" w:rsidP="0058708B"/>
    <w:p w14:paraId="77AB8CA9" w14:textId="0B402184" w:rsidR="00976B9E" w:rsidRDefault="00976B9E" w:rsidP="0058708B"/>
    <w:p w14:paraId="36526AA5" w14:textId="12D1FD6F" w:rsidR="00976B9E" w:rsidRDefault="00976B9E" w:rsidP="0058708B"/>
    <w:p w14:paraId="1CF4355D" w14:textId="5FAFE070" w:rsidR="00976B9E" w:rsidRDefault="00976B9E" w:rsidP="0058708B"/>
    <w:p w14:paraId="7942169B" w14:textId="776A240D" w:rsidR="00976B9E" w:rsidRDefault="00976B9E" w:rsidP="0058708B"/>
    <w:p w14:paraId="3DF60EB8" w14:textId="239F7666" w:rsidR="00976B9E" w:rsidRDefault="00976B9E" w:rsidP="0058708B"/>
    <w:p w14:paraId="378DDA75" w14:textId="58028535" w:rsidR="00976B9E" w:rsidRDefault="00976B9E" w:rsidP="0058708B"/>
    <w:p w14:paraId="73BD1FC3" w14:textId="3978700E" w:rsidR="00976B9E" w:rsidRDefault="00976B9E" w:rsidP="0058708B"/>
    <w:p w14:paraId="5C6F986F" w14:textId="4037C1E0" w:rsidR="00976B9E" w:rsidRDefault="00976B9E" w:rsidP="0058708B"/>
    <w:p w14:paraId="36158944" w14:textId="733FB5D7" w:rsidR="00976B9E" w:rsidRDefault="00976B9E" w:rsidP="0058708B"/>
    <w:p w14:paraId="6E2FE586" w14:textId="3E853F97" w:rsidR="00976B9E" w:rsidRDefault="00976B9E" w:rsidP="0058708B"/>
    <w:p w14:paraId="18E54BB7" w14:textId="2F966660" w:rsidR="00976B9E" w:rsidRDefault="00976B9E" w:rsidP="0058708B"/>
    <w:p w14:paraId="37E241E0" w14:textId="7E05EF69" w:rsidR="00976B9E" w:rsidRDefault="00976B9E" w:rsidP="0058708B"/>
    <w:p w14:paraId="44BE8276" w14:textId="5B9FB152" w:rsidR="00976B9E" w:rsidRDefault="00976B9E" w:rsidP="0058708B"/>
    <w:p w14:paraId="1862896F" w14:textId="173F175B" w:rsidR="00976B9E" w:rsidRDefault="00976B9E" w:rsidP="0058708B"/>
    <w:p w14:paraId="6A6FC217" w14:textId="5C75E9DC" w:rsidR="00976B9E" w:rsidRDefault="00976B9E" w:rsidP="0058708B"/>
    <w:p w14:paraId="32998047" w14:textId="45DAF816" w:rsidR="00976B9E" w:rsidRDefault="00976B9E" w:rsidP="0058708B"/>
    <w:p w14:paraId="7C6C4B17" w14:textId="6189AF29" w:rsidR="00976B9E" w:rsidRDefault="00976B9E" w:rsidP="0058708B"/>
    <w:p w14:paraId="7A1190D5" w14:textId="0EEE2C86" w:rsidR="00976B9E" w:rsidRDefault="00976B9E" w:rsidP="0058708B"/>
    <w:p w14:paraId="622ECEF1" w14:textId="38C5F195" w:rsidR="00976B9E" w:rsidRDefault="00976B9E" w:rsidP="0058708B"/>
    <w:p w14:paraId="1CD1A88A" w14:textId="323B6D95" w:rsidR="00976B9E" w:rsidRDefault="00976B9E" w:rsidP="0058708B"/>
    <w:p w14:paraId="2CE7B07E" w14:textId="4F6A9090" w:rsidR="00976B9E" w:rsidRDefault="00976B9E" w:rsidP="0058708B"/>
    <w:p w14:paraId="4638C665" w14:textId="0B1FE19E" w:rsidR="00976B9E" w:rsidRDefault="00976B9E" w:rsidP="0058708B"/>
    <w:p w14:paraId="611F2477" w14:textId="02C6E0AC" w:rsidR="00976B9E" w:rsidRDefault="00976B9E" w:rsidP="0058708B"/>
    <w:p w14:paraId="22A5C821" w14:textId="4CFB62D2" w:rsidR="00976B9E" w:rsidRDefault="00976B9E" w:rsidP="0058708B"/>
    <w:p w14:paraId="630AF20C" w14:textId="35F49572" w:rsidR="00976B9E" w:rsidRDefault="00976B9E" w:rsidP="0058708B"/>
    <w:p w14:paraId="0315FD27" w14:textId="7D9D6043" w:rsidR="00976B9E" w:rsidRDefault="00976B9E" w:rsidP="0058708B"/>
    <w:p w14:paraId="1982D2CB" w14:textId="4ADD883E" w:rsidR="00976B9E" w:rsidRDefault="00976B9E" w:rsidP="0058708B"/>
    <w:p w14:paraId="08C17E5E" w14:textId="77777777" w:rsidR="00976B9E" w:rsidRPr="009E1B18" w:rsidRDefault="00976B9E" w:rsidP="00976B9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1985AA" w14:textId="77777777" w:rsidR="00976B9E" w:rsidRDefault="00976B9E" w:rsidP="00976B9E">
      <w:r>
        <w:rPr>
          <w:b/>
        </w:rPr>
        <w:t xml:space="preserve">Homophone Worksheet: </w:t>
      </w:r>
      <w:r w:rsidRPr="008E7AAE">
        <w:rPr>
          <w:b/>
          <w:i/>
        </w:rPr>
        <w:t>Capital</w:t>
      </w:r>
      <w:r>
        <w:rPr>
          <w:b/>
          <w:i/>
        </w:rPr>
        <w:t xml:space="preserve"> </w:t>
      </w:r>
      <w:r>
        <w:rPr>
          <w:b/>
        </w:rPr>
        <w:t xml:space="preserve">(noun), and </w:t>
      </w:r>
      <w:r w:rsidRPr="008E7AAE">
        <w:rPr>
          <w:b/>
          <w:i/>
        </w:rPr>
        <w:t>Capitol</w:t>
      </w:r>
      <w:r>
        <w:rPr>
          <w:b/>
          <w:i/>
        </w:rPr>
        <w:t xml:space="preserve"> </w:t>
      </w:r>
      <w:r>
        <w:rPr>
          <w:b/>
        </w:rPr>
        <w:t xml:space="preserve">(noun), 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capital </w:t>
      </w:r>
      <w:r>
        <w:t>and</w:t>
      </w:r>
      <w:r>
        <w:rPr>
          <w:i/>
        </w:rPr>
        <w:t xml:space="preserve"> capitol</w:t>
      </w:r>
      <w:r>
        <w:t>. Remember this about these two words:</w:t>
      </w:r>
    </w:p>
    <w:p w14:paraId="28297000" w14:textId="77777777" w:rsidR="00976B9E" w:rsidRDefault="00976B9E" w:rsidP="00976B9E"/>
    <w:p w14:paraId="58BA6E0B" w14:textId="77777777" w:rsidR="00976B9E" w:rsidRPr="0058708B" w:rsidRDefault="00976B9E" w:rsidP="00976B9E">
      <w:pPr>
        <w:rPr>
          <w:i/>
        </w:rPr>
      </w:pPr>
      <w:r>
        <w:rPr>
          <w:b/>
          <w:i/>
        </w:rPr>
        <w:t xml:space="preserve">Capital </w:t>
      </w:r>
      <w:r>
        <w:t xml:space="preserve">is a polysemous (many meanings) in English and a pretty complicated word to use. For the purposes of this worksheet, we’ll use two of the many definitions of </w:t>
      </w:r>
      <w:r w:rsidRPr="00663F52">
        <w:rPr>
          <w:i/>
        </w:rPr>
        <w:t>capital</w:t>
      </w:r>
      <w:r>
        <w:t xml:space="preserve">: </w:t>
      </w:r>
      <w:r>
        <w:rPr>
          <w:b/>
        </w:rPr>
        <w:t xml:space="preserve">1. (noun) </w:t>
      </w:r>
      <w:r w:rsidRPr="0058708B">
        <w:rPr>
          <w:i/>
        </w:rPr>
        <w:t>accumulated possessions calculated to bring in income</w:t>
      </w:r>
      <w:r w:rsidRPr="00663F52">
        <w:rPr>
          <w:i/>
        </w:rPr>
        <w:t>—like money or equipment used to invest or make things;</w:t>
      </w:r>
      <w:r>
        <w:t xml:space="preserve"> </w:t>
      </w:r>
      <w:r>
        <w:rPr>
          <w:b/>
        </w:rPr>
        <w:t xml:space="preserve">2. (noun) </w:t>
      </w:r>
      <w:r w:rsidRPr="0058708B">
        <w:rPr>
          <w:i/>
        </w:rPr>
        <w:t>a city serv</w:t>
      </w:r>
      <w:r>
        <w:rPr>
          <w:i/>
        </w:rPr>
        <w:t>ing as a seat of government </w:t>
      </w:r>
      <w:r>
        <w:t xml:space="preserve">and </w:t>
      </w:r>
      <w:r w:rsidRPr="0058708B">
        <w:rPr>
          <w:i/>
        </w:rPr>
        <w:t xml:space="preserve">a city preeminent in some special activity &lt;the fashion </w:t>
      </w:r>
      <w:r>
        <w:rPr>
          <w:i/>
        </w:rPr>
        <w:t>capital</w:t>
      </w:r>
      <w:r w:rsidRPr="0058708B">
        <w:rPr>
          <w:i/>
        </w:rPr>
        <w:t>&gt;</w:t>
      </w:r>
    </w:p>
    <w:p w14:paraId="031C75C4" w14:textId="77777777" w:rsidR="00976B9E" w:rsidRDefault="00976B9E" w:rsidP="00976B9E">
      <w:pPr>
        <w:rPr>
          <w:b/>
        </w:rPr>
      </w:pPr>
    </w:p>
    <w:p w14:paraId="75DE848A" w14:textId="77777777" w:rsidR="00976B9E" w:rsidRDefault="00976B9E" w:rsidP="00976B9E">
      <w:r>
        <w:rPr>
          <w:b/>
          <w:i/>
        </w:rPr>
        <w:t xml:space="preserve">Capitol </w:t>
      </w:r>
      <w:r>
        <w:t xml:space="preserve">is much easier word to deal with, for it is a noun that means simply </w:t>
      </w:r>
      <w:r w:rsidRPr="0058708B">
        <w:rPr>
          <w:i/>
        </w:rPr>
        <w:t>a building in which a state legislative body meets</w:t>
      </w:r>
      <w:r>
        <w:t xml:space="preserve"> and </w:t>
      </w:r>
      <w:r w:rsidRPr="0058708B">
        <w:rPr>
          <w:i/>
        </w:rPr>
        <w:t>a group of buildings in which the functions of state government are carried out</w:t>
      </w:r>
      <w:r>
        <w:t>.</w:t>
      </w:r>
    </w:p>
    <w:p w14:paraId="748FA602" w14:textId="77777777" w:rsidR="00976B9E" w:rsidRDefault="00976B9E" w:rsidP="00976B9E"/>
    <w:p w14:paraId="45E07FA8" w14:textId="77777777" w:rsidR="00976B9E" w:rsidRPr="009A69C4" w:rsidRDefault="00976B9E" w:rsidP="00976B9E">
      <w:pPr>
        <w:pStyle w:val="ListParagraph"/>
        <w:numPr>
          <w:ilvl w:val="0"/>
          <w:numId w:val="8"/>
        </w:numPr>
        <w:rPr>
          <w:b/>
        </w:rPr>
      </w:pPr>
      <w:r>
        <w:t xml:space="preserve">*** went to Milan, one of the fashion ____________________ of the world to show *** spring collection. </w:t>
      </w:r>
    </w:p>
    <w:p w14:paraId="508E1D48" w14:textId="77777777" w:rsidR="00976B9E" w:rsidRPr="006E6F00" w:rsidRDefault="00976B9E" w:rsidP="00976B9E">
      <w:pPr>
        <w:pStyle w:val="ListParagraph"/>
        <w:numPr>
          <w:ilvl w:val="0"/>
          <w:numId w:val="8"/>
        </w:numPr>
        <w:rPr>
          <w:b/>
        </w:rPr>
      </w:pPr>
      <w:r>
        <w:t>Generally speaking, state legislatures meet in their __________________.</w:t>
      </w:r>
    </w:p>
    <w:p w14:paraId="77063768" w14:textId="77777777" w:rsidR="00976B9E" w:rsidRPr="006E6F00" w:rsidRDefault="00976B9E" w:rsidP="00976B9E">
      <w:pPr>
        <w:pStyle w:val="ListParagraph"/>
        <w:numPr>
          <w:ilvl w:val="0"/>
          <w:numId w:val="8"/>
        </w:numPr>
        <w:rPr>
          <w:b/>
        </w:rPr>
      </w:pPr>
      <w:r>
        <w:t xml:space="preserve">*** likes to visit and tour the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 of states.</w:t>
      </w:r>
    </w:p>
    <w:p w14:paraId="44889255" w14:textId="77777777" w:rsidR="00976B9E" w:rsidRPr="006E6F00" w:rsidRDefault="00976B9E" w:rsidP="00976B9E">
      <w:pPr>
        <w:pStyle w:val="ListParagraph"/>
        <w:numPr>
          <w:ilvl w:val="0"/>
          <w:numId w:val="8"/>
        </w:numPr>
        <w:rPr>
          <w:b/>
        </w:rPr>
      </w:pPr>
      <w:r>
        <w:t>**** manages the _________________________ of investors.</w:t>
      </w:r>
    </w:p>
    <w:p w14:paraId="4662A2F7" w14:textId="55F3824E" w:rsidR="00976B9E" w:rsidRPr="00976B9E" w:rsidRDefault="00976B9E" w:rsidP="00976B9E">
      <w:pPr>
        <w:pStyle w:val="ListParagraph"/>
        <w:numPr>
          <w:ilvl w:val="0"/>
          <w:numId w:val="8"/>
        </w:numPr>
        <w:rPr>
          <w:b/>
        </w:rPr>
      </w:pPr>
      <w:r>
        <w:t>Mr. Feltskog’s hometown, Madison, is the _____________________ of Wisconsin.</w:t>
      </w:r>
    </w:p>
    <w:p w14:paraId="79DAD674" w14:textId="75FE9510" w:rsidR="00976B9E" w:rsidRDefault="00976B9E" w:rsidP="00976B9E">
      <w:pPr>
        <w:rPr>
          <w:b/>
        </w:rPr>
      </w:pPr>
    </w:p>
    <w:p w14:paraId="42A97F26" w14:textId="7B7FA3DA" w:rsidR="00976B9E" w:rsidRDefault="00976B9E" w:rsidP="00976B9E">
      <w:pPr>
        <w:rPr>
          <w:b/>
        </w:rPr>
      </w:pPr>
    </w:p>
    <w:p w14:paraId="6ABDD43C" w14:textId="0F83ED52" w:rsidR="00976B9E" w:rsidRDefault="00976B9E" w:rsidP="00976B9E">
      <w:pPr>
        <w:rPr>
          <w:b/>
        </w:rPr>
      </w:pPr>
    </w:p>
    <w:p w14:paraId="53342F5D" w14:textId="1409F50E" w:rsidR="00976B9E" w:rsidRDefault="00976B9E" w:rsidP="00976B9E">
      <w:pPr>
        <w:rPr>
          <w:b/>
        </w:rPr>
      </w:pPr>
    </w:p>
    <w:p w14:paraId="5D0ACDA3" w14:textId="027FBEDC" w:rsidR="00976B9E" w:rsidRDefault="00976B9E" w:rsidP="00976B9E">
      <w:pPr>
        <w:rPr>
          <w:b/>
        </w:rPr>
      </w:pPr>
    </w:p>
    <w:p w14:paraId="79C9ACD3" w14:textId="48F80F9E" w:rsidR="00976B9E" w:rsidRDefault="00976B9E" w:rsidP="00976B9E">
      <w:pPr>
        <w:rPr>
          <w:b/>
        </w:rPr>
      </w:pPr>
    </w:p>
    <w:p w14:paraId="6F7BFFA1" w14:textId="030ABE86" w:rsidR="00976B9E" w:rsidRDefault="00976B9E" w:rsidP="00976B9E">
      <w:pPr>
        <w:rPr>
          <w:b/>
        </w:rPr>
      </w:pPr>
    </w:p>
    <w:p w14:paraId="4E3BD80C" w14:textId="68DC1522" w:rsidR="00976B9E" w:rsidRDefault="00976B9E" w:rsidP="00976B9E">
      <w:pPr>
        <w:rPr>
          <w:b/>
        </w:rPr>
      </w:pPr>
    </w:p>
    <w:p w14:paraId="5E23A2D9" w14:textId="182B5572" w:rsidR="00976B9E" w:rsidRDefault="00976B9E" w:rsidP="00976B9E">
      <w:pPr>
        <w:rPr>
          <w:b/>
        </w:rPr>
      </w:pPr>
    </w:p>
    <w:p w14:paraId="5179BE7F" w14:textId="468DDDEF" w:rsidR="00976B9E" w:rsidRDefault="00976B9E" w:rsidP="00976B9E">
      <w:pPr>
        <w:rPr>
          <w:b/>
        </w:rPr>
      </w:pPr>
    </w:p>
    <w:p w14:paraId="4B8804D2" w14:textId="3C2DD4D1" w:rsidR="00976B9E" w:rsidRDefault="00976B9E" w:rsidP="00976B9E">
      <w:pPr>
        <w:rPr>
          <w:b/>
        </w:rPr>
      </w:pPr>
    </w:p>
    <w:p w14:paraId="454A1850" w14:textId="46938C5B" w:rsidR="00976B9E" w:rsidRDefault="00976B9E" w:rsidP="00976B9E">
      <w:pPr>
        <w:rPr>
          <w:b/>
        </w:rPr>
      </w:pPr>
    </w:p>
    <w:p w14:paraId="257C49FD" w14:textId="2C2F3AF7" w:rsidR="00976B9E" w:rsidRDefault="00976B9E" w:rsidP="00976B9E">
      <w:pPr>
        <w:rPr>
          <w:b/>
        </w:rPr>
      </w:pPr>
    </w:p>
    <w:p w14:paraId="2AF5D738" w14:textId="344E4FBE" w:rsidR="00976B9E" w:rsidRDefault="00976B9E" w:rsidP="00976B9E">
      <w:pPr>
        <w:rPr>
          <w:b/>
        </w:rPr>
      </w:pPr>
    </w:p>
    <w:p w14:paraId="3B56020B" w14:textId="6D99278D" w:rsidR="00976B9E" w:rsidRDefault="00976B9E" w:rsidP="00976B9E">
      <w:pPr>
        <w:rPr>
          <w:b/>
        </w:rPr>
      </w:pPr>
    </w:p>
    <w:p w14:paraId="278F37F9" w14:textId="3C6306BA" w:rsidR="00976B9E" w:rsidRDefault="00976B9E" w:rsidP="00976B9E">
      <w:pPr>
        <w:rPr>
          <w:b/>
        </w:rPr>
      </w:pPr>
    </w:p>
    <w:p w14:paraId="3E05DB0C" w14:textId="01B12E29" w:rsidR="00976B9E" w:rsidRDefault="00976B9E" w:rsidP="00976B9E">
      <w:pPr>
        <w:rPr>
          <w:b/>
        </w:rPr>
      </w:pPr>
    </w:p>
    <w:p w14:paraId="0544835C" w14:textId="30701733" w:rsidR="00976B9E" w:rsidRDefault="00976B9E" w:rsidP="00976B9E">
      <w:pPr>
        <w:rPr>
          <w:b/>
        </w:rPr>
      </w:pPr>
    </w:p>
    <w:p w14:paraId="5736C187" w14:textId="6AAB49F8" w:rsidR="00976B9E" w:rsidRDefault="00976B9E" w:rsidP="00976B9E">
      <w:pPr>
        <w:rPr>
          <w:b/>
        </w:rPr>
      </w:pPr>
    </w:p>
    <w:p w14:paraId="4841A33B" w14:textId="191FFD1B" w:rsidR="00976B9E" w:rsidRDefault="00976B9E" w:rsidP="00976B9E">
      <w:pPr>
        <w:rPr>
          <w:b/>
        </w:rPr>
      </w:pPr>
    </w:p>
    <w:p w14:paraId="7B3DB325" w14:textId="090E9771" w:rsidR="00976B9E" w:rsidRDefault="00976B9E" w:rsidP="00976B9E">
      <w:pPr>
        <w:rPr>
          <w:b/>
        </w:rPr>
      </w:pPr>
    </w:p>
    <w:p w14:paraId="0FD48D6A" w14:textId="6841DA4C" w:rsidR="00976B9E" w:rsidRDefault="00976B9E" w:rsidP="00976B9E">
      <w:pPr>
        <w:rPr>
          <w:b/>
        </w:rPr>
      </w:pPr>
    </w:p>
    <w:p w14:paraId="416077B1" w14:textId="2CDC923A" w:rsidR="00976B9E" w:rsidRDefault="00976B9E" w:rsidP="00976B9E">
      <w:pPr>
        <w:rPr>
          <w:b/>
        </w:rPr>
      </w:pPr>
    </w:p>
    <w:p w14:paraId="24E27524" w14:textId="1EB4B727" w:rsidR="00976B9E" w:rsidRDefault="00976B9E" w:rsidP="00976B9E">
      <w:pPr>
        <w:rPr>
          <w:b/>
        </w:rPr>
      </w:pPr>
    </w:p>
    <w:p w14:paraId="15E31B2D" w14:textId="4496562E" w:rsidR="00976B9E" w:rsidRDefault="00976B9E" w:rsidP="00976B9E">
      <w:pPr>
        <w:rPr>
          <w:b/>
        </w:rPr>
      </w:pPr>
    </w:p>
    <w:p w14:paraId="5674EB77" w14:textId="5E7A1C61" w:rsidR="00976B9E" w:rsidRDefault="00976B9E" w:rsidP="00976B9E">
      <w:pPr>
        <w:rPr>
          <w:b/>
        </w:rPr>
      </w:pPr>
    </w:p>
    <w:p w14:paraId="0D9FA183" w14:textId="4003E420" w:rsidR="00976B9E" w:rsidRDefault="00976B9E" w:rsidP="00976B9E">
      <w:pPr>
        <w:rPr>
          <w:b/>
        </w:rPr>
      </w:pPr>
    </w:p>
    <w:p w14:paraId="705368AD" w14:textId="4AE3B8DF" w:rsidR="00976B9E" w:rsidRDefault="00976B9E" w:rsidP="00976B9E">
      <w:pPr>
        <w:rPr>
          <w:b/>
        </w:rPr>
      </w:pPr>
    </w:p>
    <w:p w14:paraId="1D381EF4" w14:textId="0D082540" w:rsidR="00976B9E" w:rsidRDefault="00976B9E" w:rsidP="00976B9E">
      <w:pPr>
        <w:rPr>
          <w:b/>
        </w:rPr>
      </w:pPr>
    </w:p>
    <w:p w14:paraId="0C89BAFB" w14:textId="1AD6E18A" w:rsidR="00976B9E" w:rsidRDefault="00976B9E" w:rsidP="00976B9E">
      <w:pPr>
        <w:rPr>
          <w:b/>
        </w:rPr>
      </w:pPr>
    </w:p>
    <w:p w14:paraId="40972102" w14:textId="00DA1436" w:rsidR="00976B9E" w:rsidRDefault="00976B9E" w:rsidP="00976B9E">
      <w:pPr>
        <w:rPr>
          <w:b/>
        </w:rPr>
      </w:pPr>
    </w:p>
    <w:p w14:paraId="4945FDDC" w14:textId="1D28BB24" w:rsidR="00976B9E" w:rsidRDefault="00976B9E" w:rsidP="00976B9E">
      <w:pPr>
        <w:rPr>
          <w:b/>
        </w:rPr>
      </w:pPr>
    </w:p>
    <w:p w14:paraId="1C4604A6" w14:textId="77777777" w:rsidR="00976B9E" w:rsidRPr="009E1B18" w:rsidRDefault="00976B9E" w:rsidP="00976B9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52D13B2" w14:textId="77777777" w:rsidR="00976B9E" w:rsidRDefault="00976B9E" w:rsidP="00976B9E">
      <w:r>
        <w:rPr>
          <w:b/>
        </w:rPr>
        <w:t xml:space="preserve">Homophone Worksheet: </w:t>
      </w:r>
      <w:r w:rsidRPr="008E7AAE">
        <w:rPr>
          <w:b/>
          <w:i/>
        </w:rPr>
        <w:t>Capital</w:t>
      </w:r>
      <w:r>
        <w:rPr>
          <w:b/>
          <w:i/>
        </w:rPr>
        <w:t xml:space="preserve"> </w:t>
      </w:r>
      <w:r>
        <w:rPr>
          <w:b/>
        </w:rPr>
        <w:t xml:space="preserve">(noun), and </w:t>
      </w:r>
      <w:r w:rsidRPr="008E7AAE">
        <w:rPr>
          <w:b/>
          <w:i/>
        </w:rPr>
        <w:t>Capitol</w:t>
      </w:r>
      <w:r>
        <w:rPr>
          <w:b/>
          <w:i/>
        </w:rPr>
        <w:t xml:space="preserve"> </w:t>
      </w:r>
      <w:r>
        <w:rPr>
          <w:b/>
        </w:rPr>
        <w:t xml:space="preserve">(noun), 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capital </w:t>
      </w:r>
      <w:r>
        <w:t>and</w:t>
      </w:r>
      <w:r>
        <w:rPr>
          <w:i/>
        </w:rPr>
        <w:t xml:space="preserve"> capitol</w:t>
      </w:r>
      <w:r>
        <w:t>. Remember this about these two words:</w:t>
      </w:r>
    </w:p>
    <w:p w14:paraId="6D5960C3" w14:textId="77777777" w:rsidR="00976B9E" w:rsidRDefault="00976B9E" w:rsidP="00976B9E"/>
    <w:p w14:paraId="18E21586" w14:textId="77777777" w:rsidR="00976B9E" w:rsidRPr="0058708B" w:rsidRDefault="00976B9E" w:rsidP="00976B9E">
      <w:pPr>
        <w:rPr>
          <w:i/>
        </w:rPr>
      </w:pPr>
      <w:r>
        <w:rPr>
          <w:b/>
          <w:i/>
        </w:rPr>
        <w:t xml:space="preserve">Capital </w:t>
      </w:r>
      <w:r>
        <w:t xml:space="preserve">is a polysemous (many meanings) in English and a pretty complicated word to use. For the purposes of this worksheet, we’ll use two of the many definitions of </w:t>
      </w:r>
      <w:r w:rsidRPr="00663F52">
        <w:rPr>
          <w:i/>
        </w:rPr>
        <w:t>capital</w:t>
      </w:r>
      <w:r>
        <w:t xml:space="preserve">: </w:t>
      </w:r>
      <w:r>
        <w:rPr>
          <w:b/>
        </w:rPr>
        <w:t xml:space="preserve">1. (noun) </w:t>
      </w:r>
      <w:r w:rsidRPr="0058708B">
        <w:rPr>
          <w:i/>
        </w:rPr>
        <w:t>accumulated possessions calculated to bring in income</w:t>
      </w:r>
      <w:r w:rsidRPr="00663F52">
        <w:rPr>
          <w:i/>
        </w:rPr>
        <w:t>—like money or equipment used to invest or make things;</w:t>
      </w:r>
      <w:r>
        <w:t xml:space="preserve"> </w:t>
      </w:r>
      <w:r>
        <w:rPr>
          <w:b/>
        </w:rPr>
        <w:t xml:space="preserve">2. (noun) </w:t>
      </w:r>
      <w:r w:rsidRPr="0058708B">
        <w:rPr>
          <w:i/>
        </w:rPr>
        <w:t>a city serv</w:t>
      </w:r>
      <w:r>
        <w:rPr>
          <w:i/>
        </w:rPr>
        <w:t>ing as a seat of government </w:t>
      </w:r>
      <w:r>
        <w:t xml:space="preserve">and </w:t>
      </w:r>
      <w:r w:rsidRPr="0058708B">
        <w:rPr>
          <w:i/>
        </w:rPr>
        <w:t xml:space="preserve">a city preeminent in some special activity &lt;the fashion </w:t>
      </w:r>
      <w:r>
        <w:rPr>
          <w:i/>
        </w:rPr>
        <w:t>capital</w:t>
      </w:r>
      <w:r w:rsidRPr="0058708B">
        <w:rPr>
          <w:i/>
        </w:rPr>
        <w:t>&gt;</w:t>
      </w:r>
    </w:p>
    <w:p w14:paraId="346072BF" w14:textId="77777777" w:rsidR="00976B9E" w:rsidRDefault="00976B9E" w:rsidP="00976B9E">
      <w:pPr>
        <w:rPr>
          <w:b/>
        </w:rPr>
      </w:pPr>
    </w:p>
    <w:p w14:paraId="731EE4A6" w14:textId="77777777" w:rsidR="00976B9E" w:rsidRDefault="00976B9E" w:rsidP="00976B9E">
      <w:r>
        <w:rPr>
          <w:b/>
          <w:i/>
        </w:rPr>
        <w:t xml:space="preserve">Capitol </w:t>
      </w:r>
      <w:r>
        <w:t xml:space="preserve">is much easier word to deal with, for it is a noun that means simply </w:t>
      </w:r>
      <w:r w:rsidRPr="0058708B">
        <w:rPr>
          <w:i/>
        </w:rPr>
        <w:t>a building in which a state legislative body meets</w:t>
      </w:r>
      <w:r>
        <w:t xml:space="preserve"> and </w:t>
      </w:r>
      <w:r w:rsidRPr="0058708B">
        <w:rPr>
          <w:i/>
        </w:rPr>
        <w:t>a group of buildings in which the functions of state government are carried out</w:t>
      </w:r>
      <w:r>
        <w:t>.</w:t>
      </w:r>
    </w:p>
    <w:p w14:paraId="0336974A" w14:textId="77777777" w:rsidR="00976B9E" w:rsidRDefault="00976B9E" w:rsidP="00976B9E"/>
    <w:p w14:paraId="6056A369" w14:textId="77777777" w:rsidR="00976B9E" w:rsidRPr="006E39B7" w:rsidRDefault="00976B9E" w:rsidP="00976B9E">
      <w:pPr>
        <w:pStyle w:val="ListParagraph"/>
        <w:numPr>
          <w:ilvl w:val="0"/>
          <w:numId w:val="1"/>
        </w:numPr>
        <w:rPr>
          <w:b/>
        </w:rPr>
      </w:pPr>
      <w:r>
        <w:t>The inside of our nation’s ______________________ in Washington DC is an excellent example of classical forms of architecture.</w:t>
      </w:r>
    </w:p>
    <w:p w14:paraId="76C7CF75" w14:textId="77777777" w:rsidR="00976B9E" w:rsidRPr="006E39B7" w:rsidRDefault="00976B9E" w:rsidP="00976B9E">
      <w:pPr>
        <w:pStyle w:val="ListParagraph"/>
        <w:numPr>
          <w:ilvl w:val="0"/>
          <w:numId w:val="1"/>
        </w:numPr>
        <w:rPr>
          <w:b/>
        </w:rPr>
      </w:pPr>
      <w:r>
        <w:t>*** enjoys, but thinks the next time *** goes to Illinois, ** will visit that state _______________ in Springfield.</w:t>
      </w:r>
    </w:p>
    <w:p w14:paraId="6A6EA3F4" w14:textId="77777777" w:rsidR="00976B9E" w:rsidRPr="006E39B7" w:rsidRDefault="00976B9E" w:rsidP="00976B9E">
      <w:pPr>
        <w:pStyle w:val="ListParagraph"/>
        <w:numPr>
          <w:ilvl w:val="0"/>
          <w:numId w:val="1"/>
        </w:numPr>
        <w:rPr>
          <w:b/>
        </w:rPr>
      </w:pPr>
      <w:r>
        <w:t>**** bought a new computer for *** accounting business, then wrote it off on *** taxes because it is a ____________________ good.</w:t>
      </w:r>
    </w:p>
    <w:p w14:paraId="3194A993" w14:textId="77777777" w:rsidR="00976B9E" w:rsidRPr="006E39B7" w:rsidRDefault="00976B9E" w:rsidP="00976B9E">
      <w:pPr>
        <w:pStyle w:val="ListParagraph"/>
        <w:numPr>
          <w:ilvl w:val="0"/>
          <w:numId w:val="1"/>
        </w:numPr>
        <w:rPr>
          <w:b/>
        </w:rPr>
      </w:pPr>
      <w:r>
        <w:t>*** found the marble sculptures in the state ___________________ of New Jersey well executed.</w:t>
      </w:r>
    </w:p>
    <w:p w14:paraId="2F3A2F64" w14:textId="5549ED25" w:rsidR="00976B9E" w:rsidRPr="00976B9E" w:rsidRDefault="00976B9E" w:rsidP="00976B9E">
      <w:pPr>
        <w:pStyle w:val="ListParagraph"/>
        <w:numPr>
          <w:ilvl w:val="0"/>
          <w:numId w:val="1"/>
        </w:numPr>
        <w:rPr>
          <w:b/>
        </w:rPr>
      </w:pPr>
      <w:r>
        <w:t>The _________________ of Vermont in Montpelier is one of the oldest such buildings in Vermont.</w:t>
      </w:r>
    </w:p>
    <w:p w14:paraId="101B8C85" w14:textId="69EB7A9F" w:rsidR="00976B9E" w:rsidRDefault="00976B9E" w:rsidP="00976B9E">
      <w:pPr>
        <w:rPr>
          <w:b/>
        </w:rPr>
      </w:pPr>
    </w:p>
    <w:p w14:paraId="09CC18B5" w14:textId="75DC7D4A" w:rsidR="00976B9E" w:rsidRDefault="00976B9E" w:rsidP="00976B9E">
      <w:pPr>
        <w:rPr>
          <w:b/>
        </w:rPr>
      </w:pPr>
    </w:p>
    <w:p w14:paraId="26BF8029" w14:textId="1BA47D8A" w:rsidR="00976B9E" w:rsidRDefault="00976B9E" w:rsidP="00976B9E">
      <w:pPr>
        <w:rPr>
          <w:b/>
        </w:rPr>
      </w:pPr>
    </w:p>
    <w:p w14:paraId="1070C60B" w14:textId="516A3C3B" w:rsidR="00976B9E" w:rsidRDefault="00976B9E" w:rsidP="00976B9E">
      <w:pPr>
        <w:rPr>
          <w:b/>
        </w:rPr>
      </w:pPr>
    </w:p>
    <w:p w14:paraId="73959206" w14:textId="4C0FF447" w:rsidR="00976B9E" w:rsidRDefault="00976B9E" w:rsidP="00976B9E">
      <w:pPr>
        <w:rPr>
          <w:b/>
        </w:rPr>
      </w:pPr>
    </w:p>
    <w:p w14:paraId="1B1B2AA0" w14:textId="7C3F0600" w:rsidR="00976B9E" w:rsidRDefault="00976B9E" w:rsidP="00976B9E">
      <w:pPr>
        <w:rPr>
          <w:b/>
        </w:rPr>
      </w:pPr>
    </w:p>
    <w:p w14:paraId="18D631F4" w14:textId="6C470C2B" w:rsidR="00976B9E" w:rsidRDefault="00976B9E" w:rsidP="00976B9E">
      <w:pPr>
        <w:rPr>
          <w:b/>
        </w:rPr>
      </w:pPr>
    </w:p>
    <w:p w14:paraId="7CAAC61A" w14:textId="3E7ED6A5" w:rsidR="00976B9E" w:rsidRDefault="00976B9E" w:rsidP="00976B9E">
      <w:pPr>
        <w:rPr>
          <w:b/>
        </w:rPr>
      </w:pPr>
    </w:p>
    <w:p w14:paraId="22FD53E1" w14:textId="6B87B3B4" w:rsidR="00976B9E" w:rsidRDefault="00976B9E" w:rsidP="00976B9E">
      <w:pPr>
        <w:rPr>
          <w:b/>
        </w:rPr>
      </w:pPr>
    </w:p>
    <w:p w14:paraId="5005FFD8" w14:textId="1134DA43" w:rsidR="00976B9E" w:rsidRDefault="00976B9E" w:rsidP="00976B9E">
      <w:pPr>
        <w:rPr>
          <w:b/>
        </w:rPr>
      </w:pPr>
    </w:p>
    <w:p w14:paraId="33A5F92F" w14:textId="01554670" w:rsidR="00976B9E" w:rsidRDefault="00976B9E" w:rsidP="00976B9E">
      <w:pPr>
        <w:rPr>
          <w:b/>
        </w:rPr>
      </w:pPr>
    </w:p>
    <w:p w14:paraId="3F7BD94E" w14:textId="0D4C5C08" w:rsidR="00976B9E" w:rsidRDefault="00976B9E" w:rsidP="00976B9E">
      <w:pPr>
        <w:rPr>
          <w:b/>
        </w:rPr>
      </w:pPr>
    </w:p>
    <w:p w14:paraId="457363EA" w14:textId="76CCED02" w:rsidR="00976B9E" w:rsidRDefault="00976B9E" w:rsidP="00976B9E">
      <w:pPr>
        <w:rPr>
          <w:b/>
        </w:rPr>
      </w:pPr>
    </w:p>
    <w:p w14:paraId="2EAD603C" w14:textId="4C51B709" w:rsidR="00976B9E" w:rsidRDefault="00976B9E" w:rsidP="00976B9E">
      <w:pPr>
        <w:rPr>
          <w:b/>
        </w:rPr>
      </w:pPr>
    </w:p>
    <w:p w14:paraId="75E7BAEB" w14:textId="55FAC3BA" w:rsidR="00976B9E" w:rsidRDefault="00976B9E" w:rsidP="00976B9E">
      <w:pPr>
        <w:rPr>
          <w:b/>
        </w:rPr>
      </w:pPr>
    </w:p>
    <w:p w14:paraId="1033A83D" w14:textId="28C9F4B1" w:rsidR="00976B9E" w:rsidRDefault="00976B9E" w:rsidP="00976B9E">
      <w:pPr>
        <w:rPr>
          <w:b/>
        </w:rPr>
      </w:pPr>
    </w:p>
    <w:p w14:paraId="66BCFD8B" w14:textId="7B57B621" w:rsidR="00976B9E" w:rsidRDefault="00976B9E" w:rsidP="00976B9E">
      <w:pPr>
        <w:rPr>
          <w:b/>
        </w:rPr>
      </w:pPr>
    </w:p>
    <w:p w14:paraId="6EF2FAC2" w14:textId="7A8ADE88" w:rsidR="00976B9E" w:rsidRDefault="00976B9E" w:rsidP="00976B9E">
      <w:pPr>
        <w:rPr>
          <w:b/>
        </w:rPr>
      </w:pPr>
    </w:p>
    <w:p w14:paraId="3C880390" w14:textId="48FD8467" w:rsidR="00976B9E" w:rsidRDefault="00976B9E" w:rsidP="00976B9E">
      <w:pPr>
        <w:rPr>
          <w:b/>
        </w:rPr>
      </w:pPr>
    </w:p>
    <w:p w14:paraId="40CD3C22" w14:textId="1C88C097" w:rsidR="00976B9E" w:rsidRDefault="00976B9E" w:rsidP="00976B9E">
      <w:pPr>
        <w:rPr>
          <w:b/>
        </w:rPr>
      </w:pPr>
    </w:p>
    <w:p w14:paraId="45512B56" w14:textId="55F84AD9" w:rsidR="00976B9E" w:rsidRDefault="00976B9E" w:rsidP="00976B9E">
      <w:pPr>
        <w:rPr>
          <w:b/>
        </w:rPr>
      </w:pPr>
    </w:p>
    <w:p w14:paraId="315C410C" w14:textId="3B383783" w:rsidR="00976B9E" w:rsidRDefault="00976B9E" w:rsidP="00976B9E">
      <w:pPr>
        <w:rPr>
          <w:b/>
        </w:rPr>
      </w:pPr>
    </w:p>
    <w:p w14:paraId="76B6615F" w14:textId="4DC26FF9" w:rsidR="00976B9E" w:rsidRDefault="00976B9E" w:rsidP="00976B9E">
      <w:pPr>
        <w:rPr>
          <w:b/>
        </w:rPr>
      </w:pPr>
    </w:p>
    <w:p w14:paraId="374E840A" w14:textId="5A2C52A4" w:rsidR="00976B9E" w:rsidRDefault="00976B9E" w:rsidP="00976B9E">
      <w:pPr>
        <w:rPr>
          <w:b/>
        </w:rPr>
      </w:pPr>
    </w:p>
    <w:p w14:paraId="716B43B4" w14:textId="3B114056" w:rsidR="00976B9E" w:rsidRDefault="00976B9E" w:rsidP="00976B9E">
      <w:pPr>
        <w:rPr>
          <w:b/>
        </w:rPr>
      </w:pPr>
    </w:p>
    <w:p w14:paraId="1FDDE51B" w14:textId="1EAB09B0" w:rsidR="00976B9E" w:rsidRDefault="00976B9E" w:rsidP="00976B9E">
      <w:pPr>
        <w:rPr>
          <w:b/>
        </w:rPr>
      </w:pPr>
    </w:p>
    <w:p w14:paraId="229F665A" w14:textId="58265420" w:rsidR="00976B9E" w:rsidRDefault="00976B9E" w:rsidP="00976B9E">
      <w:pPr>
        <w:rPr>
          <w:b/>
        </w:rPr>
      </w:pPr>
    </w:p>
    <w:p w14:paraId="517629C3" w14:textId="3D2D0B63" w:rsidR="00976B9E" w:rsidRDefault="00976B9E" w:rsidP="00976B9E">
      <w:pPr>
        <w:rPr>
          <w:b/>
        </w:rPr>
      </w:pPr>
    </w:p>
    <w:p w14:paraId="041A9DE0" w14:textId="0C2743BD" w:rsidR="00976B9E" w:rsidRDefault="00976B9E" w:rsidP="00976B9E">
      <w:pPr>
        <w:rPr>
          <w:b/>
        </w:rPr>
      </w:pPr>
    </w:p>
    <w:p w14:paraId="595E6753" w14:textId="15AEC7CD" w:rsidR="00976B9E" w:rsidRDefault="00976B9E" w:rsidP="00976B9E">
      <w:pPr>
        <w:rPr>
          <w:b/>
        </w:rPr>
      </w:pPr>
    </w:p>
    <w:p w14:paraId="0D3B6DC3" w14:textId="77777777" w:rsidR="00976B9E" w:rsidRPr="009E1B18" w:rsidRDefault="00976B9E" w:rsidP="00976B9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BEE858A" w14:textId="77777777" w:rsidR="00976B9E" w:rsidRDefault="00976B9E" w:rsidP="00976B9E">
      <w:r>
        <w:rPr>
          <w:b/>
        </w:rPr>
        <w:t xml:space="preserve">Homophone Worksheet: </w:t>
      </w:r>
      <w:r w:rsidRPr="008E7AAE">
        <w:rPr>
          <w:b/>
          <w:i/>
        </w:rPr>
        <w:t>Capital</w:t>
      </w:r>
      <w:r>
        <w:rPr>
          <w:b/>
          <w:i/>
        </w:rPr>
        <w:t xml:space="preserve"> </w:t>
      </w:r>
      <w:r>
        <w:rPr>
          <w:b/>
        </w:rPr>
        <w:t xml:space="preserve">(noun), and </w:t>
      </w:r>
      <w:r w:rsidRPr="008E7AAE">
        <w:rPr>
          <w:b/>
          <w:i/>
        </w:rPr>
        <w:t>Capitol</w:t>
      </w:r>
      <w:r>
        <w:rPr>
          <w:b/>
          <w:i/>
        </w:rPr>
        <w:t xml:space="preserve"> </w:t>
      </w:r>
      <w:r>
        <w:rPr>
          <w:b/>
        </w:rPr>
        <w:t xml:space="preserve">(noun), 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capital </w:t>
      </w:r>
      <w:r>
        <w:t>and</w:t>
      </w:r>
      <w:r>
        <w:rPr>
          <w:i/>
        </w:rPr>
        <w:t xml:space="preserve"> capitol</w:t>
      </w:r>
      <w:r>
        <w:t>. Remember this about these two words:</w:t>
      </w:r>
    </w:p>
    <w:p w14:paraId="4885E5B6" w14:textId="77777777" w:rsidR="00976B9E" w:rsidRDefault="00976B9E" w:rsidP="00976B9E"/>
    <w:p w14:paraId="53CA4425" w14:textId="77777777" w:rsidR="00976B9E" w:rsidRPr="0058708B" w:rsidRDefault="00976B9E" w:rsidP="00976B9E">
      <w:pPr>
        <w:rPr>
          <w:i/>
        </w:rPr>
      </w:pPr>
      <w:r>
        <w:rPr>
          <w:b/>
          <w:i/>
        </w:rPr>
        <w:t xml:space="preserve">Capital </w:t>
      </w:r>
      <w:r>
        <w:t xml:space="preserve">is a polysemous (many meanings) in English and a pretty complicated word to use. For the purposes of this worksheet, we’ll use two of the many definitions of </w:t>
      </w:r>
      <w:r w:rsidRPr="00663F52">
        <w:rPr>
          <w:i/>
        </w:rPr>
        <w:t>capital</w:t>
      </w:r>
      <w:r>
        <w:t xml:space="preserve">: </w:t>
      </w:r>
      <w:r>
        <w:rPr>
          <w:b/>
        </w:rPr>
        <w:t xml:space="preserve">1. (noun) </w:t>
      </w:r>
      <w:r w:rsidRPr="0058708B">
        <w:rPr>
          <w:i/>
        </w:rPr>
        <w:t>accumulated possessions calculated to bring in income</w:t>
      </w:r>
      <w:r w:rsidRPr="00663F52">
        <w:rPr>
          <w:i/>
        </w:rPr>
        <w:t>—like money or equipment used to invest or make things;</w:t>
      </w:r>
      <w:r>
        <w:t xml:space="preserve"> </w:t>
      </w:r>
      <w:r>
        <w:rPr>
          <w:b/>
        </w:rPr>
        <w:t xml:space="preserve">2. (noun) </w:t>
      </w:r>
      <w:r w:rsidRPr="0058708B">
        <w:rPr>
          <w:i/>
        </w:rPr>
        <w:t>a city serv</w:t>
      </w:r>
      <w:r>
        <w:rPr>
          <w:i/>
        </w:rPr>
        <w:t>ing as a seat of government </w:t>
      </w:r>
      <w:r>
        <w:t xml:space="preserve">and </w:t>
      </w:r>
      <w:r w:rsidRPr="0058708B">
        <w:rPr>
          <w:i/>
        </w:rPr>
        <w:t xml:space="preserve">a city preeminent in some special activity &lt;the fashion </w:t>
      </w:r>
      <w:r>
        <w:rPr>
          <w:i/>
        </w:rPr>
        <w:t>capital</w:t>
      </w:r>
      <w:r w:rsidRPr="0058708B">
        <w:rPr>
          <w:i/>
        </w:rPr>
        <w:t>&gt;</w:t>
      </w:r>
    </w:p>
    <w:p w14:paraId="11A50ECB" w14:textId="77777777" w:rsidR="00976B9E" w:rsidRDefault="00976B9E" w:rsidP="00976B9E">
      <w:pPr>
        <w:rPr>
          <w:b/>
        </w:rPr>
      </w:pPr>
    </w:p>
    <w:p w14:paraId="043542F0" w14:textId="77777777" w:rsidR="00976B9E" w:rsidRDefault="00976B9E" w:rsidP="00976B9E">
      <w:r>
        <w:rPr>
          <w:b/>
          <w:i/>
        </w:rPr>
        <w:t xml:space="preserve">Capitol </w:t>
      </w:r>
      <w:r>
        <w:t xml:space="preserve">is much easier word to deal with, for it is a noun that means simply </w:t>
      </w:r>
      <w:r w:rsidRPr="0058708B">
        <w:rPr>
          <w:i/>
        </w:rPr>
        <w:t>a building in which a state legislative body meets</w:t>
      </w:r>
      <w:r>
        <w:t xml:space="preserve"> and </w:t>
      </w:r>
      <w:r w:rsidRPr="0058708B">
        <w:rPr>
          <w:i/>
        </w:rPr>
        <w:t>a group of buildings in which the functions of state government are carried out</w:t>
      </w:r>
      <w:r>
        <w:t>.</w:t>
      </w:r>
    </w:p>
    <w:p w14:paraId="0A55A5B7" w14:textId="77777777" w:rsidR="00976B9E" w:rsidRDefault="00976B9E" w:rsidP="00976B9E"/>
    <w:p w14:paraId="12C31D9F" w14:textId="77777777" w:rsidR="00976B9E" w:rsidRPr="00E42169" w:rsidRDefault="00976B9E" w:rsidP="00976B9E">
      <w:pPr>
        <w:pStyle w:val="ListParagraph"/>
        <w:numPr>
          <w:ilvl w:val="0"/>
          <w:numId w:val="9"/>
        </w:numPr>
        <w:rPr>
          <w:b/>
        </w:rPr>
      </w:pPr>
      <w:r>
        <w:t>*** wants to start a bicycle shop but needs to raise enough __________________ to do so.</w:t>
      </w:r>
    </w:p>
    <w:p w14:paraId="625422D1" w14:textId="77777777" w:rsidR="00976B9E" w:rsidRPr="00E42169" w:rsidRDefault="00976B9E" w:rsidP="00976B9E">
      <w:pPr>
        <w:pStyle w:val="ListParagraph"/>
        <w:numPr>
          <w:ilvl w:val="0"/>
          <w:numId w:val="9"/>
        </w:numPr>
        <w:rPr>
          <w:b/>
        </w:rPr>
      </w:pPr>
      <w:r>
        <w:t>*** visited the _________________ of Russia, which is inside the Kremlin.</w:t>
      </w:r>
    </w:p>
    <w:p w14:paraId="50C8A5C2" w14:textId="77777777" w:rsidR="00976B9E" w:rsidRPr="00E42169" w:rsidRDefault="00976B9E" w:rsidP="00976B9E">
      <w:pPr>
        <w:pStyle w:val="ListParagraph"/>
        <w:numPr>
          <w:ilvl w:val="0"/>
          <w:numId w:val="9"/>
        </w:numPr>
        <w:rPr>
          <w:b/>
        </w:rPr>
      </w:pPr>
      <w:r>
        <w:t>*** loves living in New York City because it is one of the cultural ___________________ of the world.</w:t>
      </w:r>
    </w:p>
    <w:p w14:paraId="3C8BEAA7" w14:textId="77777777" w:rsidR="00976B9E" w:rsidRPr="00E42169" w:rsidRDefault="00976B9E" w:rsidP="00976B9E">
      <w:pPr>
        <w:pStyle w:val="ListParagraph"/>
        <w:numPr>
          <w:ilvl w:val="0"/>
          <w:numId w:val="9"/>
        </w:numPr>
        <w:rPr>
          <w:b/>
        </w:rPr>
      </w:pPr>
      <w:r>
        <w:t>*** provided the investment ___________________ for ***’s new restaurant in Midtown Manhattan.</w:t>
      </w:r>
    </w:p>
    <w:p w14:paraId="5EB5E713" w14:textId="77777777" w:rsidR="00976B9E" w:rsidRPr="007243E1" w:rsidRDefault="00976B9E" w:rsidP="00976B9E">
      <w:pPr>
        <w:pStyle w:val="ListParagraph"/>
        <w:numPr>
          <w:ilvl w:val="0"/>
          <w:numId w:val="9"/>
        </w:numPr>
        <w:rPr>
          <w:b/>
        </w:rPr>
      </w:pPr>
      <w:r>
        <w:t>The residents of Gleason, Wisconsin, call their town “the trout-fishing ________________ of the world.”</w:t>
      </w:r>
    </w:p>
    <w:p w14:paraId="1129D775" w14:textId="77777777" w:rsidR="00976B9E" w:rsidRPr="00976B9E" w:rsidRDefault="00976B9E" w:rsidP="00976B9E">
      <w:pPr>
        <w:rPr>
          <w:b/>
        </w:rPr>
      </w:pPr>
    </w:p>
    <w:p w14:paraId="6638D1A3" w14:textId="77777777" w:rsidR="00976B9E" w:rsidRDefault="00976B9E" w:rsidP="00976B9E"/>
    <w:p w14:paraId="3EA00754" w14:textId="77777777" w:rsidR="00976B9E" w:rsidRPr="00976B9E" w:rsidRDefault="00976B9E" w:rsidP="00976B9E">
      <w:pPr>
        <w:rPr>
          <w:b/>
        </w:rPr>
      </w:pPr>
    </w:p>
    <w:p w14:paraId="2FC08BD7" w14:textId="25580805" w:rsidR="00976B9E" w:rsidRDefault="00976B9E" w:rsidP="0058708B"/>
    <w:p w14:paraId="3D386688" w14:textId="37C25605" w:rsidR="00976B9E" w:rsidRDefault="00976B9E" w:rsidP="0058708B"/>
    <w:p w14:paraId="356AE179" w14:textId="6058A8C2" w:rsidR="00976B9E" w:rsidRDefault="00976B9E" w:rsidP="0058708B"/>
    <w:p w14:paraId="444F1775" w14:textId="2943BC72" w:rsidR="00976B9E" w:rsidRDefault="00976B9E" w:rsidP="0058708B"/>
    <w:p w14:paraId="26A12C32" w14:textId="10293848" w:rsidR="00976B9E" w:rsidRDefault="00976B9E" w:rsidP="0058708B"/>
    <w:p w14:paraId="1860EBE3" w14:textId="5946331D" w:rsidR="00976B9E" w:rsidRDefault="00976B9E" w:rsidP="0058708B"/>
    <w:p w14:paraId="7523BC98" w14:textId="770703FC" w:rsidR="00976B9E" w:rsidRDefault="00976B9E" w:rsidP="0058708B"/>
    <w:p w14:paraId="6330C29F" w14:textId="60A73323" w:rsidR="00976B9E" w:rsidRDefault="00976B9E" w:rsidP="0058708B"/>
    <w:p w14:paraId="0961BCB4" w14:textId="059109F4" w:rsidR="00976B9E" w:rsidRDefault="00976B9E" w:rsidP="0058708B"/>
    <w:p w14:paraId="283790D6" w14:textId="76BC283F" w:rsidR="00976B9E" w:rsidRDefault="00976B9E" w:rsidP="0058708B"/>
    <w:p w14:paraId="2B60F62B" w14:textId="41D09E12" w:rsidR="00976B9E" w:rsidRDefault="00976B9E" w:rsidP="0058708B"/>
    <w:p w14:paraId="7B4CF931" w14:textId="5300D924" w:rsidR="00976B9E" w:rsidRDefault="00976B9E" w:rsidP="0058708B"/>
    <w:p w14:paraId="62971C28" w14:textId="5A2021D1" w:rsidR="00976B9E" w:rsidRDefault="00976B9E" w:rsidP="0058708B"/>
    <w:p w14:paraId="1DBE2F5C" w14:textId="242BAD7F" w:rsidR="00976B9E" w:rsidRDefault="00976B9E" w:rsidP="0058708B"/>
    <w:p w14:paraId="3AABA925" w14:textId="6684B945" w:rsidR="00976B9E" w:rsidRDefault="00976B9E" w:rsidP="0058708B"/>
    <w:p w14:paraId="0CC47B30" w14:textId="68B6A239" w:rsidR="00976B9E" w:rsidRDefault="00976B9E" w:rsidP="0058708B"/>
    <w:p w14:paraId="417A50FB" w14:textId="0C8172B8" w:rsidR="00976B9E" w:rsidRDefault="00976B9E" w:rsidP="0058708B"/>
    <w:p w14:paraId="5D1AC5E6" w14:textId="6726E637" w:rsidR="00976B9E" w:rsidRDefault="00976B9E" w:rsidP="0058708B"/>
    <w:p w14:paraId="5A5AA7C4" w14:textId="62E2F799" w:rsidR="00976B9E" w:rsidRDefault="00976B9E" w:rsidP="0058708B"/>
    <w:p w14:paraId="384189EA" w14:textId="4554ADF9" w:rsidR="00976B9E" w:rsidRDefault="00976B9E" w:rsidP="0058708B"/>
    <w:p w14:paraId="5CA30CBC" w14:textId="762C7BFC" w:rsidR="00976B9E" w:rsidRDefault="00976B9E" w:rsidP="0058708B"/>
    <w:p w14:paraId="239D5DC5" w14:textId="672325B5" w:rsidR="00976B9E" w:rsidRDefault="00976B9E" w:rsidP="0058708B"/>
    <w:p w14:paraId="4A6A741C" w14:textId="70F52A77" w:rsidR="00976B9E" w:rsidRDefault="00976B9E" w:rsidP="0058708B"/>
    <w:p w14:paraId="086AFE56" w14:textId="0BABDA53" w:rsidR="00976B9E" w:rsidRDefault="00976B9E" w:rsidP="0058708B"/>
    <w:p w14:paraId="5AE354A7" w14:textId="5E3374D7" w:rsidR="00976B9E" w:rsidRDefault="00976B9E" w:rsidP="0058708B"/>
    <w:p w14:paraId="771644B4" w14:textId="2C569D1C" w:rsidR="00976B9E" w:rsidRDefault="00976B9E" w:rsidP="0058708B"/>
    <w:p w14:paraId="11D60E6C" w14:textId="5BF3F124" w:rsidR="00976B9E" w:rsidRDefault="00976B9E" w:rsidP="0058708B"/>
    <w:p w14:paraId="3876DCDA" w14:textId="43036AD1" w:rsidR="00976B9E" w:rsidRDefault="00976B9E" w:rsidP="0058708B"/>
    <w:p w14:paraId="7525A2AC" w14:textId="3FDE9D04" w:rsidR="00976B9E" w:rsidRDefault="00976B9E" w:rsidP="0058708B"/>
    <w:p w14:paraId="101E222A" w14:textId="77777777" w:rsidR="00976B9E" w:rsidRPr="009E1B18" w:rsidRDefault="00976B9E" w:rsidP="00976B9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F1158E2" w14:textId="77777777" w:rsidR="00976B9E" w:rsidRDefault="00976B9E" w:rsidP="00976B9E">
      <w:r>
        <w:rPr>
          <w:b/>
        </w:rPr>
        <w:t xml:space="preserve">Homophone Worksheet: </w:t>
      </w:r>
      <w:r w:rsidRPr="008E7AAE">
        <w:rPr>
          <w:b/>
          <w:i/>
        </w:rPr>
        <w:t>Capital</w:t>
      </w:r>
      <w:r>
        <w:rPr>
          <w:b/>
          <w:i/>
        </w:rPr>
        <w:t xml:space="preserve"> </w:t>
      </w:r>
      <w:r>
        <w:rPr>
          <w:b/>
        </w:rPr>
        <w:t xml:space="preserve">(noun), and </w:t>
      </w:r>
      <w:r w:rsidRPr="008E7AAE">
        <w:rPr>
          <w:b/>
          <w:i/>
        </w:rPr>
        <w:t>Capitol</w:t>
      </w:r>
      <w:r>
        <w:rPr>
          <w:b/>
          <w:i/>
        </w:rPr>
        <w:t xml:space="preserve"> </w:t>
      </w:r>
      <w:r>
        <w:rPr>
          <w:b/>
        </w:rPr>
        <w:t xml:space="preserve">(noun), 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capital </w:t>
      </w:r>
      <w:r>
        <w:t>and</w:t>
      </w:r>
      <w:r>
        <w:rPr>
          <w:i/>
        </w:rPr>
        <w:t xml:space="preserve"> capitol</w:t>
      </w:r>
      <w:r>
        <w:t>. Remember this about these two words:</w:t>
      </w:r>
    </w:p>
    <w:p w14:paraId="078BB5B7" w14:textId="77777777" w:rsidR="00976B9E" w:rsidRDefault="00976B9E" w:rsidP="00976B9E"/>
    <w:p w14:paraId="15C6D844" w14:textId="77777777" w:rsidR="00976B9E" w:rsidRPr="0058708B" w:rsidRDefault="00976B9E" w:rsidP="00976B9E">
      <w:pPr>
        <w:rPr>
          <w:i/>
        </w:rPr>
      </w:pPr>
      <w:r>
        <w:rPr>
          <w:b/>
          <w:i/>
        </w:rPr>
        <w:t xml:space="preserve">Capital </w:t>
      </w:r>
      <w:r>
        <w:t xml:space="preserve">is a polysemous (many meanings) in English and a pretty complicated word to use. For the purposes of this worksheet, we’ll use two of the many definitions of </w:t>
      </w:r>
      <w:r w:rsidRPr="00663F52">
        <w:rPr>
          <w:i/>
        </w:rPr>
        <w:t>capital</w:t>
      </w:r>
      <w:r>
        <w:t xml:space="preserve">: </w:t>
      </w:r>
      <w:r>
        <w:rPr>
          <w:b/>
        </w:rPr>
        <w:t xml:space="preserve">1. (noun) </w:t>
      </w:r>
      <w:r w:rsidRPr="0058708B">
        <w:rPr>
          <w:i/>
        </w:rPr>
        <w:t>accumulated possessions calculated to bring in income</w:t>
      </w:r>
      <w:r w:rsidRPr="00663F52">
        <w:rPr>
          <w:i/>
        </w:rPr>
        <w:t>—like money or equipment used to invest or make things;</w:t>
      </w:r>
      <w:r>
        <w:t xml:space="preserve"> </w:t>
      </w:r>
      <w:r>
        <w:rPr>
          <w:b/>
        </w:rPr>
        <w:t xml:space="preserve">2. (noun) </w:t>
      </w:r>
      <w:r w:rsidRPr="0058708B">
        <w:rPr>
          <w:i/>
        </w:rPr>
        <w:t>a city serv</w:t>
      </w:r>
      <w:r>
        <w:rPr>
          <w:i/>
        </w:rPr>
        <w:t>ing as a seat of government </w:t>
      </w:r>
      <w:r>
        <w:t xml:space="preserve">and </w:t>
      </w:r>
      <w:r w:rsidRPr="0058708B">
        <w:rPr>
          <w:i/>
        </w:rPr>
        <w:t xml:space="preserve">a city preeminent in some special activity &lt;the fashion </w:t>
      </w:r>
      <w:r>
        <w:rPr>
          <w:i/>
        </w:rPr>
        <w:t>capital</w:t>
      </w:r>
      <w:r w:rsidRPr="0058708B">
        <w:rPr>
          <w:i/>
        </w:rPr>
        <w:t>&gt;</w:t>
      </w:r>
    </w:p>
    <w:p w14:paraId="086377AE" w14:textId="77777777" w:rsidR="00976B9E" w:rsidRDefault="00976B9E" w:rsidP="00976B9E">
      <w:pPr>
        <w:rPr>
          <w:b/>
        </w:rPr>
      </w:pPr>
    </w:p>
    <w:p w14:paraId="6AF312EB" w14:textId="77777777" w:rsidR="00976B9E" w:rsidRDefault="00976B9E" w:rsidP="00976B9E">
      <w:r>
        <w:rPr>
          <w:b/>
          <w:i/>
        </w:rPr>
        <w:t xml:space="preserve">Capitol </w:t>
      </w:r>
      <w:r>
        <w:t xml:space="preserve">is much easier word to deal with, for it is a noun that means simply </w:t>
      </w:r>
      <w:r w:rsidRPr="0058708B">
        <w:rPr>
          <w:i/>
        </w:rPr>
        <w:t>a building in which a state legislative body meets</w:t>
      </w:r>
      <w:r>
        <w:t xml:space="preserve"> and </w:t>
      </w:r>
      <w:r w:rsidRPr="0058708B">
        <w:rPr>
          <w:i/>
        </w:rPr>
        <w:t>a group of buildings in which the functions of state government are carried out</w:t>
      </w:r>
      <w:r>
        <w:t>.</w:t>
      </w:r>
    </w:p>
    <w:p w14:paraId="0A29B0DE" w14:textId="77777777" w:rsidR="00976B9E" w:rsidRDefault="00976B9E" w:rsidP="00976B9E"/>
    <w:p w14:paraId="7C72F2E9" w14:textId="77777777" w:rsidR="00976B9E" w:rsidRPr="000B635A" w:rsidRDefault="00976B9E" w:rsidP="00976B9E">
      <w:pPr>
        <w:pStyle w:val="ListParagraph"/>
        <w:numPr>
          <w:ilvl w:val="0"/>
          <w:numId w:val="10"/>
        </w:numPr>
        <w:rPr>
          <w:b/>
        </w:rPr>
      </w:pPr>
      <w:r>
        <w:t>**** likes to visit Augusta, the _____________________ of Maine.</w:t>
      </w:r>
    </w:p>
    <w:p w14:paraId="60DDD2AC" w14:textId="77777777" w:rsidR="00976B9E" w:rsidRPr="000B635A" w:rsidRDefault="00976B9E" w:rsidP="00976B9E">
      <w:pPr>
        <w:pStyle w:val="ListParagraph"/>
        <w:numPr>
          <w:ilvl w:val="0"/>
          <w:numId w:val="10"/>
        </w:numPr>
        <w:rPr>
          <w:b/>
        </w:rPr>
      </w:pPr>
      <w:r>
        <w:t>*** and ****, because there was a fire in the ___________________ in Albany, held meetings with their fellow legislators in a hotel room.</w:t>
      </w:r>
    </w:p>
    <w:p w14:paraId="38E7FE68" w14:textId="77777777" w:rsidR="00976B9E" w:rsidRPr="000B635A" w:rsidRDefault="00976B9E" w:rsidP="00976B9E">
      <w:pPr>
        <w:pStyle w:val="ListParagraph"/>
        <w:numPr>
          <w:ilvl w:val="0"/>
          <w:numId w:val="10"/>
        </w:numPr>
        <w:rPr>
          <w:b/>
        </w:rPr>
      </w:pPr>
      <w:r>
        <w:t>*** knows that without a credible business plan, *** has little hope of attracting investment ____________________ to it.</w:t>
      </w:r>
    </w:p>
    <w:p w14:paraId="3717A12A" w14:textId="77777777" w:rsidR="00976B9E" w:rsidRPr="00D166DB" w:rsidRDefault="00976B9E" w:rsidP="00976B9E">
      <w:pPr>
        <w:pStyle w:val="ListParagraph"/>
        <w:numPr>
          <w:ilvl w:val="0"/>
          <w:numId w:val="10"/>
        </w:numPr>
        <w:rPr>
          <w:b/>
        </w:rPr>
      </w:pPr>
      <w:r>
        <w:t>*** wants to see the _____________________ of Bangladesh, which the renowned architect Louis I&gt; Kahn designed.</w:t>
      </w:r>
    </w:p>
    <w:p w14:paraId="208EA9BE" w14:textId="77777777" w:rsidR="00976B9E" w:rsidRPr="007243E1" w:rsidRDefault="00976B9E" w:rsidP="00976B9E">
      <w:pPr>
        <w:pStyle w:val="ListParagraph"/>
        <w:numPr>
          <w:ilvl w:val="0"/>
          <w:numId w:val="10"/>
        </w:numPr>
        <w:rPr>
          <w:b/>
        </w:rPr>
      </w:pPr>
      <w:r>
        <w:t xml:space="preserve">*** is in the real estate business, so property is a significant part of *** accumulated _______________. </w:t>
      </w:r>
    </w:p>
    <w:p w14:paraId="1C129D91" w14:textId="77777777" w:rsidR="00976B9E" w:rsidRDefault="00976B9E" w:rsidP="00976B9E"/>
    <w:p w14:paraId="5A3A7818" w14:textId="77777777" w:rsidR="00976B9E" w:rsidRDefault="00976B9E" w:rsidP="0058708B">
      <w:bookmarkStart w:id="55" w:name="_GoBack"/>
      <w:bookmarkEnd w:id="55"/>
    </w:p>
    <w:sectPr w:rsidR="00976B9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A1204"/>
    <w:multiLevelType w:val="hybridMultilevel"/>
    <w:tmpl w:val="5D888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D75AE"/>
    <w:multiLevelType w:val="hybridMultilevel"/>
    <w:tmpl w:val="EABCD99C"/>
    <w:lvl w:ilvl="0" w:tplc="A93CF0A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337E9B"/>
    <w:multiLevelType w:val="hybridMultilevel"/>
    <w:tmpl w:val="5D888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E64D07"/>
    <w:multiLevelType w:val="hybridMultilevel"/>
    <w:tmpl w:val="8C0AE3D8"/>
    <w:lvl w:ilvl="0" w:tplc="6E808E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5C43C0"/>
    <w:multiLevelType w:val="hybridMultilevel"/>
    <w:tmpl w:val="AEE4FB5A"/>
    <w:lvl w:ilvl="0" w:tplc="51E0576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B047686"/>
    <w:multiLevelType w:val="hybridMultilevel"/>
    <w:tmpl w:val="5D888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881EAE"/>
    <w:multiLevelType w:val="hybridMultilevel"/>
    <w:tmpl w:val="11683FE4"/>
    <w:lvl w:ilvl="0" w:tplc="1C1A7D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07A47"/>
    <w:multiLevelType w:val="hybridMultilevel"/>
    <w:tmpl w:val="C532A068"/>
    <w:lvl w:ilvl="0" w:tplc="F12CB3B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91F6728"/>
    <w:multiLevelType w:val="hybridMultilevel"/>
    <w:tmpl w:val="AD7E4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C9442E"/>
    <w:multiLevelType w:val="hybridMultilevel"/>
    <w:tmpl w:val="B802C578"/>
    <w:lvl w:ilvl="0" w:tplc="34089CB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9"/>
  </w:num>
  <w:num w:numId="7">
    <w:abstractNumId w:val="3"/>
  </w:num>
  <w:num w:numId="8">
    <w:abstractNumId w:val="8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130A20"/>
    <w:rsid w:val="00196F65"/>
    <w:rsid w:val="002F5BFA"/>
    <w:rsid w:val="00353C07"/>
    <w:rsid w:val="00410E3E"/>
    <w:rsid w:val="0058708B"/>
    <w:rsid w:val="00663F52"/>
    <w:rsid w:val="006B45BA"/>
    <w:rsid w:val="007243E1"/>
    <w:rsid w:val="008E7AAE"/>
    <w:rsid w:val="00976B9E"/>
    <w:rsid w:val="00A006FB"/>
    <w:rsid w:val="00E34D7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43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14</TotalTime>
  <Pages>5</Pages>
  <Words>1130</Words>
  <Characters>6444</Characters>
  <Application>Microsoft Office Word</Application>
  <DocSecurity>0</DocSecurity>
  <Lines>53</Lines>
  <Paragraphs>15</Paragraphs>
  <ScaleCrop>false</ScaleCrop>
  <Company>Mark's Text Terminal</Company>
  <LinksUpToDate>false</LinksUpToDate>
  <CharactersWithSpaces>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2016-05-09T12:34:00Z</dcterms:created>
  <dcterms:modified xsi:type="dcterms:W3CDTF">2019-06-20T12:49:00Z</dcterms:modified>
</cp:coreProperties>
</file>