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7131F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813C3B3" w14:textId="4A302B68" w:rsidR="00E5002B" w:rsidRDefault="006336D6" w:rsidP="006336D6">
      <w:r>
        <w:rPr>
          <w:b/>
        </w:rPr>
        <w:t>Homophone Worksheet:</w:t>
      </w:r>
      <w:bookmarkEnd w:id="0"/>
      <w:bookmarkEnd w:id="1"/>
      <w:r w:rsidR="002067C5">
        <w:rPr>
          <w:b/>
        </w:rPr>
        <w:t xml:space="preserve"> </w:t>
      </w:r>
      <w:r w:rsidR="002067C5" w:rsidRPr="002067C5">
        <w:rPr>
          <w:b/>
          <w:i/>
        </w:rPr>
        <w:t>Allusion</w:t>
      </w:r>
      <w:r w:rsidR="00E5002B">
        <w:rPr>
          <w:b/>
        </w:rPr>
        <w:t xml:space="preserve"> and</w:t>
      </w:r>
      <w:r w:rsidR="002067C5">
        <w:rPr>
          <w:b/>
        </w:rPr>
        <w:t xml:space="preserve"> </w:t>
      </w:r>
      <w:r w:rsidR="002067C5" w:rsidRPr="002067C5">
        <w:rPr>
          <w:b/>
          <w:i/>
        </w:rPr>
        <w:t>Illusion</w:t>
      </w:r>
      <w:r w:rsidR="00F61F2C">
        <w:rPr>
          <w:b/>
          <w:i/>
        </w:rPr>
        <w:t>,</w:t>
      </w:r>
      <w:r>
        <w:rPr>
          <w:b/>
        </w:rPr>
        <w:t xml:space="preserve"> </w:t>
      </w:r>
      <w:r w:rsidR="00F61F2C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156570">
        <w:t xml:space="preserve"> </w:t>
      </w:r>
      <w:r w:rsidR="0069058D">
        <w:t>and have different meanings</w:t>
      </w:r>
      <w:r w:rsidR="00376123">
        <w:t xml:space="preserve">. Using the wrong homophone can change the meaning of your writing. Here is a practice sheet for the </w:t>
      </w:r>
      <w:proofErr w:type="gramStart"/>
      <w:r w:rsidR="00376123">
        <w:t>homophones</w:t>
      </w:r>
      <w:proofErr w:type="gramEnd"/>
      <w:r w:rsidR="0069058D">
        <w:rPr>
          <w:i/>
        </w:rPr>
        <w:t xml:space="preserve"> </w:t>
      </w:r>
      <w:r w:rsidR="002067C5">
        <w:rPr>
          <w:i/>
        </w:rPr>
        <w:t>allusion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2067C5">
        <w:rPr>
          <w:i/>
        </w:rPr>
        <w:t>illusion</w:t>
      </w:r>
      <w:r w:rsidR="0069058D">
        <w:t xml:space="preserve">. Remember this about these </w:t>
      </w:r>
      <w:r w:rsidR="002067C5">
        <w:t xml:space="preserve">two </w:t>
      </w:r>
      <w:r w:rsidR="0069058D">
        <w:t>words:</w:t>
      </w:r>
    </w:p>
    <w:p w14:paraId="7BDFAFC1" w14:textId="34FE20D4" w:rsidR="00E5002B" w:rsidRDefault="00E5002B" w:rsidP="00E5002B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Allusion </w:t>
      </w:r>
      <w:r>
        <w:t xml:space="preserve">is a </w:t>
      </w:r>
      <w:r>
        <w:rPr>
          <w:b/>
          <w:i/>
        </w:rPr>
        <w:t>noun</w:t>
      </w:r>
      <w:r>
        <w:t xml:space="preserve"> that means </w:t>
      </w:r>
      <w:r w:rsidRPr="00E5002B">
        <w:rPr>
          <w:i/>
        </w:rPr>
        <w:t>an implied or indirect reference esp</w:t>
      </w:r>
      <w:r>
        <w:rPr>
          <w:i/>
        </w:rPr>
        <w:t>ecially in literature; als</w:t>
      </w:r>
      <w:r w:rsidR="00F34D4D">
        <w:rPr>
          <w:i/>
        </w:rPr>
        <w:t>o</w:t>
      </w:r>
      <w:r w:rsidRPr="00E5002B">
        <w:rPr>
          <w:i/>
        </w:rPr>
        <w:t>: the use of such references</w:t>
      </w:r>
      <w:r>
        <w:rPr>
          <w:i/>
        </w:rPr>
        <w:t xml:space="preserve"> </w:t>
      </w:r>
      <w:r>
        <w:t xml:space="preserve">and </w:t>
      </w:r>
      <w:r w:rsidRPr="00E5002B">
        <w:rPr>
          <w:i/>
        </w:rPr>
        <w:t>the act of alluding to o</w:t>
      </w:r>
      <w:r>
        <w:rPr>
          <w:i/>
        </w:rPr>
        <w:t>r hinting at something</w:t>
      </w:r>
      <w:r w:rsidRPr="00E5002B">
        <w:rPr>
          <w:i/>
        </w:rPr>
        <w:t>: the act of making an indirect</w:t>
      </w:r>
      <w:r>
        <w:t xml:space="preserve"> </w:t>
      </w:r>
      <w:r>
        <w:rPr>
          <w:i/>
        </w:rPr>
        <w:t>reference to something</w:t>
      </w:r>
      <w:r w:rsidRPr="00E5002B">
        <w:rPr>
          <w:i/>
        </w:rPr>
        <w:t>: the act of alluding to something</w:t>
      </w:r>
      <w:r>
        <w:t xml:space="preserve"> </w:t>
      </w:r>
    </w:p>
    <w:p w14:paraId="501479D8" w14:textId="182D35EB" w:rsidR="00E5002B" w:rsidRDefault="00E5002B" w:rsidP="00E5002B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Illusion </w:t>
      </w:r>
      <w:r>
        <w:t xml:space="preserve">is a </w:t>
      </w:r>
      <w:r w:rsidRPr="00E5002B">
        <w:rPr>
          <w:b/>
          <w:i/>
        </w:rPr>
        <w:t>noun</w:t>
      </w:r>
      <w:r>
        <w:rPr>
          <w:i/>
        </w:rPr>
        <w:t xml:space="preserve"> </w:t>
      </w:r>
      <w:r>
        <w:t xml:space="preserve">that means </w:t>
      </w:r>
      <w:r w:rsidRPr="00E5002B">
        <w:rPr>
          <w:i/>
        </w:rPr>
        <w:t>a misleading image presented to the vision</w:t>
      </w:r>
      <w:r>
        <w:rPr>
          <w:i/>
        </w:rPr>
        <w:t xml:space="preserve">, </w:t>
      </w:r>
      <w:r>
        <w:t xml:space="preserve">and </w:t>
      </w:r>
      <w:r w:rsidRPr="00E5002B">
        <w:rPr>
          <w:i/>
        </w:rPr>
        <w:t>something that deceives or misleads intellectually</w:t>
      </w:r>
      <w:r>
        <w:t xml:space="preserve">  </w:t>
      </w:r>
    </w:p>
    <w:p w14:paraId="1DF3EF45" w14:textId="77777777" w:rsidR="00F61F2C" w:rsidRDefault="00F61F2C" w:rsidP="00F61F2C"/>
    <w:p w14:paraId="66816871" w14:textId="2EAEA32B" w:rsidR="00F61F2C" w:rsidRPr="00F61F2C" w:rsidRDefault="00F61F2C" w:rsidP="00F61F2C">
      <w:pPr>
        <w:pStyle w:val="ListParagraph"/>
        <w:numPr>
          <w:ilvl w:val="0"/>
          <w:numId w:val="2"/>
        </w:numPr>
        <w:rPr>
          <w:b/>
        </w:rPr>
      </w:pPr>
      <w:r>
        <w:t>*** made an ____________________ to the French Revolution in *** paper on the Enlightenment.</w:t>
      </w:r>
    </w:p>
    <w:p w14:paraId="128FB8BB" w14:textId="7FC64566" w:rsidR="00F61F2C" w:rsidRPr="00F61F2C" w:rsidRDefault="00F61F2C" w:rsidP="00F61F2C">
      <w:pPr>
        <w:pStyle w:val="ListParagraph"/>
        <w:numPr>
          <w:ilvl w:val="0"/>
          <w:numId w:val="2"/>
        </w:numPr>
        <w:rPr>
          <w:b/>
        </w:rPr>
      </w:pPr>
      <w:r>
        <w:t>Mr. Feltskog suffers from the ____________________________ that he is cool.</w:t>
      </w:r>
    </w:p>
    <w:p w14:paraId="7CB67C2A" w14:textId="55E766B0" w:rsidR="00F61F2C" w:rsidRPr="00F61F2C" w:rsidRDefault="00F61F2C" w:rsidP="00F61F2C">
      <w:pPr>
        <w:pStyle w:val="ListParagraph"/>
        <w:numPr>
          <w:ilvl w:val="0"/>
          <w:numId w:val="2"/>
        </w:numPr>
        <w:rPr>
          <w:b/>
        </w:rPr>
      </w:pPr>
      <w:r>
        <w:t>**** argued in *** science term paper that people who deny global warming live in a world of ______________________.</w:t>
      </w:r>
    </w:p>
    <w:p w14:paraId="74615ADB" w14:textId="183643DC" w:rsidR="00F61F2C" w:rsidRPr="00F61F2C" w:rsidRDefault="00F61F2C" w:rsidP="00F61F2C">
      <w:pPr>
        <w:pStyle w:val="ListParagraph"/>
        <w:numPr>
          <w:ilvl w:val="0"/>
          <w:numId w:val="2"/>
        </w:numPr>
        <w:rPr>
          <w:b/>
        </w:rPr>
      </w:pPr>
      <w:r>
        <w:t xml:space="preserve">When *** mentioned a hip-hop star in a class discussion about poetry, Mr. Feltskog missed the </w:t>
      </w:r>
      <w:r w:rsidR="00C213C6">
        <w:t>__________</w:t>
      </w:r>
      <w:r>
        <w:t>_________________________.</w:t>
      </w:r>
    </w:p>
    <w:p w14:paraId="3FBF5D45" w14:textId="195205BA" w:rsidR="00F61F2C" w:rsidRPr="00F61F2C" w:rsidRDefault="00F61F2C" w:rsidP="00F61F2C">
      <w:pPr>
        <w:pStyle w:val="ListParagraph"/>
        <w:numPr>
          <w:ilvl w:val="0"/>
          <w:numId w:val="2"/>
        </w:numPr>
        <w:rPr>
          <w:b/>
        </w:rPr>
      </w:pPr>
      <w:r>
        <w:t>When people use ___________________________ in speech and writing, they count on their audience to possess the prior knowledge to understand them.</w:t>
      </w:r>
    </w:p>
    <w:p w14:paraId="316A2323" w14:textId="4E29E108" w:rsidR="00E5002B" w:rsidRDefault="00E5002B" w:rsidP="00E5002B">
      <w:pPr>
        <w:ind w:left="360"/>
      </w:pPr>
    </w:p>
    <w:p w14:paraId="37AAD4E9" w14:textId="2FB6C2CA" w:rsidR="00311F52" w:rsidRDefault="00311F52" w:rsidP="00E5002B">
      <w:pPr>
        <w:ind w:left="360"/>
      </w:pPr>
    </w:p>
    <w:p w14:paraId="115B988D" w14:textId="01F8128C" w:rsidR="00311F52" w:rsidRDefault="00311F52" w:rsidP="00E5002B">
      <w:pPr>
        <w:ind w:left="360"/>
      </w:pPr>
    </w:p>
    <w:p w14:paraId="24EC369D" w14:textId="14F7EFE5" w:rsidR="00311F52" w:rsidRDefault="00311F52" w:rsidP="00E5002B">
      <w:pPr>
        <w:ind w:left="360"/>
      </w:pPr>
    </w:p>
    <w:p w14:paraId="06BAD9EB" w14:textId="4946C8EA" w:rsidR="00311F52" w:rsidRDefault="00311F52" w:rsidP="00E5002B">
      <w:pPr>
        <w:ind w:left="360"/>
      </w:pPr>
    </w:p>
    <w:p w14:paraId="3B9689DB" w14:textId="19337007" w:rsidR="00311F52" w:rsidRDefault="00311F52" w:rsidP="00E5002B">
      <w:pPr>
        <w:ind w:left="360"/>
      </w:pPr>
    </w:p>
    <w:p w14:paraId="655D6B5F" w14:textId="4BED0982" w:rsidR="00311F52" w:rsidRDefault="00311F52" w:rsidP="00E5002B">
      <w:pPr>
        <w:ind w:left="360"/>
      </w:pPr>
    </w:p>
    <w:p w14:paraId="5F928C94" w14:textId="1427E721" w:rsidR="00311F52" w:rsidRDefault="00311F52" w:rsidP="00E5002B">
      <w:pPr>
        <w:ind w:left="360"/>
      </w:pPr>
    </w:p>
    <w:p w14:paraId="59DA9CE7" w14:textId="32C2216F" w:rsidR="00311F52" w:rsidRDefault="00311F52" w:rsidP="00E5002B">
      <w:pPr>
        <w:ind w:left="360"/>
      </w:pPr>
    </w:p>
    <w:p w14:paraId="5C897F28" w14:textId="21E00796" w:rsidR="00311F52" w:rsidRDefault="00311F52" w:rsidP="00E5002B">
      <w:pPr>
        <w:ind w:left="360"/>
      </w:pPr>
    </w:p>
    <w:p w14:paraId="2A8FC81B" w14:textId="68FC79A4" w:rsidR="00311F52" w:rsidRDefault="00311F52" w:rsidP="00E5002B">
      <w:pPr>
        <w:ind w:left="360"/>
      </w:pPr>
    </w:p>
    <w:p w14:paraId="38D36D82" w14:textId="221CE168" w:rsidR="00311F52" w:rsidRDefault="00311F52" w:rsidP="00E5002B">
      <w:pPr>
        <w:ind w:left="360"/>
      </w:pPr>
    </w:p>
    <w:p w14:paraId="490009B4" w14:textId="21811DB4" w:rsidR="00311F52" w:rsidRDefault="00311F52" w:rsidP="00E5002B">
      <w:pPr>
        <w:ind w:left="360"/>
      </w:pPr>
    </w:p>
    <w:p w14:paraId="715D37A9" w14:textId="202D5438" w:rsidR="00311F52" w:rsidRDefault="00311F52" w:rsidP="00E5002B">
      <w:pPr>
        <w:ind w:left="360"/>
      </w:pPr>
    </w:p>
    <w:p w14:paraId="0604ABB5" w14:textId="7C3BFD8A" w:rsidR="00311F52" w:rsidRDefault="00311F52" w:rsidP="00E5002B">
      <w:pPr>
        <w:ind w:left="360"/>
      </w:pPr>
    </w:p>
    <w:p w14:paraId="247A9F94" w14:textId="0F48C1C4" w:rsidR="00311F52" w:rsidRDefault="00311F52" w:rsidP="00E5002B">
      <w:pPr>
        <w:ind w:left="360"/>
      </w:pPr>
    </w:p>
    <w:p w14:paraId="753E3D3D" w14:textId="6FC04079" w:rsidR="00311F52" w:rsidRDefault="00311F52" w:rsidP="00E5002B">
      <w:pPr>
        <w:ind w:left="360"/>
      </w:pPr>
    </w:p>
    <w:p w14:paraId="3D7650C7" w14:textId="7F05AEA4" w:rsidR="00311F52" w:rsidRDefault="00311F52" w:rsidP="00E5002B">
      <w:pPr>
        <w:ind w:left="360"/>
      </w:pPr>
    </w:p>
    <w:p w14:paraId="1809CD4E" w14:textId="4B15E966" w:rsidR="00311F52" w:rsidRDefault="00311F52" w:rsidP="00E5002B">
      <w:pPr>
        <w:ind w:left="360"/>
      </w:pPr>
    </w:p>
    <w:p w14:paraId="22A7D382" w14:textId="1B69F9D2" w:rsidR="00311F52" w:rsidRDefault="00311F52" w:rsidP="00E5002B">
      <w:pPr>
        <w:ind w:left="360"/>
      </w:pPr>
    </w:p>
    <w:p w14:paraId="4BA1ADBA" w14:textId="14929A81" w:rsidR="00311F52" w:rsidRDefault="00311F52" w:rsidP="00E5002B">
      <w:pPr>
        <w:ind w:left="360"/>
      </w:pPr>
    </w:p>
    <w:p w14:paraId="573E09D9" w14:textId="020CB283" w:rsidR="00311F52" w:rsidRDefault="00311F52" w:rsidP="00E5002B">
      <w:pPr>
        <w:ind w:left="360"/>
      </w:pPr>
    </w:p>
    <w:p w14:paraId="3C28F58D" w14:textId="0A60F147" w:rsidR="00311F52" w:rsidRDefault="00311F52" w:rsidP="00E5002B">
      <w:pPr>
        <w:ind w:left="360"/>
      </w:pPr>
    </w:p>
    <w:p w14:paraId="4414ED1C" w14:textId="71D92D7A" w:rsidR="00311F52" w:rsidRDefault="00311F52" w:rsidP="00E5002B">
      <w:pPr>
        <w:ind w:left="360"/>
      </w:pPr>
    </w:p>
    <w:p w14:paraId="33B28726" w14:textId="62F790F3" w:rsidR="00311F52" w:rsidRDefault="00311F52" w:rsidP="00E5002B">
      <w:pPr>
        <w:ind w:left="360"/>
      </w:pPr>
    </w:p>
    <w:p w14:paraId="4E809371" w14:textId="35A535BC" w:rsidR="00311F52" w:rsidRDefault="00311F52" w:rsidP="00E5002B">
      <w:pPr>
        <w:ind w:left="360"/>
      </w:pPr>
    </w:p>
    <w:p w14:paraId="1E0B456A" w14:textId="3172BE5D" w:rsidR="00311F52" w:rsidRDefault="00311F52" w:rsidP="00E5002B">
      <w:pPr>
        <w:ind w:left="360"/>
      </w:pPr>
    </w:p>
    <w:p w14:paraId="19FDBADF" w14:textId="35F6C29F" w:rsidR="00311F52" w:rsidRDefault="00311F52" w:rsidP="00E5002B">
      <w:pPr>
        <w:ind w:left="360"/>
      </w:pPr>
    </w:p>
    <w:p w14:paraId="56951DC9" w14:textId="31A4818F" w:rsidR="00311F52" w:rsidRDefault="00311F52" w:rsidP="00E5002B">
      <w:pPr>
        <w:ind w:left="360"/>
      </w:pPr>
    </w:p>
    <w:p w14:paraId="0F0B271D" w14:textId="39E8470C" w:rsidR="00311F52" w:rsidRDefault="00311F52" w:rsidP="00E5002B">
      <w:pPr>
        <w:ind w:left="360"/>
      </w:pPr>
    </w:p>
    <w:p w14:paraId="1EFA6417" w14:textId="06DE79D6" w:rsidR="00311F52" w:rsidRDefault="00311F52" w:rsidP="00E5002B">
      <w:pPr>
        <w:ind w:left="360"/>
      </w:pPr>
    </w:p>
    <w:p w14:paraId="1FF4B20E" w14:textId="095F761E" w:rsidR="00311F52" w:rsidRDefault="00311F52" w:rsidP="00E5002B">
      <w:pPr>
        <w:ind w:left="360"/>
      </w:pPr>
    </w:p>
    <w:p w14:paraId="2E4304C3" w14:textId="5C1A7897" w:rsidR="00311F52" w:rsidRDefault="00311F52" w:rsidP="00E5002B">
      <w:pPr>
        <w:ind w:left="360"/>
      </w:pPr>
    </w:p>
    <w:p w14:paraId="2232FE0C" w14:textId="77777777" w:rsidR="00311F52" w:rsidRPr="00B12619" w:rsidRDefault="00311F52" w:rsidP="00311F5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48E6F5" w14:textId="77777777" w:rsidR="00311F52" w:rsidRDefault="00311F52" w:rsidP="00311F52">
      <w:r>
        <w:rPr>
          <w:b/>
        </w:rPr>
        <w:t xml:space="preserve">Homophone Worksheet: </w:t>
      </w:r>
      <w:r w:rsidRPr="002067C5">
        <w:rPr>
          <w:b/>
          <w:i/>
        </w:rPr>
        <w:t>Allusion</w:t>
      </w:r>
      <w:r>
        <w:rPr>
          <w:b/>
        </w:rPr>
        <w:t xml:space="preserve"> and </w:t>
      </w:r>
      <w:r w:rsidRPr="002067C5">
        <w:rPr>
          <w:b/>
          <w:i/>
        </w:rPr>
        <w:t>Illusion</w:t>
      </w:r>
      <w:r>
        <w:rPr>
          <w:b/>
          <w:i/>
        </w:rPr>
        <w:t>,</w:t>
      </w:r>
      <w:r>
        <w:rPr>
          <w:b/>
        </w:rPr>
        <w:t xml:space="preserve">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rPr>
          <w:i/>
        </w:rPr>
        <w:t xml:space="preserve"> allusion </w:t>
      </w:r>
      <w:r>
        <w:t>and</w:t>
      </w:r>
      <w:r>
        <w:rPr>
          <w:i/>
        </w:rPr>
        <w:t xml:space="preserve"> illusion</w:t>
      </w:r>
      <w:r>
        <w:t>. Remember this about these two words:</w:t>
      </w:r>
    </w:p>
    <w:p w14:paraId="1CD0FB41" w14:textId="77777777" w:rsidR="00311F52" w:rsidRDefault="00311F52" w:rsidP="00311F5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Allusion </w:t>
      </w:r>
      <w:r>
        <w:t xml:space="preserve">is a </w:t>
      </w:r>
      <w:r>
        <w:rPr>
          <w:b/>
          <w:i/>
        </w:rPr>
        <w:t>noun</w:t>
      </w:r>
      <w:r>
        <w:t xml:space="preserve"> that means </w:t>
      </w:r>
      <w:r w:rsidRPr="00E5002B">
        <w:rPr>
          <w:i/>
        </w:rPr>
        <w:t>an implied or indirect reference esp</w:t>
      </w:r>
      <w:r>
        <w:rPr>
          <w:i/>
        </w:rPr>
        <w:t>ecially in literature; also</w:t>
      </w:r>
      <w:r w:rsidRPr="00E5002B">
        <w:rPr>
          <w:i/>
        </w:rPr>
        <w:t>: the use of such references</w:t>
      </w:r>
      <w:r>
        <w:rPr>
          <w:i/>
        </w:rPr>
        <w:t xml:space="preserve"> </w:t>
      </w:r>
      <w:r>
        <w:t xml:space="preserve">and </w:t>
      </w:r>
      <w:r w:rsidRPr="00E5002B">
        <w:rPr>
          <w:i/>
        </w:rPr>
        <w:t>the act of alluding to o</w:t>
      </w:r>
      <w:r>
        <w:rPr>
          <w:i/>
        </w:rPr>
        <w:t>r hinting at something</w:t>
      </w:r>
      <w:r w:rsidRPr="00E5002B">
        <w:rPr>
          <w:i/>
        </w:rPr>
        <w:t>: the act of making an indirect</w:t>
      </w:r>
      <w:r>
        <w:t xml:space="preserve"> </w:t>
      </w:r>
      <w:r>
        <w:rPr>
          <w:i/>
        </w:rPr>
        <w:t>reference to something</w:t>
      </w:r>
      <w:r w:rsidRPr="00E5002B">
        <w:rPr>
          <w:i/>
        </w:rPr>
        <w:t>: the act of alluding to something</w:t>
      </w:r>
      <w:r>
        <w:t xml:space="preserve"> </w:t>
      </w:r>
    </w:p>
    <w:p w14:paraId="1843B393" w14:textId="77777777" w:rsidR="00311F52" w:rsidRDefault="00311F52" w:rsidP="00311F5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Illusion </w:t>
      </w:r>
      <w:r>
        <w:t xml:space="preserve">is a </w:t>
      </w:r>
      <w:r w:rsidRPr="00E5002B">
        <w:rPr>
          <w:b/>
          <w:i/>
        </w:rPr>
        <w:t>noun</w:t>
      </w:r>
      <w:r>
        <w:rPr>
          <w:i/>
        </w:rPr>
        <w:t xml:space="preserve"> </w:t>
      </w:r>
      <w:r>
        <w:t xml:space="preserve">that means </w:t>
      </w:r>
      <w:r w:rsidRPr="00E5002B">
        <w:rPr>
          <w:i/>
        </w:rPr>
        <w:t>a misleading image presented to the vision</w:t>
      </w:r>
      <w:r>
        <w:rPr>
          <w:i/>
        </w:rPr>
        <w:t xml:space="preserve">, </w:t>
      </w:r>
      <w:r>
        <w:t xml:space="preserve">and </w:t>
      </w:r>
      <w:r w:rsidRPr="00E5002B">
        <w:rPr>
          <w:i/>
        </w:rPr>
        <w:t>something that deceives or misleads intellectually</w:t>
      </w:r>
      <w:r>
        <w:t xml:space="preserve">  </w:t>
      </w:r>
    </w:p>
    <w:p w14:paraId="784CC266" w14:textId="77777777" w:rsidR="00311F52" w:rsidRDefault="00311F52" w:rsidP="00311F52"/>
    <w:p w14:paraId="33CAC582" w14:textId="77777777" w:rsidR="00311F52" w:rsidRPr="00B323A0" w:rsidRDefault="00311F52" w:rsidP="00311F52">
      <w:pPr>
        <w:pStyle w:val="ListParagraph"/>
        <w:numPr>
          <w:ilvl w:val="0"/>
          <w:numId w:val="3"/>
        </w:numPr>
        <w:rPr>
          <w:b/>
        </w:rPr>
      </w:pPr>
      <w:r>
        <w:t>*** was so hungry that an __________________________ of a cheeseburger and fries appeared to ***.</w:t>
      </w:r>
    </w:p>
    <w:p w14:paraId="0507C8D9" w14:textId="77777777" w:rsidR="00311F52" w:rsidRPr="00B323A0" w:rsidRDefault="00311F52" w:rsidP="00311F52">
      <w:pPr>
        <w:pStyle w:val="ListParagraph"/>
        <w:numPr>
          <w:ilvl w:val="0"/>
          <w:numId w:val="3"/>
        </w:numPr>
        <w:rPr>
          <w:b/>
        </w:rPr>
      </w:pPr>
      <w:r>
        <w:t xml:space="preserve">**** didn’t catch ****’s ________________________ to J.D. Salinger’s </w:t>
      </w:r>
      <w:r>
        <w:rPr>
          <w:i/>
        </w:rPr>
        <w:t>The Catcher in the Rye</w:t>
      </w:r>
      <w:r>
        <w:t>.</w:t>
      </w:r>
    </w:p>
    <w:p w14:paraId="16B0DE4A" w14:textId="77777777" w:rsidR="00311F52" w:rsidRPr="00B323A0" w:rsidRDefault="00311F52" w:rsidP="00311F52">
      <w:pPr>
        <w:pStyle w:val="ListParagraph"/>
        <w:numPr>
          <w:ilvl w:val="0"/>
          <w:numId w:val="3"/>
        </w:numPr>
        <w:rPr>
          <w:b/>
        </w:rPr>
      </w:pPr>
      <w:r>
        <w:t>In his speeches, Martin Luther King, Jr., often made _____________________ to the Bible.</w:t>
      </w:r>
    </w:p>
    <w:p w14:paraId="1A4C6BDE" w14:textId="77777777" w:rsidR="00311F52" w:rsidRPr="00B323A0" w:rsidRDefault="00311F52" w:rsidP="00311F52">
      <w:pPr>
        <w:pStyle w:val="ListParagraph"/>
        <w:numPr>
          <w:ilvl w:val="0"/>
          <w:numId w:val="3"/>
        </w:numPr>
        <w:rPr>
          <w:b/>
        </w:rPr>
      </w:pPr>
      <w:r>
        <w:t>Sometimes, in extreme circumstances, people see _______________________ called mirages.</w:t>
      </w:r>
    </w:p>
    <w:p w14:paraId="00D2D2DC" w14:textId="77777777" w:rsidR="00311F52" w:rsidRPr="00B323A0" w:rsidRDefault="00311F52" w:rsidP="00311F52">
      <w:pPr>
        <w:pStyle w:val="ListParagraph"/>
        <w:numPr>
          <w:ilvl w:val="0"/>
          <w:numId w:val="3"/>
        </w:numPr>
        <w:rPr>
          <w:b/>
        </w:rPr>
      </w:pPr>
      <w:r>
        <w:t>The politician presented voters with the ______________________ that he was qualified for his job.</w:t>
      </w:r>
    </w:p>
    <w:p w14:paraId="7E912B31" w14:textId="75491B85" w:rsidR="00311F52" w:rsidRDefault="00311F52" w:rsidP="00E5002B">
      <w:pPr>
        <w:ind w:left="360"/>
      </w:pPr>
    </w:p>
    <w:p w14:paraId="10B1C337" w14:textId="0E9ADF3D" w:rsidR="00311F52" w:rsidRDefault="00311F52" w:rsidP="00E5002B">
      <w:pPr>
        <w:ind w:left="360"/>
      </w:pPr>
    </w:p>
    <w:p w14:paraId="6672DADC" w14:textId="5F43107F" w:rsidR="00311F52" w:rsidRDefault="00311F52" w:rsidP="00E5002B">
      <w:pPr>
        <w:ind w:left="360"/>
      </w:pPr>
    </w:p>
    <w:p w14:paraId="2ADCCB87" w14:textId="7378C964" w:rsidR="00311F52" w:rsidRDefault="00311F52" w:rsidP="00E5002B">
      <w:pPr>
        <w:ind w:left="360"/>
      </w:pPr>
    </w:p>
    <w:p w14:paraId="7BD2E8E0" w14:textId="653CDAC6" w:rsidR="00311F52" w:rsidRDefault="00311F52" w:rsidP="00E5002B">
      <w:pPr>
        <w:ind w:left="360"/>
      </w:pPr>
    </w:p>
    <w:p w14:paraId="6AA1D271" w14:textId="5D132432" w:rsidR="00311F52" w:rsidRDefault="00311F52" w:rsidP="00E5002B">
      <w:pPr>
        <w:ind w:left="360"/>
      </w:pPr>
    </w:p>
    <w:p w14:paraId="426088A0" w14:textId="0C6642A3" w:rsidR="00311F52" w:rsidRDefault="00311F52" w:rsidP="00E5002B">
      <w:pPr>
        <w:ind w:left="360"/>
      </w:pPr>
    </w:p>
    <w:p w14:paraId="4A1718E4" w14:textId="7322CD13" w:rsidR="00311F52" w:rsidRDefault="00311F52" w:rsidP="00E5002B">
      <w:pPr>
        <w:ind w:left="360"/>
      </w:pPr>
    </w:p>
    <w:p w14:paraId="19224179" w14:textId="52368444" w:rsidR="00311F52" w:rsidRDefault="00311F52" w:rsidP="00E5002B">
      <w:pPr>
        <w:ind w:left="360"/>
      </w:pPr>
    </w:p>
    <w:p w14:paraId="107CFF38" w14:textId="2657CB02" w:rsidR="00311F52" w:rsidRDefault="00311F52" w:rsidP="00E5002B">
      <w:pPr>
        <w:ind w:left="360"/>
      </w:pPr>
    </w:p>
    <w:p w14:paraId="1113C008" w14:textId="3DBA9E24" w:rsidR="00311F52" w:rsidRDefault="00311F52" w:rsidP="00E5002B">
      <w:pPr>
        <w:ind w:left="360"/>
      </w:pPr>
    </w:p>
    <w:p w14:paraId="3B519D80" w14:textId="451409D9" w:rsidR="00311F52" w:rsidRDefault="00311F52" w:rsidP="00E5002B">
      <w:pPr>
        <w:ind w:left="360"/>
      </w:pPr>
    </w:p>
    <w:p w14:paraId="2CCA9536" w14:textId="72CB081D" w:rsidR="00311F52" w:rsidRDefault="00311F52" w:rsidP="00E5002B">
      <w:pPr>
        <w:ind w:left="360"/>
      </w:pPr>
    </w:p>
    <w:p w14:paraId="72033605" w14:textId="003C56D4" w:rsidR="00311F52" w:rsidRDefault="00311F52" w:rsidP="00E5002B">
      <w:pPr>
        <w:ind w:left="360"/>
      </w:pPr>
    </w:p>
    <w:p w14:paraId="25DBC3FB" w14:textId="7AFA3A2A" w:rsidR="00311F52" w:rsidRDefault="00311F52" w:rsidP="00E5002B">
      <w:pPr>
        <w:ind w:left="360"/>
      </w:pPr>
    </w:p>
    <w:p w14:paraId="6C965E82" w14:textId="5FB487CD" w:rsidR="00311F52" w:rsidRDefault="00311F52" w:rsidP="00E5002B">
      <w:pPr>
        <w:ind w:left="360"/>
      </w:pPr>
    </w:p>
    <w:p w14:paraId="2BCAB6F0" w14:textId="1AD8EB82" w:rsidR="00311F52" w:rsidRDefault="00311F52" w:rsidP="00E5002B">
      <w:pPr>
        <w:ind w:left="360"/>
      </w:pPr>
    </w:p>
    <w:p w14:paraId="0ECF974C" w14:textId="4CEBF382" w:rsidR="00311F52" w:rsidRDefault="00311F52" w:rsidP="00E5002B">
      <w:pPr>
        <w:ind w:left="360"/>
      </w:pPr>
    </w:p>
    <w:p w14:paraId="12E9A536" w14:textId="2873BA12" w:rsidR="00311F52" w:rsidRDefault="00311F52" w:rsidP="00E5002B">
      <w:pPr>
        <w:ind w:left="360"/>
      </w:pPr>
    </w:p>
    <w:p w14:paraId="7AB619E1" w14:textId="370BC8AC" w:rsidR="00311F52" w:rsidRDefault="00311F52" w:rsidP="00E5002B">
      <w:pPr>
        <w:ind w:left="360"/>
      </w:pPr>
    </w:p>
    <w:p w14:paraId="5A1E32BE" w14:textId="538D8F12" w:rsidR="00311F52" w:rsidRDefault="00311F52" w:rsidP="00E5002B">
      <w:pPr>
        <w:ind w:left="360"/>
      </w:pPr>
    </w:p>
    <w:p w14:paraId="78B67C87" w14:textId="0BD442D4" w:rsidR="00311F52" w:rsidRDefault="00311F52" w:rsidP="00E5002B">
      <w:pPr>
        <w:ind w:left="360"/>
      </w:pPr>
    </w:p>
    <w:p w14:paraId="69147530" w14:textId="50E098CA" w:rsidR="00311F52" w:rsidRDefault="00311F52" w:rsidP="00E5002B">
      <w:pPr>
        <w:ind w:left="360"/>
      </w:pPr>
    </w:p>
    <w:p w14:paraId="53525BDE" w14:textId="199B2F5D" w:rsidR="00311F52" w:rsidRDefault="00311F52" w:rsidP="00E5002B">
      <w:pPr>
        <w:ind w:left="360"/>
      </w:pPr>
    </w:p>
    <w:p w14:paraId="7174C2D9" w14:textId="2763E449" w:rsidR="00311F52" w:rsidRDefault="00311F52" w:rsidP="00E5002B">
      <w:pPr>
        <w:ind w:left="360"/>
      </w:pPr>
    </w:p>
    <w:p w14:paraId="3E399C43" w14:textId="432C84B7" w:rsidR="00311F52" w:rsidRDefault="00311F52" w:rsidP="00E5002B">
      <w:pPr>
        <w:ind w:left="360"/>
      </w:pPr>
    </w:p>
    <w:p w14:paraId="1DEC3A2C" w14:textId="0A806DB9" w:rsidR="00311F52" w:rsidRDefault="00311F52" w:rsidP="00E5002B">
      <w:pPr>
        <w:ind w:left="360"/>
      </w:pPr>
    </w:p>
    <w:p w14:paraId="7BFE0D79" w14:textId="5C57CECB" w:rsidR="00311F52" w:rsidRDefault="00311F52" w:rsidP="00E5002B">
      <w:pPr>
        <w:ind w:left="360"/>
      </w:pPr>
    </w:p>
    <w:p w14:paraId="2FA53B0E" w14:textId="70D764D8" w:rsidR="00311F52" w:rsidRDefault="00311F52" w:rsidP="00E5002B">
      <w:pPr>
        <w:ind w:left="360"/>
      </w:pPr>
    </w:p>
    <w:p w14:paraId="1244ADBB" w14:textId="6FC98AC4" w:rsidR="00311F52" w:rsidRDefault="00311F52" w:rsidP="00E5002B">
      <w:pPr>
        <w:ind w:left="360"/>
      </w:pPr>
    </w:p>
    <w:p w14:paraId="21DD6503" w14:textId="4578D578" w:rsidR="00311F52" w:rsidRDefault="00311F52" w:rsidP="00E5002B">
      <w:pPr>
        <w:ind w:left="360"/>
      </w:pPr>
    </w:p>
    <w:p w14:paraId="47A22AF8" w14:textId="335745C9" w:rsidR="00311F52" w:rsidRDefault="00311F52" w:rsidP="00E5002B">
      <w:pPr>
        <w:ind w:left="360"/>
      </w:pPr>
    </w:p>
    <w:p w14:paraId="361CF3C1" w14:textId="0FC014C0" w:rsidR="00311F52" w:rsidRDefault="00311F52" w:rsidP="00E5002B">
      <w:pPr>
        <w:ind w:left="360"/>
      </w:pPr>
    </w:p>
    <w:p w14:paraId="56E8B0DD" w14:textId="37D5E115" w:rsidR="00311F52" w:rsidRDefault="00311F52" w:rsidP="00E5002B">
      <w:pPr>
        <w:ind w:left="360"/>
      </w:pPr>
    </w:p>
    <w:p w14:paraId="2328B175" w14:textId="6B2C8C46" w:rsidR="00311F52" w:rsidRDefault="00311F52" w:rsidP="00E5002B">
      <w:pPr>
        <w:ind w:left="360"/>
      </w:pPr>
    </w:p>
    <w:p w14:paraId="270E512B" w14:textId="6B4C9C49" w:rsidR="00311F52" w:rsidRDefault="00311F52" w:rsidP="00E5002B">
      <w:pPr>
        <w:ind w:left="360"/>
      </w:pPr>
    </w:p>
    <w:p w14:paraId="2FDEF8C9" w14:textId="77777777" w:rsidR="00311F52" w:rsidRPr="00B12619" w:rsidRDefault="00311F52" w:rsidP="00311F5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FAF97C" w14:textId="77777777" w:rsidR="00311F52" w:rsidRDefault="00311F52" w:rsidP="00311F52">
      <w:r>
        <w:rPr>
          <w:b/>
        </w:rPr>
        <w:t xml:space="preserve">Homophone Worksheet: </w:t>
      </w:r>
      <w:r w:rsidRPr="002067C5">
        <w:rPr>
          <w:b/>
          <w:i/>
        </w:rPr>
        <w:t>Allusion</w:t>
      </w:r>
      <w:r>
        <w:rPr>
          <w:b/>
        </w:rPr>
        <w:t xml:space="preserve"> and </w:t>
      </w:r>
      <w:r w:rsidRPr="002067C5">
        <w:rPr>
          <w:b/>
          <w:i/>
        </w:rPr>
        <w:t>Illusion</w:t>
      </w:r>
      <w:r>
        <w:rPr>
          <w:b/>
          <w:i/>
        </w:rPr>
        <w:t>,</w:t>
      </w:r>
      <w:r>
        <w:rPr>
          <w:b/>
        </w:rPr>
        <w:t xml:space="preserve">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rPr>
          <w:i/>
        </w:rPr>
        <w:t xml:space="preserve"> allusion </w:t>
      </w:r>
      <w:r>
        <w:t>and</w:t>
      </w:r>
      <w:r>
        <w:rPr>
          <w:i/>
        </w:rPr>
        <w:t xml:space="preserve"> illusion</w:t>
      </w:r>
      <w:r>
        <w:t>. Remember this about these two words:</w:t>
      </w:r>
    </w:p>
    <w:p w14:paraId="1241C1F2" w14:textId="77777777" w:rsidR="00311F52" w:rsidRDefault="00311F52" w:rsidP="00311F5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Allusion </w:t>
      </w:r>
      <w:r>
        <w:t xml:space="preserve">is a </w:t>
      </w:r>
      <w:r>
        <w:rPr>
          <w:b/>
          <w:i/>
        </w:rPr>
        <w:t>noun</w:t>
      </w:r>
      <w:r>
        <w:t xml:space="preserve"> that means </w:t>
      </w:r>
      <w:r w:rsidRPr="00E5002B">
        <w:rPr>
          <w:i/>
        </w:rPr>
        <w:t>an implied or indirect reference esp</w:t>
      </w:r>
      <w:r>
        <w:rPr>
          <w:i/>
        </w:rPr>
        <w:t>ecially in literature; also</w:t>
      </w:r>
      <w:r w:rsidRPr="00E5002B">
        <w:rPr>
          <w:i/>
        </w:rPr>
        <w:t>: the use of such references</w:t>
      </w:r>
      <w:r>
        <w:rPr>
          <w:i/>
        </w:rPr>
        <w:t xml:space="preserve"> </w:t>
      </w:r>
      <w:r>
        <w:t xml:space="preserve">and </w:t>
      </w:r>
      <w:r w:rsidRPr="00E5002B">
        <w:rPr>
          <w:i/>
        </w:rPr>
        <w:t>the act of alluding to o</w:t>
      </w:r>
      <w:r>
        <w:rPr>
          <w:i/>
        </w:rPr>
        <w:t>r hinting at something</w:t>
      </w:r>
      <w:r w:rsidRPr="00E5002B">
        <w:rPr>
          <w:i/>
        </w:rPr>
        <w:t>: the act of making an indirect</w:t>
      </w:r>
      <w:r>
        <w:t xml:space="preserve"> </w:t>
      </w:r>
      <w:r>
        <w:rPr>
          <w:i/>
        </w:rPr>
        <w:t>reference to something</w:t>
      </w:r>
      <w:r w:rsidRPr="00E5002B">
        <w:rPr>
          <w:i/>
        </w:rPr>
        <w:t>: the act of alluding to something</w:t>
      </w:r>
      <w:r>
        <w:t xml:space="preserve"> </w:t>
      </w:r>
    </w:p>
    <w:p w14:paraId="7FBA27B8" w14:textId="77777777" w:rsidR="00311F52" w:rsidRDefault="00311F52" w:rsidP="00311F5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Illusion </w:t>
      </w:r>
      <w:r>
        <w:t xml:space="preserve">is a </w:t>
      </w:r>
      <w:r w:rsidRPr="00E5002B">
        <w:rPr>
          <w:b/>
          <w:i/>
        </w:rPr>
        <w:t>noun</w:t>
      </w:r>
      <w:r>
        <w:rPr>
          <w:i/>
        </w:rPr>
        <w:t xml:space="preserve"> </w:t>
      </w:r>
      <w:r>
        <w:t xml:space="preserve">that means </w:t>
      </w:r>
      <w:r w:rsidRPr="00E5002B">
        <w:rPr>
          <w:i/>
        </w:rPr>
        <w:t>a misleading image presented to the vision</w:t>
      </w:r>
      <w:r>
        <w:rPr>
          <w:i/>
        </w:rPr>
        <w:t xml:space="preserve">, </w:t>
      </w:r>
      <w:r>
        <w:t xml:space="preserve">and </w:t>
      </w:r>
      <w:r w:rsidRPr="00E5002B">
        <w:rPr>
          <w:i/>
        </w:rPr>
        <w:t>something that deceives or misleads intellectually</w:t>
      </w:r>
      <w:r>
        <w:t xml:space="preserve">  </w:t>
      </w:r>
    </w:p>
    <w:p w14:paraId="2392B0A3" w14:textId="77777777" w:rsidR="00311F52" w:rsidRDefault="00311F52" w:rsidP="00311F52">
      <w:pPr>
        <w:ind w:left="360"/>
      </w:pPr>
    </w:p>
    <w:p w14:paraId="4D8F1B2E" w14:textId="77777777" w:rsidR="00311F52" w:rsidRPr="00A80380" w:rsidRDefault="00311F52" w:rsidP="00311F52">
      <w:pPr>
        <w:pStyle w:val="ListParagraph"/>
        <w:numPr>
          <w:ilvl w:val="0"/>
          <w:numId w:val="4"/>
        </w:numPr>
        <w:rPr>
          <w:b/>
        </w:rPr>
      </w:pPr>
      <w:r>
        <w:t>In ***’s novel, there are a number of ___________________________ to ** years at the High School of Economics &amp; Finance.</w:t>
      </w:r>
    </w:p>
    <w:p w14:paraId="061295DF" w14:textId="77777777" w:rsidR="00311F52" w:rsidRPr="00A80380" w:rsidRDefault="00311F52" w:rsidP="00311F52">
      <w:pPr>
        <w:pStyle w:val="ListParagraph"/>
        <w:numPr>
          <w:ilvl w:val="0"/>
          <w:numId w:val="4"/>
        </w:numPr>
        <w:rPr>
          <w:b/>
        </w:rPr>
      </w:pPr>
      <w:r>
        <w:t>Very few people have any ___________________________ about the quality of McDonald’s food.</w:t>
      </w:r>
    </w:p>
    <w:p w14:paraId="120C3D8B" w14:textId="77777777" w:rsidR="00311F52" w:rsidRPr="00A80380" w:rsidRDefault="00311F52" w:rsidP="00311F52">
      <w:pPr>
        <w:pStyle w:val="ListParagraph"/>
        <w:numPr>
          <w:ilvl w:val="0"/>
          <w:numId w:val="4"/>
        </w:numPr>
        <w:rPr>
          <w:b/>
        </w:rPr>
      </w:pPr>
      <w:r>
        <w:t>In a film review **** wrote, *** used an _______________________ to the classic film “Citizen Kane” to make a point.</w:t>
      </w:r>
    </w:p>
    <w:p w14:paraId="7AA1B371" w14:textId="77777777" w:rsidR="00311F52" w:rsidRPr="00A80380" w:rsidRDefault="00311F52" w:rsidP="00311F52">
      <w:pPr>
        <w:pStyle w:val="ListParagraph"/>
        <w:numPr>
          <w:ilvl w:val="0"/>
          <w:numId w:val="4"/>
        </w:numPr>
        <w:rPr>
          <w:b/>
        </w:rPr>
      </w:pPr>
      <w:r>
        <w:t xml:space="preserve">James Joyce’s novel </w:t>
      </w:r>
      <w:r>
        <w:rPr>
          <w:i/>
        </w:rPr>
        <w:t>Ulysses</w:t>
      </w:r>
      <w:r>
        <w:t xml:space="preserve"> is famous for its _________________________ to other books.</w:t>
      </w:r>
    </w:p>
    <w:p w14:paraId="286DEDDD" w14:textId="77777777" w:rsidR="00311F52" w:rsidRPr="00A80380" w:rsidRDefault="00311F52" w:rsidP="00311F52">
      <w:pPr>
        <w:pStyle w:val="ListParagraph"/>
        <w:numPr>
          <w:ilvl w:val="0"/>
          <w:numId w:val="4"/>
        </w:numPr>
        <w:rPr>
          <w:b/>
        </w:rPr>
      </w:pPr>
      <w:r>
        <w:t>Mr. Feltskog operates under the _________________________ that he is intelligent.</w:t>
      </w:r>
    </w:p>
    <w:p w14:paraId="7514892A" w14:textId="0F01423F" w:rsidR="00311F52" w:rsidRDefault="00311F52" w:rsidP="00E5002B">
      <w:pPr>
        <w:ind w:left="360"/>
      </w:pPr>
    </w:p>
    <w:p w14:paraId="3E57361D" w14:textId="32C3DE76" w:rsidR="002C7DBB" w:rsidRDefault="002C7DBB" w:rsidP="00E5002B">
      <w:pPr>
        <w:ind w:left="360"/>
      </w:pPr>
    </w:p>
    <w:p w14:paraId="1F3A2C3C" w14:textId="15BFCBB2" w:rsidR="002C7DBB" w:rsidRDefault="002C7DBB" w:rsidP="00E5002B">
      <w:pPr>
        <w:ind w:left="360"/>
      </w:pPr>
    </w:p>
    <w:p w14:paraId="79F63398" w14:textId="75263671" w:rsidR="002C7DBB" w:rsidRDefault="002C7DBB" w:rsidP="00E5002B">
      <w:pPr>
        <w:ind w:left="360"/>
      </w:pPr>
    </w:p>
    <w:p w14:paraId="5603805D" w14:textId="5F605E9A" w:rsidR="002C7DBB" w:rsidRDefault="002C7DBB" w:rsidP="00E5002B">
      <w:pPr>
        <w:ind w:left="360"/>
      </w:pPr>
    </w:p>
    <w:p w14:paraId="0F1A2C97" w14:textId="7A2D4CE2" w:rsidR="002C7DBB" w:rsidRDefault="002C7DBB" w:rsidP="00E5002B">
      <w:pPr>
        <w:ind w:left="360"/>
      </w:pPr>
    </w:p>
    <w:p w14:paraId="36EB6480" w14:textId="7F7B59A3" w:rsidR="002C7DBB" w:rsidRDefault="002C7DBB" w:rsidP="00E5002B">
      <w:pPr>
        <w:ind w:left="360"/>
      </w:pPr>
    </w:p>
    <w:p w14:paraId="3A2ACBEF" w14:textId="16DE6445" w:rsidR="002C7DBB" w:rsidRDefault="002C7DBB" w:rsidP="00E5002B">
      <w:pPr>
        <w:ind w:left="360"/>
      </w:pPr>
    </w:p>
    <w:p w14:paraId="6CB979BD" w14:textId="22803D3A" w:rsidR="002C7DBB" w:rsidRDefault="002C7DBB" w:rsidP="00E5002B">
      <w:pPr>
        <w:ind w:left="360"/>
      </w:pPr>
    </w:p>
    <w:p w14:paraId="2CB98D66" w14:textId="657245CA" w:rsidR="002C7DBB" w:rsidRDefault="002C7DBB" w:rsidP="00E5002B">
      <w:pPr>
        <w:ind w:left="360"/>
      </w:pPr>
    </w:p>
    <w:p w14:paraId="6BEC3803" w14:textId="602DBEED" w:rsidR="002C7DBB" w:rsidRDefault="002C7DBB" w:rsidP="00E5002B">
      <w:pPr>
        <w:ind w:left="360"/>
      </w:pPr>
    </w:p>
    <w:p w14:paraId="56028368" w14:textId="3978098B" w:rsidR="002C7DBB" w:rsidRDefault="002C7DBB" w:rsidP="00E5002B">
      <w:pPr>
        <w:ind w:left="360"/>
      </w:pPr>
    </w:p>
    <w:p w14:paraId="4D12EE64" w14:textId="6A504473" w:rsidR="002C7DBB" w:rsidRDefault="002C7DBB" w:rsidP="00E5002B">
      <w:pPr>
        <w:ind w:left="360"/>
      </w:pPr>
    </w:p>
    <w:p w14:paraId="245ECC9E" w14:textId="63DC7EE5" w:rsidR="002C7DBB" w:rsidRDefault="002C7DBB" w:rsidP="00E5002B">
      <w:pPr>
        <w:ind w:left="360"/>
      </w:pPr>
    </w:p>
    <w:p w14:paraId="1CFD0B8F" w14:textId="32B123CC" w:rsidR="002C7DBB" w:rsidRDefault="002C7DBB" w:rsidP="00E5002B">
      <w:pPr>
        <w:ind w:left="360"/>
      </w:pPr>
    </w:p>
    <w:p w14:paraId="50B72173" w14:textId="1C8B188A" w:rsidR="002C7DBB" w:rsidRDefault="002C7DBB" w:rsidP="00E5002B">
      <w:pPr>
        <w:ind w:left="360"/>
      </w:pPr>
    </w:p>
    <w:p w14:paraId="1F391EDB" w14:textId="6D617E4A" w:rsidR="002C7DBB" w:rsidRDefault="002C7DBB" w:rsidP="00E5002B">
      <w:pPr>
        <w:ind w:left="360"/>
      </w:pPr>
    </w:p>
    <w:p w14:paraId="5036C8B4" w14:textId="60BE89EA" w:rsidR="002C7DBB" w:rsidRDefault="002C7DBB" w:rsidP="00E5002B">
      <w:pPr>
        <w:ind w:left="360"/>
      </w:pPr>
    </w:p>
    <w:p w14:paraId="08BDBEC3" w14:textId="724BEFC4" w:rsidR="002C7DBB" w:rsidRDefault="002C7DBB" w:rsidP="00E5002B">
      <w:pPr>
        <w:ind w:left="360"/>
      </w:pPr>
    </w:p>
    <w:p w14:paraId="663A237E" w14:textId="5F708B30" w:rsidR="002C7DBB" w:rsidRDefault="002C7DBB" w:rsidP="00E5002B">
      <w:pPr>
        <w:ind w:left="360"/>
      </w:pPr>
    </w:p>
    <w:p w14:paraId="7B989849" w14:textId="28171F48" w:rsidR="002C7DBB" w:rsidRDefault="002C7DBB" w:rsidP="00E5002B">
      <w:pPr>
        <w:ind w:left="360"/>
      </w:pPr>
    </w:p>
    <w:p w14:paraId="1A17E340" w14:textId="2175DCC7" w:rsidR="002C7DBB" w:rsidRDefault="002C7DBB" w:rsidP="00E5002B">
      <w:pPr>
        <w:ind w:left="360"/>
      </w:pPr>
    </w:p>
    <w:p w14:paraId="41A37F8E" w14:textId="38614C71" w:rsidR="002C7DBB" w:rsidRDefault="002C7DBB" w:rsidP="00E5002B">
      <w:pPr>
        <w:ind w:left="360"/>
      </w:pPr>
    </w:p>
    <w:p w14:paraId="07BE6D6F" w14:textId="2F7901C2" w:rsidR="002C7DBB" w:rsidRDefault="002C7DBB" w:rsidP="00E5002B">
      <w:pPr>
        <w:ind w:left="360"/>
      </w:pPr>
    </w:p>
    <w:p w14:paraId="50453F6D" w14:textId="0B9F0B2C" w:rsidR="002C7DBB" w:rsidRDefault="002C7DBB" w:rsidP="00E5002B">
      <w:pPr>
        <w:ind w:left="360"/>
      </w:pPr>
    </w:p>
    <w:p w14:paraId="6F7C50E7" w14:textId="0F38976C" w:rsidR="002C7DBB" w:rsidRDefault="002C7DBB" w:rsidP="00E5002B">
      <w:pPr>
        <w:ind w:left="360"/>
      </w:pPr>
    </w:p>
    <w:p w14:paraId="0915B41F" w14:textId="20ABD158" w:rsidR="002C7DBB" w:rsidRDefault="002C7DBB" w:rsidP="00E5002B">
      <w:pPr>
        <w:ind w:left="360"/>
      </w:pPr>
    </w:p>
    <w:p w14:paraId="7A8AECC4" w14:textId="3EAA0633" w:rsidR="002C7DBB" w:rsidRDefault="002C7DBB" w:rsidP="00E5002B">
      <w:pPr>
        <w:ind w:left="360"/>
      </w:pPr>
    </w:p>
    <w:p w14:paraId="1BBCBB0E" w14:textId="3260CA79" w:rsidR="002C7DBB" w:rsidRDefault="002C7DBB" w:rsidP="00E5002B">
      <w:pPr>
        <w:ind w:left="360"/>
      </w:pPr>
    </w:p>
    <w:p w14:paraId="46445B40" w14:textId="476D712E" w:rsidR="002C7DBB" w:rsidRDefault="002C7DBB" w:rsidP="00E5002B">
      <w:pPr>
        <w:ind w:left="360"/>
      </w:pPr>
    </w:p>
    <w:p w14:paraId="4C9BBDC3" w14:textId="0DCBC9B2" w:rsidR="002C7DBB" w:rsidRDefault="002C7DBB" w:rsidP="00E5002B">
      <w:pPr>
        <w:ind w:left="360"/>
      </w:pPr>
    </w:p>
    <w:p w14:paraId="5E055BB3" w14:textId="0E9BB80C" w:rsidR="002C7DBB" w:rsidRDefault="002C7DBB" w:rsidP="00E5002B">
      <w:pPr>
        <w:ind w:left="360"/>
      </w:pPr>
    </w:p>
    <w:p w14:paraId="06F06BEB" w14:textId="5068DBC1" w:rsidR="002C7DBB" w:rsidRDefault="002C7DBB" w:rsidP="00E5002B">
      <w:pPr>
        <w:ind w:left="360"/>
      </w:pPr>
    </w:p>
    <w:p w14:paraId="61C35C98" w14:textId="1EC41920" w:rsidR="002C7DBB" w:rsidRDefault="002C7DBB" w:rsidP="00E5002B">
      <w:pPr>
        <w:ind w:left="360"/>
      </w:pPr>
    </w:p>
    <w:p w14:paraId="1EE0790D" w14:textId="77777777" w:rsidR="002C7DBB" w:rsidRPr="00B12619" w:rsidRDefault="002C7DBB" w:rsidP="002C7DB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490A58A" w14:textId="77777777" w:rsidR="002C7DBB" w:rsidRDefault="002C7DBB" w:rsidP="002C7DBB">
      <w:r>
        <w:rPr>
          <w:b/>
        </w:rPr>
        <w:t xml:space="preserve">Homophone Worksheet: </w:t>
      </w:r>
      <w:r w:rsidRPr="002067C5">
        <w:rPr>
          <w:b/>
          <w:i/>
        </w:rPr>
        <w:t>Allusion</w:t>
      </w:r>
      <w:r>
        <w:rPr>
          <w:b/>
        </w:rPr>
        <w:t xml:space="preserve"> and </w:t>
      </w:r>
      <w:r w:rsidRPr="002067C5">
        <w:rPr>
          <w:b/>
          <w:i/>
        </w:rPr>
        <w:t>Illusio</w:t>
      </w:r>
      <w:r>
        <w:rPr>
          <w:b/>
          <w:i/>
        </w:rPr>
        <w:t>n,</w:t>
      </w:r>
      <w:r>
        <w:rPr>
          <w:b/>
        </w:rPr>
        <w:t xml:space="preserve">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rPr>
          <w:i/>
        </w:rPr>
        <w:t xml:space="preserve"> allusion </w:t>
      </w:r>
      <w:r>
        <w:t>and</w:t>
      </w:r>
      <w:r>
        <w:rPr>
          <w:i/>
        </w:rPr>
        <w:t xml:space="preserve"> illusion</w:t>
      </w:r>
      <w:r>
        <w:t>. Remember this about these two words:</w:t>
      </w:r>
    </w:p>
    <w:p w14:paraId="5C2B735A" w14:textId="77777777" w:rsidR="002C7DBB" w:rsidRDefault="002C7DBB" w:rsidP="002C7DBB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Allusion </w:t>
      </w:r>
      <w:r>
        <w:t xml:space="preserve">is a </w:t>
      </w:r>
      <w:r>
        <w:rPr>
          <w:b/>
          <w:i/>
        </w:rPr>
        <w:t>noun</w:t>
      </w:r>
      <w:r>
        <w:t xml:space="preserve"> that means </w:t>
      </w:r>
      <w:r w:rsidRPr="00E5002B">
        <w:rPr>
          <w:i/>
        </w:rPr>
        <w:t>an implied or indirect reference esp</w:t>
      </w:r>
      <w:r>
        <w:rPr>
          <w:i/>
        </w:rPr>
        <w:t>ecially in literature; also</w:t>
      </w:r>
      <w:r w:rsidRPr="00E5002B">
        <w:rPr>
          <w:i/>
        </w:rPr>
        <w:t>: the use of such references</w:t>
      </w:r>
      <w:r>
        <w:rPr>
          <w:i/>
        </w:rPr>
        <w:t xml:space="preserve"> </w:t>
      </w:r>
      <w:r>
        <w:t xml:space="preserve">and </w:t>
      </w:r>
      <w:r w:rsidRPr="00E5002B">
        <w:rPr>
          <w:i/>
        </w:rPr>
        <w:t>the act of alluding to o</w:t>
      </w:r>
      <w:r>
        <w:rPr>
          <w:i/>
        </w:rPr>
        <w:t>r hinting at something</w:t>
      </w:r>
      <w:r w:rsidRPr="00E5002B">
        <w:rPr>
          <w:i/>
        </w:rPr>
        <w:t>: the act of making an indirect</w:t>
      </w:r>
      <w:r>
        <w:t xml:space="preserve"> </w:t>
      </w:r>
      <w:r>
        <w:rPr>
          <w:i/>
        </w:rPr>
        <w:t>reference to something</w:t>
      </w:r>
      <w:r w:rsidRPr="00E5002B">
        <w:rPr>
          <w:i/>
        </w:rPr>
        <w:t>: the act of alluding to something</w:t>
      </w:r>
      <w:r>
        <w:t xml:space="preserve"> </w:t>
      </w:r>
    </w:p>
    <w:p w14:paraId="09F523D5" w14:textId="77777777" w:rsidR="002C7DBB" w:rsidRDefault="002C7DBB" w:rsidP="002C7DBB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Illusion </w:t>
      </w:r>
      <w:r>
        <w:t xml:space="preserve">is a </w:t>
      </w:r>
      <w:r w:rsidRPr="00E5002B">
        <w:rPr>
          <w:b/>
          <w:i/>
        </w:rPr>
        <w:t>noun</w:t>
      </w:r>
      <w:r>
        <w:rPr>
          <w:i/>
        </w:rPr>
        <w:t xml:space="preserve"> </w:t>
      </w:r>
      <w:r>
        <w:t xml:space="preserve">that means </w:t>
      </w:r>
      <w:r w:rsidRPr="00E5002B">
        <w:rPr>
          <w:i/>
        </w:rPr>
        <w:t>a misleading image presented to the vision</w:t>
      </w:r>
      <w:r>
        <w:rPr>
          <w:i/>
        </w:rPr>
        <w:t xml:space="preserve">, </w:t>
      </w:r>
      <w:r>
        <w:t xml:space="preserve">and </w:t>
      </w:r>
      <w:r w:rsidRPr="00E5002B">
        <w:rPr>
          <w:i/>
        </w:rPr>
        <w:t>something that deceives or misleads intellectually</w:t>
      </w:r>
      <w:r>
        <w:t xml:space="preserve">  </w:t>
      </w:r>
    </w:p>
    <w:p w14:paraId="1C6C5795" w14:textId="77777777" w:rsidR="002C7DBB" w:rsidRDefault="002C7DBB" w:rsidP="002C7DBB"/>
    <w:p w14:paraId="0368A143" w14:textId="77777777" w:rsidR="002C7DBB" w:rsidRPr="00DB12D1" w:rsidRDefault="002C7DBB" w:rsidP="002C7DBB">
      <w:pPr>
        <w:pStyle w:val="ListParagraph"/>
        <w:numPr>
          <w:ilvl w:val="0"/>
          <w:numId w:val="5"/>
        </w:numPr>
        <w:rPr>
          <w:b/>
        </w:rPr>
      </w:pPr>
      <w:r>
        <w:t xml:space="preserve">*** often uses an __________________________ to Shakespeare’s play </w:t>
      </w:r>
      <w:r>
        <w:rPr>
          <w:i/>
        </w:rPr>
        <w:t>Julius Caesar</w:t>
      </w:r>
      <w:r>
        <w:t xml:space="preserve"> to make a point about politics.</w:t>
      </w:r>
    </w:p>
    <w:p w14:paraId="5FFF284F" w14:textId="77777777" w:rsidR="002C7DBB" w:rsidRPr="00DB12D1" w:rsidRDefault="002C7DBB" w:rsidP="002C7DBB">
      <w:pPr>
        <w:pStyle w:val="ListParagraph"/>
        <w:numPr>
          <w:ilvl w:val="0"/>
          <w:numId w:val="5"/>
        </w:numPr>
        <w:rPr>
          <w:b/>
        </w:rPr>
      </w:pPr>
      <w:r>
        <w:t>Some students discussed their _________________________ that dropping out of high school is a good idea.</w:t>
      </w:r>
    </w:p>
    <w:p w14:paraId="5ABA358A" w14:textId="77777777" w:rsidR="002C7DBB" w:rsidRPr="00DB12D1" w:rsidRDefault="002C7DBB" w:rsidP="002C7DBB">
      <w:pPr>
        <w:pStyle w:val="ListParagraph"/>
        <w:numPr>
          <w:ilvl w:val="0"/>
          <w:numId w:val="5"/>
        </w:numPr>
        <w:rPr>
          <w:b/>
        </w:rPr>
      </w:pPr>
      <w:r>
        <w:t>When *** said “Check yourself before you wreck yourself” to Mr. Feltskog, he missed the ________________________.</w:t>
      </w:r>
    </w:p>
    <w:p w14:paraId="34A4DCFB" w14:textId="77777777" w:rsidR="002C7DBB" w:rsidRPr="00DB12D1" w:rsidRDefault="002C7DBB" w:rsidP="002C7DBB">
      <w:pPr>
        <w:pStyle w:val="ListParagraph"/>
        <w:numPr>
          <w:ilvl w:val="0"/>
          <w:numId w:val="5"/>
        </w:numPr>
        <w:rPr>
          <w:b/>
        </w:rPr>
      </w:pPr>
      <w:r>
        <w:t>People often maintain an _________________________ because it is comforting.</w:t>
      </w:r>
    </w:p>
    <w:p w14:paraId="33BE479A" w14:textId="1F42F929" w:rsidR="002C7DBB" w:rsidRPr="00BD5D8A" w:rsidRDefault="002C7DBB" w:rsidP="002C7DBB">
      <w:pPr>
        <w:pStyle w:val="ListParagraph"/>
        <w:numPr>
          <w:ilvl w:val="0"/>
          <w:numId w:val="5"/>
        </w:numPr>
        <w:rPr>
          <w:b/>
        </w:rPr>
      </w:pPr>
      <w:r>
        <w:t>Scientists have argued, and produced plenty of evidence prove it, that global warming is not an _____________________________.</w:t>
      </w:r>
    </w:p>
    <w:p w14:paraId="675D560F" w14:textId="6B491EA2" w:rsidR="00BD5D8A" w:rsidRDefault="00BD5D8A" w:rsidP="00BD5D8A">
      <w:pPr>
        <w:rPr>
          <w:b/>
        </w:rPr>
      </w:pPr>
    </w:p>
    <w:p w14:paraId="6F291A9E" w14:textId="16EF23A6" w:rsidR="00BD5D8A" w:rsidRDefault="00BD5D8A" w:rsidP="00BD5D8A">
      <w:pPr>
        <w:rPr>
          <w:b/>
        </w:rPr>
      </w:pPr>
    </w:p>
    <w:p w14:paraId="6F3761B5" w14:textId="3AAC44C1" w:rsidR="00BD5D8A" w:rsidRDefault="00BD5D8A" w:rsidP="00BD5D8A">
      <w:pPr>
        <w:rPr>
          <w:b/>
        </w:rPr>
      </w:pPr>
    </w:p>
    <w:p w14:paraId="7DD67E72" w14:textId="28BDCF8E" w:rsidR="00BD5D8A" w:rsidRDefault="00BD5D8A" w:rsidP="00BD5D8A">
      <w:pPr>
        <w:rPr>
          <w:b/>
        </w:rPr>
      </w:pPr>
    </w:p>
    <w:p w14:paraId="14D0430B" w14:textId="14A8C947" w:rsidR="00BD5D8A" w:rsidRDefault="00BD5D8A" w:rsidP="00BD5D8A">
      <w:pPr>
        <w:rPr>
          <w:b/>
        </w:rPr>
      </w:pPr>
    </w:p>
    <w:p w14:paraId="2A3E58D3" w14:textId="34E25AB0" w:rsidR="00BD5D8A" w:rsidRDefault="00BD5D8A" w:rsidP="00BD5D8A">
      <w:pPr>
        <w:rPr>
          <w:b/>
        </w:rPr>
      </w:pPr>
    </w:p>
    <w:p w14:paraId="6ABDE914" w14:textId="12A387A0" w:rsidR="00BD5D8A" w:rsidRDefault="00BD5D8A" w:rsidP="00BD5D8A">
      <w:pPr>
        <w:rPr>
          <w:b/>
        </w:rPr>
      </w:pPr>
    </w:p>
    <w:p w14:paraId="2696B30F" w14:textId="7E60072F" w:rsidR="00BD5D8A" w:rsidRDefault="00BD5D8A" w:rsidP="00BD5D8A">
      <w:pPr>
        <w:rPr>
          <w:b/>
        </w:rPr>
      </w:pPr>
    </w:p>
    <w:p w14:paraId="450093E1" w14:textId="4235F7AE" w:rsidR="00BD5D8A" w:rsidRDefault="00BD5D8A" w:rsidP="00BD5D8A">
      <w:pPr>
        <w:rPr>
          <w:b/>
        </w:rPr>
      </w:pPr>
    </w:p>
    <w:p w14:paraId="2B6B98FE" w14:textId="59D90663" w:rsidR="00BD5D8A" w:rsidRDefault="00BD5D8A" w:rsidP="00BD5D8A">
      <w:pPr>
        <w:rPr>
          <w:b/>
        </w:rPr>
      </w:pPr>
    </w:p>
    <w:p w14:paraId="75D6F40E" w14:textId="525DB319" w:rsidR="00BD5D8A" w:rsidRDefault="00BD5D8A" w:rsidP="00BD5D8A">
      <w:pPr>
        <w:rPr>
          <w:b/>
        </w:rPr>
      </w:pPr>
    </w:p>
    <w:p w14:paraId="6FACA337" w14:textId="4CFE6CB7" w:rsidR="00BD5D8A" w:rsidRDefault="00BD5D8A" w:rsidP="00BD5D8A">
      <w:pPr>
        <w:rPr>
          <w:b/>
        </w:rPr>
      </w:pPr>
    </w:p>
    <w:p w14:paraId="579D8C82" w14:textId="522443DF" w:rsidR="00BD5D8A" w:rsidRDefault="00BD5D8A" w:rsidP="00BD5D8A">
      <w:pPr>
        <w:rPr>
          <w:b/>
        </w:rPr>
      </w:pPr>
    </w:p>
    <w:p w14:paraId="544CAA63" w14:textId="1C3172C8" w:rsidR="00BD5D8A" w:rsidRDefault="00BD5D8A" w:rsidP="00BD5D8A">
      <w:pPr>
        <w:rPr>
          <w:b/>
        </w:rPr>
      </w:pPr>
    </w:p>
    <w:p w14:paraId="300D1BD4" w14:textId="01F15E33" w:rsidR="00BD5D8A" w:rsidRDefault="00BD5D8A" w:rsidP="00BD5D8A">
      <w:pPr>
        <w:rPr>
          <w:b/>
        </w:rPr>
      </w:pPr>
    </w:p>
    <w:p w14:paraId="23B77743" w14:textId="506709AD" w:rsidR="00BD5D8A" w:rsidRDefault="00BD5D8A" w:rsidP="00BD5D8A">
      <w:pPr>
        <w:rPr>
          <w:b/>
        </w:rPr>
      </w:pPr>
    </w:p>
    <w:p w14:paraId="1BEB1581" w14:textId="24A4BFAB" w:rsidR="00BD5D8A" w:rsidRDefault="00BD5D8A" w:rsidP="00BD5D8A">
      <w:pPr>
        <w:rPr>
          <w:b/>
        </w:rPr>
      </w:pPr>
    </w:p>
    <w:p w14:paraId="5F59D9BD" w14:textId="1503009A" w:rsidR="00BD5D8A" w:rsidRDefault="00BD5D8A" w:rsidP="00BD5D8A">
      <w:pPr>
        <w:rPr>
          <w:b/>
        </w:rPr>
      </w:pPr>
    </w:p>
    <w:p w14:paraId="2F3ADEBA" w14:textId="007F43B1" w:rsidR="00BD5D8A" w:rsidRDefault="00BD5D8A" w:rsidP="00BD5D8A">
      <w:pPr>
        <w:rPr>
          <w:b/>
        </w:rPr>
      </w:pPr>
    </w:p>
    <w:p w14:paraId="2D5480AB" w14:textId="1DD8EFC6" w:rsidR="00BD5D8A" w:rsidRDefault="00BD5D8A" w:rsidP="00BD5D8A">
      <w:pPr>
        <w:rPr>
          <w:b/>
        </w:rPr>
      </w:pPr>
    </w:p>
    <w:p w14:paraId="26734121" w14:textId="2E96680B" w:rsidR="00BD5D8A" w:rsidRDefault="00BD5D8A" w:rsidP="00BD5D8A">
      <w:pPr>
        <w:rPr>
          <w:b/>
        </w:rPr>
      </w:pPr>
    </w:p>
    <w:p w14:paraId="5B22300B" w14:textId="499A077A" w:rsidR="00BD5D8A" w:rsidRDefault="00BD5D8A" w:rsidP="00BD5D8A">
      <w:pPr>
        <w:rPr>
          <w:b/>
        </w:rPr>
      </w:pPr>
    </w:p>
    <w:p w14:paraId="351D9DA6" w14:textId="4C35CA56" w:rsidR="00BD5D8A" w:rsidRDefault="00BD5D8A" w:rsidP="00BD5D8A">
      <w:pPr>
        <w:rPr>
          <w:b/>
        </w:rPr>
      </w:pPr>
    </w:p>
    <w:p w14:paraId="46A027B3" w14:textId="091FCB6F" w:rsidR="00BD5D8A" w:rsidRDefault="00BD5D8A" w:rsidP="00BD5D8A">
      <w:pPr>
        <w:rPr>
          <w:b/>
        </w:rPr>
      </w:pPr>
    </w:p>
    <w:p w14:paraId="23CC06CA" w14:textId="652D4654" w:rsidR="00BD5D8A" w:rsidRDefault="00BD5D8A" w:rsidP="00BD5D8A">
      <w:pPr>
        <w:rPr>
          <w:b/>
        </w:rPr>
      </w:pPr>
    </w:p>
    <w:p w14:paraId="14EFE148" w14:textId="51A235B0" w:rsidR="00BD5D8A" w:rsidRDefault="00BD5D8A" w:rsidP="00BD5D8A">
      <w:pPr>
        <w:rPr>
          <w:b/>
        </w:rPr>
      </w:pPr>
    </w:p>
    <w:p w14:paraId="56F2730F" w14:textId="2E34E349" w:rsidR="00BD5D8A" w:rsidRDefault="00BD5D8A" w:rsidP="00BD5D8A">
      <w:pPr>
        <w:rPr>
          <w:b/>
        </w:rPr>
      </w:pPr>
    </w:p>
    <w:p w14:paraId="3E004362" w14:textId="2B25D49A" w:rsidR="00BD5D8A" w:rsidRDefault="00BD5D8A" w:rsidP="00BD5D8A">
      <w:pPr>
        <w:rPr>
          <w:b/>
        </w:rPr>
      </w:pPr>
    </w:p>
    <w:p w14:paraId="6559F527" w14:textId="471ED7DF" w:rsidR="00BD5D8A" w:rsidRDefault="00BD5D8A" w:rsidP="00BD5D8A">
      <w:pPr>
        <w:rPr>
          <w:b/>
        </w:rPr>
      </w:pPr>
    </w:p>
    <w:p w14:paraId="054C65C6" w14:textId="5EE915A6" w:rsidR="00BD5D8A" w:rsidRDefault="00BD5D8A" w:rsidP="00BD5D8A">
      <w:pPr>
        <w:rPr>
          <w:b/>
        </w:rPr>
      </w:pPr>
    </w:p>
    <w:p w14:paraId="2EF06E67" w14:textId="58C82AE0" w:rsidR="00BD5D8A" w:rsidRDefault="00BD5D8A" w:rsidP="00BD5D8A">
      <w:pPr>
        <w:rPr>
          <w:b/>
        </w:rPr>
      </w:pPr>
    </w:p>
    <w:p w14:paraId="1221BBD4" w14:textId="332F6F6F" w:rsidR="00BD5D8A" w:rsidRDefault="00BD5D8A" w:rsidP="00BD5D8A">
      <w:pPr>
        <w:rPr>
          <w:b/>
        </w:rPr>
      </w:pPr>
    </w:p>
    <w:p w14:paraId="5B9EAD36" w14:textId="77777777" w:rsidR="00BD5D8A" w:rsidRPr="00B12619" w:rsidRDefault="00BD5D8A" w:rsidP="00BD5D8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167E68D" w14:textId="77777777" w:rsidR="00BD5D8A" w:rsidRDefault="00BD5D8A" w:rsidP="00BD5D8A">
      <w:r>
        <w:rPr>
          <w:b/>
        </w:rPr>
        <w:t xml:space="preserve">Homophone Worksheet: </w:t>
      </w:r>
      <w:r w:rsidRPr="002067C5">
        <w:rPr>
          <w:b/>
          <w:i/>
        </w:rPr>
        <w:t>Allusion</w:t>
      </w:r>
      <w:r>
        <w:rPr>
          <w:b/>
        </w:rPr>
        <w:t xml:space="preserve"> and </w:t>
      </w:r>
      <w:r w:rsidRPr="002067C5">
        <w:rPr>
          <w:b/>
          <w:i/>
        </w:rPr>
        <w:t>Illusio</w:t>
      </w:r>
      <w:r>
        <w:rPr>
          <w:b/>
          <w:i/>
        </w:rPr>
        <w:t>n,</w:t>
      </w:r>
      <w:r>
        <w:rPr>
          <w:b/>
        </w:rPr>
        <w:t xml:space="preserve">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rPr>
          <w:i/>
        </w:rPr>
        <w:t xml:space="preserve"> allusion </w:t>
      </w:r>
      <w:r>
        <w:t>and</w:t>
      </w:r>
      <w:r>
        <w:rPr>
          <w:i/>
        </w:rPr>
        <w:t xml:space="preserve"> illusion</w:t>
      </w:r>
      <w:r>
        <w:t>. Remember this about these two words:</w:t>
      </w:r>
    </w:p>
    <w:p w14:paraId="3A04ABAE" w14:textId="77777777" w:rsidR="00BD5D8A" w:rsidRDefault="00BD5D8A" w:rsidP="00BD5D8A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Allusion </w:t>
      </w:r>
      <w:r>
        <w:t xml:space="preserve">is a </w:t>
      </w:r>
      <w:r>
        <w:rPr>
          <w:b/>
          <w:i/>
        </w:rPr>
        <w:t>noun</w:t>
      </w:r>
      <w:r>
        <w:t xml:space="preserve"> that means </w:t>
      </w:r>
      <w:r w:rsidRPr="00E5002B">
        <w:rPr>
          <w:i/>
        </w:rPr>
        <w:t>an implied or indirect reference esp</w:t>
      </w:r>
      <w:r>
        <w:rPr>
          <w:i/>
        </w:rPr>
        <w:t>ecially in literature; also</w:t>
      </w:r>
      <w:r w:rsidRPr="00E5002B">
        <w:rPr>
          <w:i/>
        </w:rPr>
        <w:t>: the use of such references</w:t>
      </w:r>
      <w:r>
        <w:rPr>
          <w:i/>
        </w:rPr>
        <w:t xml:space="preserve"> </w:t>
      </w:r>
      <w:r>
        <w:t xml:space="preserve">and </w:t>
      </w:r>
      <w:r w:rsidRPr="00E5002B">
        <w:rPr>
          <w:i/>
        </w:rPr>
        <w:t>the act of alluding to o</w:t>
      </w:r>
      <w:r>
        <w:rPr>
          <w:i/>
        </w:rPr>
        <w:t>r hinting at something</w:t>
      </w:r>
      <w:r w:rsidRPr="00E5002B">
        <w:rPr>
          <w:i/>
        </w:rPr>
        <w:t>: the act of making an indirect</w:t>
      </w:r>
      <w:r>
        <w:t xml:space="preserve"> </w:t>
      </w:r>
      <w:r>
        <w:rPr>
          <w:i/>
        </w:rPr>
        <w:t>reference to something</w:t>
      </w:r>
      <w:r w:rsidRPr="00E5002B">
        <w:rPr>
          <w:i/>
        </w:rPr>
        <w:t>: the act of alluding to something</w:t>
      </w:r>
      <w:r>
        <w:t xml:space="preserve"> </w:t>
      </w:r>
    </w:p>
    <w:p w14:paraId="603B00CF" w14:textId="77777777" w:rsidR="00BD5D8A" w:rsidRDefault="00BD5D8A" w:rsidP="00BD5D8A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Illusion </w:t>
      </w:r>
      <w:r>
        <w:t xml:space="preserve">is a </w:t>
      </w:r>
      <w:r w:rsidRPr="00E5002B">
        <w:rPr>
          <w:b/>
          <w:i/>
        </w:rPr>
        <w:t>noun</w:t>
      </w:r>
      <w:r>
        <w:rPr>
          <w:i/>
        </w:rPr>
        <w:t xml:space="preserve"> </w:t>
      </w:r>
      <w:r>
        <w:t xml:space="preserve">that means </w:t>
      </w:r>
      <w:r w:rsidRPr="00E5002B">
        <w:rPr>
          <w:i/>
        </w:rPr>
        <w:t>a misleading image presented to the vision</w:t>
      </w:r>
      <w:r>
        <w:rPr>
          <w:i/>
        </w:rPr>
        <w:t xml:space="preserve">, </w:t>
      </w:r>
      <w:r>
        <w:t xml:space="preserve">and </w:t>
      </w:r>
      <w:r w:rsidRPr="00E5002B">
        <w:rPr>
          <w:i/>
        </w:rPr>
        <w:t>something that deceives or misleads intellectually</w:t>
      </w:r>
      <w:r>
        <w:t> </w:t>
      </w:r>
    </w:p>
    <w:p w14:paraId="529AF3CB" w14:textId="77777777" w:rsidR="00BD5D8A" w:rsidRDefault="00BD5D8A" w:rsidP="00BD5D8A"/>
    <w:p w14:paraId="1D87907C" w14:textId="77777777" w:rsidR="00BD5D8A" w:rsidRDefault="00BD5D8A" w:rsidP="00BD5D8A">
      <w:pPr>
        <w:pStyle w:val="ListParagraph"/>
        <w:numPr>
          <w:ilvl w:val="0"/>
          <w:numId w:val="6"/>
        </w:numPr>
      </w:pPr>
      <w:r>
        <w:t>****’s ________________________ to a Kevin Hart joke was pretty funny.</w:t>
      </w:r>
    </w:p>
    <w:p w14:paraId="74BEA170" w14:textId="77777777" w:rsidR="00BD5D8A" w:rsidRDefault="00BD5D8A" w:rsidP="00BD5D8A">
      <w:pPr>
        <w:pStyle w:val="ListParagraph"/>
        <w:numPr>
          <w:ilvl w:val="0"/>
          <w:numId w:val="6"/>
        </w:numPr>
      </w:pPr>
      <w:r>
        <w:t>In advertising, companies often use an ______________________ to the low quality of their competitor’s products to make their point.</w:t>
      </w:r>
    </w:p>
    <w:p w14:paraId="50442EF6" w14:textId="77777777" w:rsidR="00BD5D8A" w:rsidRDefault="00BD5D8A" w:rsidP="00BD5D8A">
      <w:pPr>
        <w:pStyle w:val="ListParagraph"/>
        <w:numPr>
          <w:ilvl w:val="0"/>
          <w:numId w:val="6"/>
        </w:numPr>
      </w:pPr>
      <w:r>
        <w:t>***** harbors some dangerous ___________________________ about global warming.</w:t>
      </w:r>
    </w:p>
    <w:p w14:paraId="62CA7526" w14:textId="77777777" w:rsidR="00BD5D8A" w:rsidRDefault="00BD5D8A" w:rsidP="00BD5D8A">
      <w:pPr>
        <w:pStyle w:val="ListParagraph"/>
        <w:numPr>
          <w:ilvl w:val="0"/>
          <w:numId w:val="6"/>
        </w:numPr>
      </w:pPr>
      <w:r>
        <w:t>***** dropped *** ____________________________ about school being a waste of time, and ***** grades improved immediately.</w:t>
      </w:r>
    </w:p>
    <w:p w14:paraId="0BFD0E39" w14:textId="77777777" w:rsidR="00BD5D8A" w:rsidRDefault="00BD5D8A" w:rsidP="00BD5D8A">
      <w:pPr>
        <w:pStyle w:val="ListParagraph"/>
        <w:numPr>
          <w:ilvl w:val="0"/>
          <w:numId w:val="6"/>
        </w:numPr>
      </w:pPr>
      <w:r>
        <w:t xml:space="preserve">The older man enjoyed the _________________________ of youth, but not its reality. </w:t>
      </w:r>
    </w:p>
    <w:p w14:paraId="061744E7" w14:textId="77777777" w:rsidR="00BD5D8A" w:rsidRDefault="00BD5D8A" w:rsidP="00BD5D8A"/>
    <w:p w14:paraId="3DD2D0BD" w14:textId="77777777" w:rsidR="00BD5D8A" w:rsidRPr="00BD5D8A" w:rsidRDefault="00BD5D8A" w:rsidP="00BD5D8A">
      <w:pPr>
        <w:rPr>
          <w:b/>
        </w:rPr>
      </w:pPr>
      <w:bookmarkStart w:id="2" w:name="_GoBack"/>
      <w:bookmarkEnd w:id="2"/>
    </w:p>
    <w:p w14:paraId="6404954C" w14:textId="77777777" w:rsidR="002C7DBB" w:rsidRDefault="002C7DBB" w:rsidP="00E5002B">
      <w:pPr>
        <w:ind w:left="360"/>
      </w:pPr>
    </w:p>
    <w:sectPr w:rsidR="002C7DBB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838C8"/>
    <w:multiLevelType w:val="hybridMultilevel"/>
    <w:tmpl w:val="AC165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72952"/>
    <w:multiLevelType w:val="hybridMultilevel"/>
    <w:tmpl w:val="C9241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97F5E"/>
    <w:multiLevelType w:val="hybridMultilevel"/>
    <w:tmpl w:val="41629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351116"/>
    <w:multiLevelType w:val="hybridMultilevel"/>
    <w:tmpl w:val="C828333E"/>
    <w:lvl w:ilvl="0" w:tplc="FD3A44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44573F"/>
    <w:multiLevelType w:val="hybridMultilevel"/>
    <w:tmpl w:val="D22A0A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7F7A0F"/>
    <w:multiLevelType w:val="hybridMultilevel"/>
    <w:tmpl w:val="635638F6"/>
    <w:lvl w:ilvl="0" w:tplc="04090001">
      <w:start w:val="64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67C5"/>
    <w:rsid w:val="00156570"/>
    <w:rsid w:val="002067C5"/>
    <w:rsid w:val="002C7DBB"/>
    <w:rsid w:val="00311F52"/>
    <w:rsid w:val="00376123"/>
    <w:rsid w:val="006336D6"/>
    <w:rsid w:val="0069058D"/>
    <w:rsid w:val="00730AC3"/>
    <w:rsid w:val="00BD5D8A"/>
    <w:rsid w:val="00C213C6"/>
    <w:rsid w:val="00E5002B"/>
    <w:rsid w:val="00EB4B13"/>
    <w:rsid w:val="00F34D4D"/>
    <w:rsid w:val="00F61F2C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0A3BD7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00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11</TotalTime>
  <Pages>5</Pages>
  <Words>957</Words>
  <Characters>5460</Characters>
  <Application>Microsoft Office Word</Application>
  <DocSecurity>0</DocSecurity>
  <Lines>45</Lines>
  <Paragraphs>12</Paragraphs>
  <ScaleCrop>false</ScaleCrop>
  <Company>New York City Department of Education</Company>
  <LinksUpToDate>false</LinksUpToDate>
  <CharactersWithSpaces>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2017-03-31T18:09:00Z</dcterms:created>
  <dcterms:modified xsi:type="dcterms:W3CDTF">2019-06-02T15:15:00Z</dcterms:modified>
</cp:coreProperties>
</file>