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644F0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11F92E4" w14:textId="3814C14D" w:rsidR="00F24EDE" w:rsidRDefault="005A5A20" w:rsidP="00F24EDE">
      <w:r>
        <w:rPr>
          <w:b/>
        </w:rPr>
        <w:t>Focus on One Word Worksheet:</w:t>
      </w:r>
      <w:r w:rsidR="002B135B">
        <w:rPr>
          <w:b/>
        </w:rPr>
        <w:t xml:space="preserve"> </w:t>
      </w:r>
      <w:r w:rsidR="002B135B">
        <w:rPr>
          <w:b/>
          <w:i/>
          <w:iCs/>
        </w:rPr>
        <w:t>Accolade</w:t>
      </w:r>
      <w:r w:rsidR="00F24EDE">
        <w:rPr>
          <w:b/>
        </w:rPr>
        <w:t xml:space="preserve"> </w:t>
      </w:r>
      <w:r w:rsidR="002B135B">
        <w:rPr>
          <w:b/>
        </w:rPr>
        <w:t>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F48834A" w14:textId="6BE158F7" w:rsidR="00B04D5A" w:rsidRDefault="00B04D5A" w:rsidP="00F24EDE"/>
    <w:p w14:paraId="3F1EE694" w14:textId="65B7B552" w:rsidR="00B04D5A" w:rsidRPr="00B04D5A" w:rsidRDefault="00B04D5A" w:rsidP="00B04D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excellent new movie about the novelist Ralph Ellison has received the </w:t>
      </w:r>
      <w:r w:rsidRPr="00B04D5A">
        <w:rPr>
          <w:i/>
          <w:iCs/>
        </w:rPr>
        <w:t xml:space="preserve">accolade </w:t>
      </w:r>
      <w:r>
        <w:t>of an Oscar nomination.</w:t>
      </w:r>
    </w:p>
    <w:p w14:paraId="53B3FD47" w14:textId="0CCB4422" w:rsidR="00B04D5A" w:rsidRPr="00B04D5A" w:rsidRDefault="00B04D5A" w:rsidP="00B04D5A">
      <w:pPr>
        <w:pStyle w:val="ListParagraph"/>
        <w:numPr>
          <w:ilvl w:val="0"/>
          <w:numId w:val="1"/>
        </w:numPr>
        <w:rPr>
          <w:b/>
          <w:bCs/>
        </w:rPr>
      </w:pPr>
      <w:r>
        <w:t>*** worked very hard in college, so *** graduated with the</w:t>
      </w:r>
      <w:r w:rsidRPr="00B04D5A">
        <w:rPr>
          <w:i/>
          <w:iCs/>
        </w:rPr>
        <w:t xml:space="preserve"> accolade</w:t>
      </w:r>
      <w:r>
        <w:t xml:space="preserve"> of magna cum laude.</w:t>
      </w:r>
    </w:p>
    <w:p w14:paraId="6D017C4E" w14:textId="0316A937" w:rsidR="00B04D5A" w:rsidRPr="00B04D5A" w:rsidRDefault="00B04D5A" w:rsidP="00B04D5A">
      <w:pPr>
        <w:pStyle w:val="ListParagraph"/>
        <w:numPr>
          <w:ilvl w:val="0"/>
          <w:numId w:val="1"/>
        </w:numPr>
        <w:rPr>
          <w:b/>
          <w:bCs/>
        </w:rPr>
      </w:pPr>
      <w:r>
        <w:t>After the football team won the state tournament, it received a variety of</w:t>
      </w:r>
      <w:r w:rsidRPr="00B04D5A">
        <w:rPr>
          <w:i/>
          <w:iCs/>
        </w:rPr>
        <w:t xml:space="preserve"> accolades</w:t>
      </w:r>
      <w:r>
        <w:t>.</w:t>
      </w:r>
    </w:p>
    <w:p w14:paraId="17666093" w14:textId="7837D12A" w:rsidR="00B04D5A" w:rsidRPr="00B04D5A" w:rsidRDefault="00B04D5A" w:rsidP="00B04D5A">
      <w:pPr>
        <w:pStyle w:val="ListParagraph"/>
        <w:numPr>
          <w:ilvl w:val="0"/>
          <w:numId w:val="1"/>
        </w:numPr>
        <w:rPr>
          <w:b/>
          <w:bCs/>
        </w:rPr>
      </w:pPr>
      <w:r>
        <w:t>*** won the Nobel Prize for literature, the highest</w:t>
      </w:r>
      <w:r w:rsidRPr="00B04D5A">
        <w:rPr>
          <w:i/>
          <w:iCs/>
        </w:rPr>
        <w:t xml:space="preserve"> accolade</w:t>
      </w:r>
      <w:r>
        <w:t xml:space="preserve"> a writer can receive.</w:t>
      </w:r>
    </w:p>
    <w:p w14:paraId="106032B2" w14:textId="7F4C9514" w:rsidR="00B04D5A" w:rsidRPr="00B04D5A" w:rsidRDefault="00B04D5A" w:rsidP="00B04D5A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won the </w:t>
      </w:r>
      <w:bookmarkStart w:id="54" w:name="_GoBack"/>
      <w:r w:rsidRPr="00B04D5A">
        <w:rPr>
          <w:i/>
          <w:iCs/>
        </w:rPr>
        <w:t>accolade</w:t>
      </w:r>
      <w:bookmarkEnd w:id="54"/>
      <w:r>
        <w:t xml:space="preserve"> of a Tony Award for *** performance in “The Lion King” on Broadway.</w:t>
      </w:r>
    </w:p>
    <w:p w14:paraId="2352F74B" w14:textId="77777777" w:rsidR="00F24EDE" w:rsidRDefault="00F24EDE" w:rsidP="00F24EDE"/>
    <w:p w14:paraId="40E5B025" w14:textId="271E1DB8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B135B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2B135B" w:rsidRPr="002B135B">
        <w:rPr>
          <w:b/>
          <w:i/>
          <w:iCs/>
          <w:u w:val="single"/>
        </w:rPr>
        <w:t>accolade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E96468"/>
    <w:multiLevelType w:val="hybridMultilevel"/>
    <w:tmpl w:val="09DC8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B135B"/>
    <w:rsid w:val="002C2733"/>
    <w:rsid w:val="00335A5C"/>
    <w:rsid w:val="00410E3E"/>
    <w:rsid w:val="005A5A20"/>
    <w:rsid w:val="006B45BA"/>
    <w:rsid w:val="00AE0DF3"/>
    <w:rsid w:val="00B04D5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315DAE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D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138</Words>
  <Characters>792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2019-05-09T12:42:00Z</dcterms:created>
  <dcterms:modified xsi:type="dcterms:W3CDTF">2019-05-21T09:29:00Z</dcterms:modified>
</cp:coreProperties>
</file>