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90758">
        <w:rPr>
          <w:b/>
          <w:i/>
        </w:rPr>
        <w:t>Recalcitrant</w:t>
      </w:r>
      <w:r w:rsidR="00F24EDE">
        <w:rPr>
          <w:b/>
        </w:rPr>
        <w:t xml:space="preserve"> (</w:t>
      </w:r>
      <w:r w:rsidR="00A90758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90758" w:rsidRDefault="00A90758" w:rsidP="00F24EDE"/>
    <w:p w:rsidR="00A90758" w:rsidRPr="00A90758" w:rsidRDefault="00A90758" w:rsidP="00A90758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A90758">
        <w:rPr>
          <w:i/>
        </w:rPr>
        <w:t>recalcitrant</w:t>
      </w:r>
      <w:r>
        <w:t xml:space="preserve"> student refused to listen to his teacher.</w:t>
      </w:r>
    </w:p>
    <w:p w:rsidR="00A90758" w:rsidRPr="00A90758" w:rsidRDefault="00A90758" w:rsidP="00A90758">
      <w:pPr>
        <w:pStyle w:val="ListParagraph"/>
        <w:numPr>
          <w:ilvl w:val="0"/>
          <w:numId w:val="1"/>
        </w:numPr>
        <w:rPr>
          <w:b/>
        </w:rPr>
      </w:pPr>
      <w:r>
        <w:t xml:space="preserve">**** has a dairy farm and spends a lot of *** time with </w:t>
      </w:r>
      <w:r w:rsidRPr="00FA203D">
        <w:rPr>
          <w:i/>
        </w:rPr>
        <w:t xml:space="preserve">recalcitrant </w:t>
      </w:r>
      <w:r>
        <w:t>animals who won’t do what they’re told.</w:t>
      </w:r>
    </w:p>
    <w:p w:rsidR="00A90758" w:rsidRPr="00A90758" w:rsidRDefault="00A90758" w:rsidP="00A90758">
      <w:pPr>
        <w:pStyle w:val="ListParagraph"/>
        <w:numPr>
          <w:ilvl w:val="0"/>
          <w:numId w:val="1"/>
        </w:numPr>
        <w:rPr>
          <w:b/>
        </w:rPr>
      </w:pPr>
      <w:r>
        <w:t xml:space="preserve">****’s </w:t>
      </w:r>
      <w:r w:rsidRPr="00FA203D">
        <w:rPr>
          <w:i/>
        </w:rPr>
        <w:t>recalcitrant</w:t>
      </w:r>
      <w:r>
        <w:t xml:space="preserve"> dog refuses to fetch the ball when *** throws it.</w:t>
      </w:r>
    </w:p>
    <w:p w:rsidR="00A90758" w:rsidRPr="0091228E" w:rsidRDefault="00A90758" w:rsidP="00A90758">
      <w:pPr>
        <w:pStyle w:val="ListParagraph"/>
        <w:numPr>
          <w:ilvl w:val="0"/>
          <w:numId w:val="1"/>
        </w:numPr>
        <w:rPr>
          <w:b/>
        </w:rPr>
      </w:pPr>
      <w:r>
        <w:t>*** wasn’t able to start *** r</w:t>
      </w:r>
      <w:r w:rsidRPr="00FA203D">
        <w:rPr>
          <w:i/>
        </w:rPr>
        <w:t>ecalcitrant</w:t>
      </w:r>
      <w:r>
        <w:t xml:space="preserve"> car this morning.</w:t>
      </w:r>
    </w:p>
    <w:p w:rsidR="0091228E" w:rsidRPr="00A90758" w:rsidRDefault="0091228E" w:rsidP="00A90758">
      <w:pPr>
        <w:pStyle w:val="ListParagraph"/>
        <w:numPr>
          <w:ilvl w:val="0"/>
          <w:numId w:val="1"/>
        </w:numPr>
        <w:rPr>
          <w:b/>
        </w:rPr>
      </w:pPr>
      <w:r>
        <w:t xml:space="preserve">Children of a certain age, as they figure out how to live their own lives, often become </w:t>
      </w:r>
      <w:bookmarkStart w:id="54" w:name="_GoBack"/>
      <w:r w:rsidRPr="0091228E">
        <w:rPr>
          <w:i/>
        </w:rPr>
        <w:t xml:space="preserve">recalcitrant </w:t>
      </w:r>
      <w:bookmarkEnd w:id="54"/>
      <w:r>
        <w:t>toward their parents.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90758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A90758">
        <w:rPr>
          <w:b/>
          <w:i/>
          <w:u w:val="single"/>
        </w:rPr>
        <w:t>recalcitrant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297144"/>
    <w:multiLevelType w:val="hybridMultilevel"/>
    <w:tmpl w:val="D5280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758"/>
    <w:rsid w:val="001539C9"/>
    <w:rsid w:val="001F20BF"/>
    <w:rsid w:val="002C2733"/>
    <w:rsid w:val="00335A5C"/>
    <w:rsid w:val="00410E3E"/>
    <w:rsid w:val="005A5A20"/>
    <w:rsid w:val="006B45BA"/>
    <w:rsid w:val="0091228E"/>
    <w:rsid w:val="00A90758"/>
    <w:rsid w:val="00C32881"/>
    <w:rsid w:val="00CA4835"/>
    <w:rsid w:val="00E11225"/>
    <w:rsid w:val="00EC6ED9"/>
    <w:rsid w:val="00F24EDE"/>
    <w:rsid w:val="00FA203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D78D65D-FE5B-DA44-B77B-3BD0FCF7F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7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136</Words>
  <Characters>777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2018-11-15T09:20:00Z</dcterms:created>
  <dcterms:modified xsi:type="dcterms:W3CDTF">2018-11-15T09:24:00Z</dcterms:modified>
</cp:coreProperties>
</file>