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4051D0">
        <w:rPr>
          <w:b/>
          <w:sz w:val="28"/>
          <w:szCs w:val="28"/>
          <w:u w:val="single"/>
        </w:rPr>
        <w:t>Lesson 7</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4051D0">
        <w:rPr>
          <w:b/>
          <w:i/>
          <w:sz w:val="28"/>
          <w:szCs w:val="28"/>
          <w:u w:val="single"/>
        </w:rPr>
        <w:t>Dead Man’s Curvature</w:t>
      </w:r>
      <w:r>
        <w:rPr>
          <w:b/>
          <w:sz w:val="28"/>
          <w:szCs w:val="28"/>
          <w:u w:val="single"/>
        </w:rPr>
        <w:t xml:space="preserve"> </w:t>
      </w:r>
    </w:p>
    <w:p w:rsidR="00F54A57" w:rsidRDefault="00F54A57" w:rsidP="00BA79CF">
      <w:pPr>
        <w:jc w:val="center"/>
        <w:rPr>
          <w:b/>
          <w:u w:val="single"/>
        </w:rPr>
      </w:pPr>
    </w:p>
    <w:p w:rsidR="00F54A57" w:rsidRPr="00F54A57" w:rsidRDefault="00F54A57" w:rsidP="00F54A57">
      <w:pPr>
        <w:pStyle w:val="ListParagraph"/>
        <w:numPr>
          <w:ilvl w:val="0"/>
          <w:numId w:val="1"/>
        </w:numPr>
        <w:rPr>
          <w:b/>
        </w:rPr>
      </w:pPr>
      <w:r>
        <w:t>Yes, as proved by the tire marks.</w:t>
      </w:r>
    </w:p>
    <w:p w:rsidR="00F54A57" w:rsidRPr="00F54A57" w:rsidRDefault="00F54A57" w:rsidP="00F54A57">
      <w:pPr>
        <w:rPr>
          <w:b/>
        </w:rPr>
      </w:pPr>
    </w:p>
    <w:p w:rsidR="00F54A57" w:rsidRPr="00F54A57" w:rsidRDefault="00F54A57" w:rsidP="00F54A57">
      <w:pPr>
        <w:pStyle w:val="ListParagraph"/>
        <w:numPr>
          <w:ilvl w:val="0"/>
          <w:numId w:val="1"/>
        </w:numPr>
        <w:rPr>
          <w:b/>
        </w:rPr>
      </w:pPr>
      <w:r>
        <w:t>Yes. She stood to collect $300,000.00.</w:t>
      </w:r>
    </w:p>
    <w:p w:rsidR="00F54A57" w:rsidRPr="00F54A57" w:rsidRDefault="00F54A57" w:rsidP="00F54A57">
      <w:pPr>
        <w:pStyle w:val="ListParagraph"/>
        <w:rPr>
          <w:b/>
        </w:rPr>
      </w:pPr>
    </w:p>
    <w:p w:rsidR="00F54A57" w:rsidRPr="00F54A57" w:rsidRDefault="00F54A57" w:rsidP="00F54A57">
      <w:pPr>
        <w:pStyle w:val="ListParagraph"/>
        <w:numPr>
          <w:ilvl w:val="0"/>
          <w:numId w:val="1"/>
        </w:numPr>
        <w:rPr>
          <w:b/>
        </w:rPr>
      </w:pPr>
      <w:r>
        <w:t>Yes, because Dicky was apparently having an affair with Daniel V’s wife.</w:t>
      </w:r>
    </w:p>
    <w:p w:rsidR="00F54A57" w:rsidRPr="00F54A57" w:rsidRDefault="00F54A57" w:rsidP="00F54A57">
      <w:pPr>
        <w:pStyle w:val="ListParagraph"/>
        <w:rPr>
          <w:b/>
        </w:rPr>
      </w:pPr>
    </w:p>
    <w:p w:rsidR="00F54A57" w:rsidRPr="00F54A57" w:rsidRDefault="00F54A57" w:rsidP="00F54A57">
      <w:pPr>
        <w:pStyle w:val="ListParagraph"/>
        <w:numPr>
          <w:ilvl w:val="0"/>
          <w:numId w:val="1"/>
        </w:numPr>
        <w:rPr>
          <w:b/>
        </w:rPr>
      </w:pPr>
      <w:r>
        <w:t>Yes, because Daniel V. defended Ellie and called her by her first name.</w:t>
      </w:r>
    </w:p>
    <w:p w:rsidR="00F54A57" w:rsidRPr="00F54A57" w:rsidRDefault="00F54A57" w:rsidP="00F54A57">
      <w:pPr>
        <w:pStyle w:val="ListParagraph"/>
        <w:rPr>
          <w:b/>
        </w:rPr>
      </w:pPr>
    </w:p>
    <w:p w:rsidR="00F54A57" w:rsidRPr="00B634FA" w:rsidRDefault="00F54A57" w:rsidP="00F54A57">
      <w:pPr>
        <w:pStyle w:val="ListParagraph"/>
        <w:numPr>
          <w:ilvl w:val="0"/>
          <w:numId w:val="1"/>
        </w:numPr>
        <w:rPr>
          <w:b/>
        </w:rPr>
      </w:pPr>
      <w:r>
        <w:t>No, judging</w:t>
      </w:r>
      <w:r w:rsidR="00B634FA">
        <w:t xml:space="preserve"> by the nature of the breaks, in which the upper part of the each fence rail was sawed cleanly and the bottom part broken off.</w:t>
      </w:r>
    </w:p>
    <w:p w:rsidR="00B634FA" w:rsidRPr="00B634FA" w:rsidRDefault="00B634FA" w:rsidP="00B634FA">
      <w:pPr>
        <w:pStyle w:val="ListParagraph"/>
        <w:rPr>
          <w:b/>
        </w:rPr>
      </w:pPr>
    </w:p>
    <w:p w:rsidR="00B634FA" w:rsidRPr="00B634FA" w:rsidRDefault="00B634FA" w:rsidP="00F54A57">
      <w:pPr>
        <w:pStyle w:val="ListParagraph"/>
        <w:numPr>
          <w:ilvl w:val="0"/>
          <w:numId w:val="1"/>
        </w:numPr>
        <w:rPr>
          <w:b/>
        </w:rPr>
      </w:pPr>
      <w:r>
        <w:t>Yes. The tire marks show that it backed up to avoid going over the rock, and it had to stop before it could back up.</w:t>
      </w:r>
    </w:p>
    <w:p w:rsidR="00B634FA" w:rsidRPr="00B634FA" w:rsidRDefault="00B634FA" w:rsidP="00B634FA">
      <w:pPr>
        <w:pStyle w:val="ListParagraph"/>
        <w:rPr>
          <w:b/>
        </w:rPr>
      </w:pPr>
    </w:p>
    <w:p w:rsidR="00B634FA" w:rsidRPr="00B634FA" w:rsidRDefault="00B634FA" w:rsidP="00F54A57">
      <w:pPr>
        <w:pStyle w:val="ListParagraph"/>
        <w:numPr>
          <w:ilvl w:val="0"/>
          <w:numId w:val="1"/>
        </w:numPr>
        <w:rPr>
          <w:b/>
        </w:rPr>
      </w:pPr>
      <w:r>
        <w:t>Yes. We already know that he did not crash through the fence. It is hard to believe that he stopped at the break in the fence, backed up to avoid the rock, and then drove the few feet over the edge of the cliff. If he’d wanted to go over, he’d have done so at a goodly clip, and without hesitation.</w:t>
      </w:r>
    </w:p>
    <w:p w:rsidR="00B634FA" w:rsidRPr="00B634FA" w:rsidRDefault="00B634FA" w:rsidP="00B634FA">
      <w:pPr>
        <w:pStyle w:val="ListParagraph"/>
        <w:rPr>
          <w:b/>
        </w:rPr>
      </w:pPr>
    </w:p>
    <w:p w:rsidR="00B634FA" w:rsidRPr="00B634FA" w:rsidRDefault="00B634FA" w:rsidP="00F54A57">
      <w:pPr>
        <w:pStyle w:val="ListParagraph"/>
        <w:numPr>
          <w:ilvl w:val="0"/>
          <w:numId w:val="1"/>
        </w:numPr>
        <w:rPr>
          <w:b/>
        </w:rPr>
      </w:pPr>
      <w:r>
        <w:t>Yes, because whoever drove Dicky’s car to the fence needed a confederate to help him leave the scene. The tire marks at the left of the road indicate that there was such a confederate in a second car.</w:t>
      </w:r>
    </w:p>
    <w:p w:rsidR="00B634FA" w:rsidRPr="00B634FA" w:rsidRDefault="00B634FA" w:rsidP="00B634FA">
      <w:pPr>
        <w:pStyle w:val="ListParagraph"/>
        <w:rPr>
          <w:b/>
        </w:rPr>
      </w:pPr>
    </w:p>
    <w:p w:rsidR="00B634FA" w:rsidRPr="00B634FA" w:rsidRDefault="00B634FA" w:rsidP="00F54A57">
      <w:pPr>
        <w:pStyle w:val="ListParagraph"/>
        <w:numPr>
          <w:ilvl w:val="0"/>
          <w:numId w:val="1"/>
        </w:numPr>
        <w:rPr>
          <w:b/>
        </w:rPr>
      </w:pPr>
      <w:r>
        <w:t>Ellie and Daniel V. conspired to kill Dicky. In answer 8 we found out that two people were involved. One of them had to cut the fence, which could probably have been done without arousing suspicion, and the second person had to drive the car to the fence.</w:t>
      </w:r>
    </w:p>
    <w:p w:rsidR="00B634FA" w:rsidRPr="00B634FA" w:rsidRDefault="00B634FA" w:rsidP="00B634FA">
      <w:pPr>
        <w:pStyle w:val="ListParagraph"/>
        <w:rPr>
          <w:b/>
        </w:rPr>
      </w:pPr>
    </w:p>
    <w:p w:rsidR="00B634FA" w:rsidRDefault="00B634FA" w:rsidP="00B634FA">
      <w:pPr>
        <w:pStyle w:val="ListParagraph"/>
      </w:pPr>
      <w:r>
        <w:t xml:space="preserve">The facts are that, inasmuch as nobody questions what a workman is doing, Daniel V. felt perfectly safe in driving to the spot in the road known as Dead Man’s Curvature, parking on the opposite side of the road, and proceeding to cut the fence down. Meanwhile, Ellie had killed Dicky at home, and, with his body sharing the front seat with her, drove to the rendezvous with Daniel V. She stopped with one wheel in front of the rock and had to back up so that she and her paramour could then push the car over the edge of the cliff and drive off together. </w:t>
      </w:r>
    </w:p>
    <w:p w:rsidR="00B634FA" w:rsidRDefault="00B634FA" w:rsidP="00B634FA">
      <w:pPr>
        <w:pStyle w:val="ListParagraph"/>
      </w:pPr>
    </w:p>
    <w:p w:rsidR="00B634FA" w:rsidRPr="00B634FA" w:rsidRDefault="00B634FA" w:rsidP="00B634FA">
      <w:pPr>
        <w:pStyle w:val="ListParagraph"/>
      </w:pPr>
      <w:r>
        <w:t>As for Rhonda Ravish, she waited for Dicky all night long, and in the morning she had to pay the bill.</w:t>
      </w:r>
      <w:bookmarkStart w:id="0" w:name="_GoBack"/>
      <w:bookmarkEnd w:id="0"/>
    </w:p>
    <w:p w:rsidR="00BA79CF" w:rsidRDefault="00BA79CF" w:rsidP="00BA79CF">
      <w:pPr>
        <w:jc w:val="center"/>
        <w:rPr>
          <w:b/>
          <w:u w:val="single"/>
        </w:rPr>
      </w:pPr>
    </w:p>
    <w:p w:rsidR="00BA79CF" w:rsidRP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53B22"/>
    <w:multiLevelType w:val="hybridMultilevel"/>
    <w:tmpl w:val="386AB0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4051D0"/>
    <w:rsid w:val="00410E3E"/>
    <w:rsid w:val="00510D2E"/>
    <w:rsid w:val="00993C25"/>
    <w:rsid w:val="00A901AC"/>
    <w:rsid w:val="00B634FA"/>
    <w:rsid w:val="00BA79CF"/>
    <w:rsid w:val="00BE700F"/>
    <w:rsid w:val="00C869E6"/>
    <w:rsid w:val="00DA4736"/>
    <w:rsid w:val="00E16D41"/>
    <w:rsid w:val="00F03E67"/>
    <w:rsid w:val="00F54A5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D37F37F"/>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A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31</TotalTime>
  <Pages>1</Pages>
  <Words>311</Words>
  <Characters>1779</Characters>
  <Application>Microsoft Office Word</Application>
  <DocSecurity>0</DocSecurity>
  <Lines>14</Lines>
  <Paragraphs>4</Paragraphs>
  <ScaleCrop>false</ScaleCrop>
  <Company>Mark's Text Terminal</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2018-04-23T11:51:00Z</dcterms:created>
  <dcterms:modified xsi:type="dcterms:W3CDTF">2018-04-30T17:59:00Z</dcterms:modified>
</cp:coreProperties>
</file>