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A82C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497A71E" w14:textId="4A3D87CF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246A5">
        <w:rPr>
          <w:b/>
          <w:i/>
        </w:rPr>
        <w:t>Propaganda</w:t>
      </w:r>
      <w:r w:rsidR="00C246A5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58FEEFC" w14:textId="6DD00AC4" w:rsidR="00F22C6C" w:rsidRDefault="00F22C6C" w:rsidP="00F24EDE"/>
    <w:p w14:paraId="6139FD82" w14:textId="2ED70E4E" w:rsidR="00F22C6C" w:rsidRPr="00F22C6C" w:rsidRDefault="00F22C6C" w:rsidP="00F22C6C">
      <w:pPr>
        <w:pStyle w:val="ListParagraph"/>
        <w:numPr>
          <w:ilvl w:val="0"/>
          <w:numId w:val="1"/>
        </w:numPr>
        <w:rPr>
          <w:b/>
        </w:rPr>
      </w:pPr>
      <w:r>
        <w:t>Dictators often use a form of information called</w:t>
      </w:r>
      <w:r w:rsidRPr="0006402F">
        <w:rPr>
          <w:i/>
        </w:rPr>
        <w:t xml:space="preserve"> propaganda </w:t>
      </w:r>
      <w:r>
        <w:t>to control the mental lives of their citizens.</w:t>
      </w:r>
    </w:p>
    <w:p w14:paraId="0B4C8CD9" w14:textId="62588817" w:rsidR="00F22C6C" w:rsidRPr="00F22C6C" w:rsidRDefault="00F22C6C" w:rsidP="00F22C6C">
      <w:pPr>
        <w:pStyle w:val="ListParagraph"/>
        <w:numPr>
          <w:ilvl w:val="0"/>
          <w:numId w:val="1"/>
        </w:numPr>
        <w:rPr>
          <w:b/>
        </w:rPr>
      </w:pPr>
      <w:r>
        <w:t xml:space="preserve">**** doesn’t like to watch political advertisements because *** thinks they are simple-minded </w:t>
      </w:r>
      <w:r w:rsidRPr="0006402F">
        <w:rPr>
          <w:i/>
        </w:rPr>
        <w:t>propaganda</w:t>
      </w:r>
      <w:r>
        <w:t>.</w:t>
      </w:r>
    </w:p>
    <w:p w14:paraId="7969D828" w14:textId="2083FFCF" w:rsidR="00F22C6C" w:rsidRPr="00F22C6C" w:rsidRDefault="00F22C6C" w:rsidP="00F22C6C">
      <w:pPr>
        <w:pStyle w:val="ListParagraph"/>
        <w:numPr>
          <w:ilvl w:val="0"/>
          <w:numId w:val="1"/>
        </w:numPr>
        <w:rPr>
          <w:b/>
        </w:rPr>
      </w:pPr>
      <w:r>
        <w:t xml:space="preserve">*** recognizes that racists like to use </w:t>
      </w:r>
      <w:r w:rsidRPr="0006402F">
        <w:rPr>
          <w:i/>
        </w:rPr>
        <w:t>propaganda</w:t>
      </w:r>
      <w:r>
        <w:t xml:space="preserve"> to spread hate, so ** became a writer in order to get the truth in plain language out to the public.</w:t>
      </w:r>
    </w:p>
    <w:p w14:paraId="02F96A71" w14:textId="24D557A2" w:rsidR="00F22C6C" w:rsidRPr="00F22C6C" w:rsidRDefault="00F22C6C" w:rsidP="00F22C6C">
      <w:pPr>
        <w:pStyle w:val="ListParagraph"/>
        <w:numPr>
          <w:ilvl w:val="0"/>
          <w:numId w:val="1"/>
        </w:numPr>
        <w:rPr>
          <w:b/>
        </w:rPr>
      </w:pPr>
      <w:r>
        <w:t xml:space="preserve">*** understands that many of the things that appear on Facebook as news are actually </w:t>
      </w:r>
      <w:r w:rsidRPr="0006402F">
        <w:rPr>
          <w:i/>
        </w:rPr>
        <w:t>propaganda</w:t>
      </w:r>
      <w:r>
        <w:t>.</w:t>
      </w:r>
    </w:p>
    <w:p w14:paraId="278FB181" w14:textId="066A39D2" w:rsidR="00F22C6C" w:rsidRPr="00F22C6C" w:rsidRDefault="00F22C6C" w:rsidP="00F22C6C">
      <w:pPr>
        <w:pStyle w:val="ListParagraph"/>
        <w:numPr>
          <w:ilvl w:val="0"/>
          <w:numId w:val="1"/>
        </w:numPr>
        <w:rPr>
          <w:b/>
        </w:rPr>
      </w:pPr>
      <w:r w:rsidRPr="0006402F">
        <w:rPr>
          <w:i/>
        </w:rPr>
        <w:t>Propaganda</w:t>
      </w:r>
      <w:r>
        <w:t>’s purpose, first and foremost, is to prevent people from thinking deeply about complex issues and therefore manipulate public opinion.</w:t>
      </w:r>
    </w:p>
    <w:p w14:paraId="08F304CA" w14:textId="77777777" w:rsidR="00F24EDE" w:rsidRDefault="00F24EDE" w:rsidP="00F24EDE"/>
    <w:p w14:paraId="6E0B7985" w14:textId="02CA5F6F" w:rsidR="00B577EA" w:rsidRDefault="00C246A5" w:rsidP="00F24EDE">
      <w:pPr>
        <w:rPr>
          <w:u w:val="single"/>
        </w:rPr>
      </w:pPr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propaganda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28BBC89E" w14:textId="470C1E15" w:rsidR="00285D56" w:rsidRDefault="00285D56" w:rsidP="00F24EDE">
      <w:pPr>
        <w:rPr>
          <w:u w:val="single"/>
        </w:rPr>
      </w:pPr>
    </w:p>
    <w:p w14:paraId="36EADD74" w14:textId="6B3E6C1A" w:rsidR="00285D56" w:rsidRDefault="00285D56" w:rsidP="00F24EDE">
      <w:pPr>
        <w:rPr>
          <w:u w:val="single"/>
        </w:rPr>
      </w:pPr>
    </w:p>
    <w:p w14:paraId="54C60DCA" w14:textId="4D0BF166" w:rsidR="00285D56" w:rsidRDefault="00285D56" w:rsidP="00F24EDE">
      <w:pPr>
        <w:rPr>
          <w:u w:val="single"/>
        </w:rPr>
      </w:pPr>
    </w:p>
    <w:p w14:paraId="5E38A8ED" w14:textId="3EB561E4" w:rsidR="00285D56" w:rsidRDefault="00285D56" w:rsidP="00F24EDE">
      <w:pPr>
        <w:rPr>
          <w:u w:val="single"/>
        </w:rPr>
      </w:pPr>
    </w:p>
    <w:p w14:paraId="4F7940D8" w14:textId="79B97036" w:rsidR="00285D56" w:rsidRDefault="00285D56" w:rsidP="00F24EDE">
      <w:pPr>
        <w:rPr>
          <w:u w:val="single"/>
        </w:rPr>
      </w:pPr>
    </w:p>
    <w:p w14:paraId="5A12CE56" w14:textId="1E82A9DD" w:rsidR="00285D56" w:rsidRDefault="00285D56" w:rsidP="00F24EDE">
      <w:pPr>
        <w:rPr>
          <w:u w:val="single"/>
        </w:rPr>
      </w:pPr>
    </w:p>
    <w:p w14:paraId="15BB36FD" w14:textId="4A394820" w:rsidR="00285D56" w:rsidRDefault="00285D56" w:rsidP="00F24EDE">
      <w:pPr>
        <w:rPr>
          <w:u w:val="single"/>
        </w:rPr>
      </w:pPr>
    </w:p>
    <w:p w14:paraId="1290C0A8" w14:textId="563B9604" w:rsidR="00285D56" w:rsidRDefault="00285D56" w:rsidP="00F24EDE">
      <w:pPr>
        <w:rPr>
          <w:u w:val="single"/>
        </w:rPr>
      </w:pPr>
    </w:p>
    <w:p w14:paraId="46F6FF01" w14:textId="0CA1A441" w:rsidR="00285D56" w:rsidRDefault="00285D56" w:rsidP="00F24EDE">
      <w:pPr>
        <w:rPr>
          <w:u w:val="single"/>
        </w:rPr>
      </w:pPr>
    </w:p>
    <w:p w14:paraId="302711C1" w14:textId="65E0DF2B" w:rsidR="00285D56" w:rsidRDefault="00285D56" w:rsidP="00F24EDE">
      <w:pPr>
        <w:rPr>
          <w:u w:val="single"/>
        </w:rPr>
      </w:pPr>
    </w:p>
    <w:p w14:paraId="7EDE6E73" w14:textId="36403F51" w:rsidR="00285D56" w:rsidRDefault="00285D56" w:rsidP="00F24EDE">
      <w:pPr>
        <w:rPr>
          <w:u w:val="single"/>
        </w:rPr>
      </w:pPr>
    </w:p>
    <w:p w14:paraId="59C9E4E9" w14:textId="315F9A5C" w:rsidR="00285D56" w:rsidRDefault="00285D56" w:rsidP="00F24EDE">
      <w:pPr>
        <w:rPr>
          <w:u w:val="single"/>
        </w:rPr>
      </w:pPr>
    </w:p>
    <w:p w14:paraId="3BB17B7C" w14:textId="22DB2980" w:rsidR="00285D56" w:rsidRDefault="00285D56" w:rsidP="00F24EDE">
      <w:pPr>
        <w:rPr>
          <w:u w:val="single"/>
        </w:rPr>
      </w:pPr>
    </w:p>
    <w:p w14:paraId="4CD3EB17" w14:textId="78EEB827" w:rsidR="00285D56" w:rsidRDefault="00285D56" w:rsidP="00F24EDE">
      <w:pPr>
        <w:rPr>
          <w:u w:val="single"/>
        </w:rPr>
      </w:pPr>
    </w:p>
    <w:p w14:paraId="791BB876" w14:textId="3780704B" w:rsidR="00285D56" w:rsidRDefault="00285D56" w:rsidP="00F24EDE">
      <w:pPr>
        <w:rPr>
          <w:u w:val="single"/>
        </w:rPr>
      </w:pPr>
    </w:p>
    <w:p w14:paraId="5560B69A" w14:textId="7A4A051D" w:rsidR="00285D56" w:rsidRDefault="00285D56" w:rsidP="00F24EDE">
      <w:pPr>
        <w:rPr>
          <w:u w:val="single"/>
        </w:rPr>
      </w:pPr>
    </w:p>
    <w:p w14:paraId="04B31B35" w14:textId="6627627E" w:rsidR="00285D56" w:rsidRDefault="00285D56" w:rsidP="00F24EDE">
      <w:pPr>
        <w:rPr>
          <w:u w:val="single"/>
        </w:rPr>
      </w:pPr>
    </w:p>
    <w:p w14:paraId="0FFA7C5B" w14:textId="178156D9" w:rsidR="00285D56" w:rsidRDefault="00285D56" w:rsidP="00F24EDE">
      <w:pPr>
        <w:rPr>
          <w:u w:val="single"/>
        </w:rPr>
      </w:pPr>
    </w:p>
    <w:p w14:paraId="57ED879D" w14:textId="4E78887F" w:rsidR="00285D56" w:rsidRDefault="00285D56" w:rsidP="00F24EDE">
      <w:pPr>
        <w:rPr>
          <w:u w:val="single"/>
        </w:rPr>
      </w:pPr>
    </w:p>
    <w:p w14:paraId="011950A6" w14:textId="4337A1FB" w:rsidR="00285D56" w:rsidRDefault="00285D56" w:rsidP="00F24EDE">
      <w:pPr>
        <w:rPr>
          <w:u w:val="single"/>
        </w:rPr>
      </w:pPr>
    </w:p>
    <w:p w14:paraId="484E046F" w14:textId="740CEAFE" w:rsidR="00285D56" w:rsidRDefault="00285D56" w:rsidP="00F24EDE">
      <w:pPr>
        <w:rPr>
          <w:u w:val="single"/>
        </w:rPr>
      </w:pPr>
    </w:p>
    <w:p w14:paraId="2E9FF5DB" w14:textId="49A79578" w:rsidR="00285D56" w:rsidRDefault="00285D56" w:rsidP="00F24EDE">
      <w:pPr>
        <w:rPr>
          <w:u w:val="single"/>
        </w:rPr>
      </w:pPr>
    </w:p>
    <w:p w14:paraId="3D1DFE4D" w14:textId="42B1A46B" w:rsidR="00285D56" w:rsidRDefault="00285D56" w:rsidP="00F24EDE">
      <w:pPr>
        <w:rPr>
          <w:u w:val="single"/>
        </w:rPr>
      </w:pPr>
    </w:p>
    <w:p w14:paraId="33FD6B8C" w14:textId="1C13A910" w:rsidR="00285D56" w:rsidRDefault="00285D56" w:rsidP="00F24EDE">
      <w:pPr>
        <w:rPr>
          <w:u w:val="single"/>
        </w:rPr>
      </w:pPr>
    </w:p>
    <w:p w14:paraId="39497E10" w14:textId="53760EF1" w:rsidR="00285D56" w:rsidRDefault="00285D56" w:rsidP="00F24EDE">
      <w:pPr>
        <w:rPr>
          <w:u w:val="single"/>
        </w:rPr>
      </w:pPr>
    </w:p>
    <w:p w14:paraId="7328194D" w14:textId="645F926F" w:rsidR="00285D56" w:rsidRDefault="00285D56" w:rsidP="00F24EDE">
      <w:pPr>
        <w:rPr>
          <w:u w:val="single"/>
        </w:rPr>
      </w:pPr>
    </w:p>
    <w:p w14:paraId="4181A914" w14:textId="26404EAA" w:rsidR="00285D56" w:rsidRDefault="00285D56" w:rsidP="00F24EDE">
      <w:pPr>
        <w:rPr>
          <w:u w:val="single"/>
        </w:rPr>
      </w:pPr>
    </w:p>
    <w:p w14:paraId="0C16A6E7" w14:textId="5C0DA8E9" w:rsidR="00285D56" w:rsidRDefault="00285D56" w:rsidP="00F24EDE">
      <w:pPr>
        <w:rPr>
          <w:u w:val="single"/>
        </w:rPr>
      </w:pPr>
    </w:p>
    <w:p w14:paraId="1315C6F1" w14:textId="457DCC4A" w:rsidR="00285D56" w:rsidRDefault="00285D56" w:rsidP="00F24EDE">
      <w:pPr>
        <w:rPr>
          <w:u w:val="single"/>
        </w:rPr>
      </w:pPr>
    </w:p>
    <w:p w14:paraId="06130A54" w14:textId="237FEB05" w:rsidR="00285D56" w:rsidRDefault="00285D56" w:rsidP="00F24EDE">
      <w:pPr>
        <w:rPr>
          <w:u w:val="single"/>
        </w:rPr>
      </w:pPr>
    </w:p>
    <w:p w14:paraId="7D67E2A0" w14:textId="156DFCBA" w:rsidR="00285D56" w:rsidRDefault="00285D56" w:rsidP="00F24EDE">
      <w:pPr>
        <w:rPr>
          <w:u w:val="single"/>
        </w:rPr>
      </w:pPr>
    </w:p>
    <w:p w14:paraId="378534ED" w14:textId="0C4C3B46" w:rsidR="00285D56" w:rsidRDefault="00285D56" w:rsidP="00F24EDE">
      <w:pPr>
        <w:rPr>
          <w:u w:val="single"/>
        </w:rPr>
      </w:pPr>
    </w:p>
    <w:p w14:paraId="638A915E" w14:textId="55F7B20B" w:rsidR="00285D56" w:rsidRDefault="00285D56" w:rsidP="00F24EDE">
      <w:pPr>
        <w:rPr>
          <w:u w:val="single"/>
        </w:rPr>
      </w:pPr>
    </w:p>
    <w:p w14:paraId="4132D3CC" w14:textId="77777777" w:rsidR="00285D56" w:rsidRPr="009E1B18" w:rsidRDefault="00285D56" w:rsidP="00285D5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5F3FD85" w14:textId="77777777" w:rsidR="00285D56" w:rsidRDefault="00285D56" w:rsidP="00285D56">
      <w:r>
        <w:rPr>
          <w:b/>
        </w:rPr>
        <w:t xml:space="preserve">Focus on One Word Worksheet: </w:t>
      </w:r>
      <w:r>
        <w:rPr>
          <w:b/>
          <w:i/>
        </w:rPr>
        <w:t>Propagandize</w:t>
      </w:r>
      <w:r>
        <w:rPr>
          <w:b/>
        </w:rPr>
        <w:t xml:space="preserve"> (verb).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C51AAF1" w14:textId="77777777" w:rsidR="00285D56" w:rsidRDefault="00285D56" w:rsidP="00285D56"/>
    <w:p w14:paraId="341787F0" w14:textId="77777777" w:rsidR="00285D56" w:rsidRPr="000758A9" w:rsidRDefault="00285D56" w:rsidP="00285D56">
      <w:pPr>
        <w:pStyle w:val="ListParagraph"/>
        <w:numPr>
          <w:ilvl w:val="0"/>
          <w:numId w:val="2"/>
        </w:numPr>
        <w:rPr>
          <w:b/>
        </w:rPr>
      </w:pPr>
      <w:r>
        <w:t xml:space="preserve">Politicians </w:t>
      </w:r>
      <w:r w:rsidRPr="000758A9">
        <w:rPr>
          <w:i/>
        </w:rPr>
        <w:t>propagandize</w:t>
      </w:r>
      <w:r>
        <w:t xml:space="preserve"> more often than not, which is why most people neither believe nor trust them.</w:t>
      </w:r>
    </w:p>
    <w:p w14:paraId="05C6D85C" w14:textId="77777777" w:rsidR="00285D56" w:rsidRPr="000758A9" w:rsidRDefault="00285D56" w:rsidP="00285D56">
      <w:pPr>
        <w:pStyle w:val="ListParagraph"/>
        <w:numPr>
          <w:ilvl w:val="0"/>
          <w:numId w:val="2"/>
        </w:numPr>
        <w:rPr>
          <w:b/>
        </w:rPr>
      </w:pPr>
      <w:r>
        <w:t xml:space="preserve">Racists often </w:t>
      </w:r>
      <w:r w:rsidRPr="000758A9">
        <w:rPr>
          <w:i/>
        </w:rPr>
        <w:t>propagandize</w:t>
      </w:r>
      <w:r>
        <w:t xml:space="preserve"> on Facebook, which is why the website is so unappealing.</w:t>
      </w:r>
    </w:p>
    <w:p w14:paraId="3866F08D" w14:textId="77777777" w:rsidR="00285D56" w:rsidRPr="000758A9" w:rsidRDefault="00285D56" w:rsidP="00285D56">
      <w:pPr>
        <w:pStyle w:val="ListParagraph"/>
        <w:numPr>
          <w:ilvl w:val="0"/>
          <w:numId w:val="2"/>
        </w:numPr>
        <w:rPr>
          <w:b/>
        </w:rPr>
      </w:pPr>
      <w:r>
        <w:t xml:space="preserve">*** is a historian who studies the manner in which Adolf Hitler </w:t>
      </w:r>
      <w:r w:rsidRPr="000758A9">
        <w:rPr>
          <w:i/>
        </w:rPr>
        <w:t>propagandized</w:t>
      </w:r>
      <w:r>
        <w:t xml:space="preserve"> his way into power in Germany during the 1930s.</w:t>
      </w:r>
    </w:p>
    <w:p w14:paraId="602734BA" w14:textId="77777777" w:rsidR="00285D56" w:rsidRPr="000758A9" w:rsidRDefault="00285D56" w:rsidP="00285D56">
      <w:pPr>
        <w:pStyle w:val="ListParagraph"/>
        <w:numPr>
          <w:ilvl w:val="0"/>
          <w:numId w:val="2"/>
        </w:numPr>
        <w:rPr>
          <w:b/>
        </w:rPr>
      </w:pPr>
      <w:r>
        <w:t xml:space="preserve">*** </w:t>
      </w:r>
      <w:r w:rsidRPr="000758A9">
        <w:rPr>
          <w:i/>
        </w:rPr>
        <w:t>propagandizes</w:t>
      </w:r>
      <w:r>
        <w:t xml:space="preserve"> on behalf of dumb politicians, which is why all *** friends have lost respect for ****.</w:t>
      </w:r>
    </w:p>
    <w:p w14:paraId="5B1EA5CD" w14:textId="77777777" w:rsidR="00285D56" w:rsidRPr="000758A9" w:rsidRDefault="00285D56" w:rsidP="00285D56">
      <w:pPr>
        <w:pStyle w:val="ListParagraph"/>
        <w:numPr>
          <w:ilvl w:val="0"/>
          <w:numId w:val="2"/>
        </w:numPr>
        <w:rPr>
          <w:b/>
        </w:rPr>
      </w:pPr>
      <w:r>
        <w:t>*** reminded *** teacher that he is not supposed to</w:t>
      </w:r>
      <w:r w:rsidRPr="000758A9">
        <w:rPr>
          <w:i/>
        </w:rPr>
        <w:t xml:space="preserve"> propagandize</w:t>
      </w:r>
      <w:r>
        <w:t>, but to teach the facts as they are.</w:t>
      </w:r>
    </w:p>
    <w:p w14:paraId="41CB8855" w14:textId="77777777" w:rsidR="00285D56" w:rsidRDefault="00285D56" w:rsidP="00285D56"/>
    <w:p w14:paraId="3839FD12" w14:textId="77777777" w:rsidR="00285D56" w:rsidRPr="006B45BA" w:rsidRDefault="00285D56" w:rsidP="00285D56">
      <w:r>
        <w:rPr>
          <w:b/>
          <w:u w:val="single"/>
        </w:rPr>
        <w:t>The verb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 xml:space="preserve">propagandize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A76233E" w14:textId="77777777" w:rsidR="00285D56" w:rsidRPr="006B45BA" w:rsidRDefault="00285D56" w:rsidP="00F24EDE">
      <w:bookmarkStart w:id="54" w:name="_GoBack"/>
      <w:bookmarkEnd w:id="54"/>
    </w:p>
    <w:sectPr w:rsidR="00285D56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16488"/>
    <w:multiLevelType w:val="hybridMultilevel"/>
    <w:tmpl w:val="44FE53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22ED8"/>
    <w:multiLevelType w:val="hybridMultilevel"/>
    <w:tmpl w:val="5AEA4F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6A5"/>
    <w:rsid w:val="0006402F"/>
    <w:rsid w:val="001539C9"/>
    <w:rsid w:val="001F20BF"/>
    <w:rsid w:val="00285D56"/>
    <w:rsid w:val="002C2733"/>
    <w:rsid w:val="00335A5C"/>
    <w:rsid w:val="00410E3E"/>
    <w:rsid w:val="005A5A20"/>
    <w:rsid w:val="006B45BA"/>
    <w:rsid w:val="00C246A5"/>
    <w:rsid w:val="00C32881"/>
    <w:rsid w:val="00CA4835"/>
    <w:rsid w:val="00E11225"/>
    <w:rsid w:val="00EC6ED9"/>
    <w:rsid w:val="00F22C6C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CB5934"/>
  <w15:chartTrackingRefBased/>
  <w15:docId w15:val="{6C5BCE19-2FAF-9F46-BB40-EFDFB48B2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2C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2</Pages>
  <Words>316</Words>
  <Characters>1807</Characters>
  <Application>Microsoft Office Word</Application>
  <DocSecurity>0</DocSecurity>
  <Lines>15</Lines>
  <Paragraphs>4</Paragraphs>
  <ScaleCrop>false</ScaleCrop>
  <Company>Mark's Text Terminal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2018-06-22T16:38:00Z</dcterms:created>
  <dcterms:modified xsi:type="dcterms:W3CDTF">2019-06-21T13:20:00Z</dcterms:modified>
</cp:coreProperties>
</file>