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A7B943" w14:textId="77777777" w:rsidR="00004296" w:rsidRPr="002D2FDA" w:rsidRDefault="00004296" w:rsidP="00004296">
      <w:pPr>
        <w:jc w:val="center"/>
        <w:rPr>
          <w:b/>
          <w:u w:val="single"/>
        </w:rPr>
      </w:pPr>
      <w:r>
        <w:rPr>
          <w:b/>
          <w:u w:val="single"/>
        </w:rPr>
        <w:t>Name_________________________________________Date______________________</w:t>
      </w:r>
    </w:p>
    <w:p w14:paraId="437B1C40" w14:textId="77777777" w:rsidR="00004296" w:rsidRDefault="00004296" w:rsidP="00004296">
      <w:pPr>
        <w:jc w:val="center"/>
        <w:rPr>
          <w:b/>
          <w:sz w:val="36"/>
          <w:u w:val="single"/>
        </w:rPr>
      </w:pPr>
    </w:p>
    <w:p w14:paraId="64F7A614" w14:textId="77777777" w:rsidR="00004296" w:rsidRPr="00A36CC2" w:rsidRDefault="00004296" w:rsidP="00004296">
      <w:pPr>
        <w:jc w:val="center"/>
        <w:rPr>
          <w:b/>
          <w:sz w:val="28"/>
          <w:szCs w:val="28"/>
          <w:u w:val="single"/>
        </w:rPr>
      </w:pPr>
      <w:r w:rsidRPr="00A36CC2">
        <w:rPr>
          <w:b/>
          <w:sz w:val="28"/>
          <w:szCs w:val="28"/>
          <w:u w:val="single"/>
        </w:rPr>
        <w:t>Structured 3X5 Card for Research Papers</w:t>
      </w:r>
    </w:p>
    <w:p w14:paraId="0BAB3D83" w14:textId="77777777" w:rsidR="00004296" w:rsidRPr="002D2FDA" w:rsidRDefault="00004296" w:rsidP="00004296">
      <w:pPr>
        <w:rPr>
          <w:b/>
          <w:u w:val="single"/>
        </w:rPr>
      </w:pPr>
    </w:p>
    <w:p w14:paraId="436381D0" w14:textId="77777777" w:rsidR="00004296" w:rsidRPr="002D2FDA" w:rsidRDefault="00004296" w:rsidP="00004296">
      <w:pPr>
        <w:numPr>
          <w:ilvl w:val="0"/>
          <w:numId w:val="1"/>
        </w:numPr>
      </w:pPr>
      <w:r w:rsidRPr="002D2FDA">
        <w:t xml:space="preserve">My </w:t>
      </w:r>
      <w:r w:rsidRPr="00A36CC2">
        <w:rPr>
          <w:b/>
        </w:rPr>
        <w:t>thesis</w:t>
      </w:r>
      <w:r w:rsidRPr="002D2FDA">
        <w:t xml:space="preserve"> is______________________________________________________</w:t>
      </w:r>
      <w:r>
        <w:t>____________________</w:t>
      </w:r>
    </w:p>
    <w:p w14:paraId="5B77DD61" w14:textId="77777777" w:rsidR="00004296" w:rsidRPr="002D2FDA" w:rsidRDefault="00004296" w:rsidP="00004296"/>
    <w:p w14:paraId="2074C3C2" w14:textId="77777777" w:rsidR="00004296" w:rsidRDefault="00004296" w:rsidP="00004296">
      <w:pPr>
        <w:ind w:left="360"/>
      </w:pPr>
      <w:r w:rsidRPr="002D2FDA">
        <w:t>_____________________________________________________________________</w:t>
      </w:r>
      <w:r>
        <w:t>__________________</w:t>
      </w:r>
    </w:p>
    <w:p w14:paraId="3A86A412" w14:textId="77777777" w:rsidR="00004296" w:rsidRPr="002D2FDA" w:rsidRDefault="00004296" w:rsidP="00004296">
      <w:pPr>
        <w:ind w:left="360"/>
      </w:pPr>
    </w:p>
    <w:p w14:paraId="5A512206" w14:textId="77777777" w:rsidR="00004296" w:rsidRPr="002D2FDA" w:rsidRDefault="00004296" w:rsidP="00004296">
      <w:pPr>
        <w:ind w:left="360"/>
      </w:pPr>
      <w:r w:rsidRPr="002D2FDA">
        <w:t>_____________________________________________________________________</w:t>
      </w:r>
      <w:r>
        <w:t>__________________</w:t>
      </w:r>
    </w:p>
    <w:p w14:paraId="75933810" w14:textId="77777777" w:rsidR="00004296" w:rsidRPr="002D2FDA" w:rsidRDefault="00004296" w:rsidP="00004296">
      <w:pPr>
        <w:ind w:left="360"/>
      </w:pPr>
    </w:p>
    <w:p w14:paraId="2BDAAFA1" w14:textId="77777777" w:rsidR="00004296" w:rsidRDefault="00004296" w:rsidP="00004296">
      <w:pPr>
        <w:ind w:left="360"/>
      </w:pPr>
      <w:r w:rsidRPr="002D2FDA">
        <w:t>_____________________________________________________________________</w:t>
      </w:r>
      <w:r>
        <w:t>__________________</w:t>
      </w:r>
    </w:p>
    <w:p w14:paraId="7F908A07" w14:textId="77777777" w:rsidR="00004296" w:rsidRDefault="00004296" w:rsidP="00004296">
      <w:pPr>
        <w:pBdr>
          <w:bottom w:val="single" w:sz="12" w:space="1" w:color="auto"/>
        </w:pBdr>
        <w:ind w:left="360"/>
      </w:pPr>
    </w:p>
    <w:p w14:paraId="670C26E0" w14:textId="77777777" w:rsidR="00004296" w:rsidRPr="002D2FDA" w:rsidRDefault="00004296" w:rsidP="00004296">
      <w:pPr>
        <w:pBdr>
          <w:bottom w:val="single" w:sz="12" w:space="1" w:color="auto"/>
        </w:pBdr>
        <w:ind w:left="360"/>
      </w:pPr>
    </w:p>
    <w:p w14:paraId="583C54C9" w14:textId="77777777" w:rsidR="00004296" w:rsidRDefault="00004296" w:rsidP="00004296">
      <w:pPr>
        <w:ind w:left="360"/>
      </w:pPr>
    </w:p>
    <w:p w14:paraId="1D8D9510" w14:textId="77777777" w:rsidR="00004296" w:rsidRPr="002D2FDA" w:rsidRDefault="00004296" w:rsidP="00004296">
      <w:pPr>
        <w:ind w:left="360"/>
      </w:pPr>
    </w:p>
    <w:p w14:paraId="5B9C4BD2" w14:textId="77777777" w:rsidR="00004296" w:rsidRDefault="00004296" w:rsidP="00004296">
      <w:pPr>
        <w:numPr>
          <w:ilvl w:val="0"/>
          <w:numId w:val="1"/>
        </w:numPr>
      </w:pPr>
      <w:r w:rsidRPr="002D2FDA">
        <w:t xml:space="preserve">The </w:t>
      </w:r>
      <w:r w:rsidRPr="00A36CC2">
        <w:rPr>
          <w:b/>
        </w:rPr>
        <w:t>author</w:t>
      </w:r>
      <w:r w:rsidRPr="002D2FDA">
        <w:t xml:space="preserve"> (and </w:t>
      </w:r>
      <w:r w:rsidRPr="00A36CC2">
        <w:rPr>
          <w:b/>
        </w:rPr>
        <w:t>page number</w:t>
      </w:r>
      <w:r w:rsidRPr="002D2FDA">
        <w:t>) cited on this card is_________________________</w:t>
      </w:r>
      <w:r>
        <w:t>_________________</w:t>
      </w:r>
    </w:p>
    <w:p w14:paraId="16159C4C" w14:textId="77777777" w:rsidR="00004296" w:rsidRDefault="00004296" w:rsidP="00004296"/>
    <w:p w14:paraId="5619BD64" w14:textId="77777777" w:rsidR="00004296" w:rsidRDefault="00004296" w:rsidP="00004296">
      <w:pPr>
        <w:ind w:left="720"/>
      </w:pPr>
      <w:r>
        <w:t>____________________________________________________________________________________</w:t>
      </w:r>
    </w:p>
    <w:p w14:paraId="34837E7E" w14:textId="77777777" w:rsidR="00004296" w:rsidRPr="002D2FDA" w:rsidRDefault="00004296" w:rsidP="00004296"/>
    <w:p w14:paraId="33988775" w14:textId="77777777" w:rsidR="00004296" w:rsidRPr="002D2FDA" w:rsidRDefault="00004296" w:rsidP="00004296"/>
    <w:p w14:paraId="7D916B9E" w14:textId="77777777" w:rsidR="00004296" w:rsidRDefault="00004296" w:rsidP="00004296">
      <w:pPr>
        <w:numPr>
          <w:ilvl w:val="0"/>
          <w:numId w:val="1"/>
        </w:numPr>
      </w:pPr>
      <w:r w:rsidRPr="002D2FDA">
        <w:t xml:space="preserve">The </w:t>
      </w:r>
      <w:r w:rsidRPr="00A36CC2">
        <w:rPr>
          <w:b/>
        </w:rPr>
        <w:t>evidence</w:t>
      </w:r>
      <w:r w:rsidRPr="002D2FDA">
        <w:t xml:space="preserve"> that supports my thesis is (continue on back if necessary): </w:t>
      </w:r>
    </w:p>
    <w:p w14:paraId="4EDA7D9D" w14:textId="77777777" w:rsidR="00004296" w:rsidRPr="002D2FDA" w:rsidRDefault="00004296" w:rsidP="00004296"/>
    <w:p w14:paraId="2F11DB8F" w14:textId="77777777" w:rsidR="00004296" w:rsidRPr="002D2FDA" w:rsidRDefault="00004296" w:rsidP="00004296">
      <w:pPr>
        <w:ind w:left="720"/>
      </w:pPr>
      <w:r w:rsidRPr="002D2FDA">
        <w:t>__________________________________________________________________</w:t>
      </w:r>
      <w:r>
        <w:t>__________________</w:t>
      </w:r>
    </w:p>
    <w:p w14:paraId="5B20C986" w14:textId="77777777" w:rsidR="00004296" w:rsidRPr="002D2FDA" w:rsidRDefault="00004296" w:rsidP="00004296">
      <w:pPr>
        <w:ind w:left="720"/>
      </w:pPr>
    </w:p>
    <w:p w14:paraId="13E00BF3" w14:textId="77777777" w:rsidR="00004296" w:rsidRPr="002D2FDA" w:rsidRDefault="00004296" w:rsidP="00004296">
      <w:pPr>
        <w:ind w:left="720"/>
      </w:pPr>
      <w:r w:rsidRPr="002D2FDA">
        <w:t>__________________________________________________________________</w:t>
      </w:r>
      <w:r>
        <w:t>__________________</w:t>
      </w:r>
    </w:p>
    <w:p w14:paraId="15371CD5" w14:textId="77777777" w:rsidR="00004296" w:rsidRPr="002D2FDA" w:rsidRDefault="00004296" w:rsidP="00004296">
      <w:pPr>
        <w:ind w:left="720"/>
      </w:pPr>
    </w:p>
    <w:p w14:paraId="7E59C9A7" w14:textId="77777777" w:rsidR="00004296" w:rsidRPr="002D2FDA" w:rsidRDefault="00004296" w:rsidP="00004296">
      <w:pPr>
        <w:ind w:left="720"/>
      </w:pPr>
      <w:r w:rsidRPr="002D2FDA">
        <w:t>__________________________________________________________________</w:t>
      </w:r>
      <w:r>
        <w:t>__________________</w:t>
      </w:r>
    </w:p>
    <w:p w14:paraId="559A074C" w14:textId="77777777" w:rsidR="00004296" w:rsidRPr="002D2FDA" w:rsidRDefault="00004296" w:rsidP="00004296">
      <w:pPr>
        <w:ind w:left="720"/>
      </w:pPr>
    </w:p>
    <w:p w14:paraId="1116E3BA" w14:textId="77777777" w:rsidR="00004296" w:rsidRPr="002D2FDA" w:rsidRDefault="00004296" w:rsidP="00004296">
      <w:pPr>
        <w:ind w:left="720"/>
      </w:pPr>
      <w:r w:rsidRPr="002D2FDA">
        <w:t>__________________________________________________________________</w:t>
      </w:r>
      <w:r>
        <w:t>__________________</w:t>
      </w:r>
    </w:p>
    <w:p w14:paraId="362B0660" w14:textId="77777777" w:rsidR="00004296" w:rsidRPr="002D2FDA" w:rsidRDefault="00004296" w:rsidP="00004296">
      <w:pPr>
        <w:ind w:left="720"/>
      </w:pPr>
    </w:p>
    <w:p w14:paraId="2BA0665F" w14:textId="77777777" w:rsidR="00004296" w:rsidRPr="002D2FDA" w:rsidRDefault="00004296" w:rsidP="00004296">
      <w:pPr>
        <w:ind w:left="720"/>
      </w:pPr>
      <w:r w:rsidRPr="002D2FDA">
        <w:t>__________________________________________________________________</w:t>
      </w:r>
      <w:r>
        <w:t>__________________</w:t>
      </w:r>
    </w:p>
    <w:p w14:paraId="438407A7" w14:textId="77777777" w:rsidR="00004296" w:rsidRPr="002D2FDA" w:rsidRDefault="00004296" w:rsidP="00004296">
      <w:pPr>
        <w:ind w:left="720"/>
      </w:pPr>
    </w:p>
    <w:p w14:paraId="3B2673E6" w14:textId="77777777" w:rsidR="00004296" w:rsidRPr="002D2FDA" w:rsidRDefault="00004296" w:rsidP="00004296">
      <w:pPr>
        <w:ind w:left="720"/>
      </w:pPr>
      <w:r w:rsidRPr="002D2FDA">
        <w:t>__________________________________________________________________</w:t>
      </w:r>
      <w:r>
        <w:t>__________________</w:t>
      </w:r>
    </w:p>
    <w:p w14:paraId="4D391D6A" w14:textId="77777777" w:rsidR="00004296" w:rsidRPr="002D2FDA" w:rsidRDefault="00004296" w:rsidP="00004296">
      <w:pPr>
        <w:ind w:left="720"/>
      </w:pPr>
    </w:p>
    <w:p w14:paraId="232A43B3" w14:textId="77777777" w:rsidR="00004296" w:rsidRPr="002D2FDA" w:rsidRDefault="00004296" w:rsidP="00004296">
      <w:pPr>
        <w:ind w:left="720"/>
      </w:pPr>
      <w:r w:rsidRPr="002D2FDA">
        <w:t>__________________________________________________________________</w:t>
      </w:r>
      <w:r>
        <w:t>__________________</w:t>
      </w:r>
    </w:p>
    <w:p w14:paraId="2773FBDA" w14:textId="77777777" w:rsidR="00004296" w:rsidRPr="002D2FDA" w:rsidRDefault="00004296" w:rsidP="00004296">
      <w:pPr>
        <w:ind w:left="720"/>
      </w:pPr>
    </w:p>
    <w:p w14:paraId="27919B29" w14:textId="77777777" w:rsidR="00004296" w:rsidRPr="002D2FDA" w:rsidRDefault="00004296" w:rsidP="00004296">
      <w:pPr>
        <w:ind w:left="720"/>
      </w:pPr>
      <w:r w:rsidRPr="002D2FDA">
        <w:t>__________________________________________________________________</w:t>
      </w:r>
      <w:r>
        <w:t>__________________</w:t>
      </w:r>
    </w:p>
    <w:p w14:paraId="17FA39E1" w14:textId="77777777" w:rsidR="00004296" w:rsidRPr="002D2FDA" w:rsidRDefault="00004296" w:rsidP="00004296"/>
    <w:p w14:paraId="758B393D" w14:textId="77777777" w:rsidR="00004296" w:rsidRPr="002D2FDA" w:rsidRDefault="00004296" w:rsidP="00004296"/>
    <w:p w14:paraId="791FC474" w14:textId="77777777" w:rsidR="00004296" w:rsidRPr="002D2FDA" w:rsidRDefault="00004296" w:rsidP="00004296">
      <w:pPr>
        <w:numPr>
          <w:ilvl w:val="0"/>
          <w:numId w:val="1"/>
        </w:numPr>
      </w:pPr>
      <w:r w:rsidRPr="002D2FDA">
        <w:t xml:space="preserve">The </w:t>
      </w:r>
      <w:r w:rsidRPr="00A36CC2">
        <w:rPr>
          <w:b/>
        </w:rPr>
        <w:t>reason</w:t>
      </w:r>
      <w:r w:rsidRPr="002D2FDA">
        <w:t xml:space="preserve"> this supports my thesis </w:t>
      </w:r>
      <w:proofErr w:type="gramStart"/>
      <w:r w:rsidRPr="002D2FDA">
        <w:t>is:_</w:t>
      </w:r>
      <w:proofErr w:type="gramEnd"/>
      <w:r w:rsidRPr="002D2FDA">
        <w:t>___________________________________</w:t>
      </w:r>
      <w:r>
        <w:t>_________________</w:t>
      </w:r>
    </w:p>
    <w:p w14:paraId="52C09A8A" w14:textId="77777777" w:rsidR="00004296" w:rsidRPr="002D2FDA" w:rsidRDefault="00004296" w:rsidP="00004296"/>
    <w:p w14:paraId="41F57879" w14:textId="77777777" w:rsidR="00004296" w:rsidRPr="002D2FDA" w:rsidRDefault="00004296" w:rsidP="00004296">
      <w:pPr>
        <w:ind w:left="360"/>
      </w:pPr>
      <w:r w:rsidRPr="002D2FDA">
        <w:t xml:space="preserve">     __________________________________________________________________</w:t>
      </w:r>
      <w:r>
        <w:t>__________________</w:t>
      </w:r>
    </w:p>
    <w:p w14:paraId="011B99B8" w14:textId="77777777" w:rsidR="00004296" w:rsidRPr="002D2FDA" w:rsidRDefault="00004296" w:rsidP="00004296">
      <w:pPr>
        <w:ind w:left="360"/>
      </w:pPr>
    </w:p>
    <w:p w14:paraId="1AE4E091" w14:textId="77777777" w:rsidR="00004296" w:rsidRDefault="00004296" w:rsidP="00004296">
      <w:pPr>
        <w:ind w:left="360"/>
      </w:pPr>
      <w:r>
        <w:t xml:space="preserve">     </w:t>
      </w:r>
      <w:r w:rsidRPr="002D2FDA">
        <w:t>________________________________________________________________</w:t>
      </w:r>
      <w:r>
        <w:t>____________________</w:t>
      </w:r>
    </w:p>
    <w:p w14:paraId="5987E168" w14:textId="77777777" w:rsidR="00004296" w:rsidRDefault="00004296" w:rsidP="00004296">
      <w:pPr>
        <w:ind w:left="360"/>
      </w:pPr>
    </w:p>
    <w:p w14:paraId="4CDF4A1B" w14:textId="77777777" w:rsidR="00004296" w:rsidRPr="002D2FDA" w:rsidRDefault="00004296" w:rsidP="00004296">
      <w:pPr>
        <w:ind w:left="360"/>
      </w:pPr>
      <w:r>
        <w:t xml:space="preserve">     ____________________________________________________________________________________</w:t>
      </w:r>
    </w:p>
    <w:p w14:paraId="2D2ABE95" w14:textId="77777777" w:rsidR="00B577EA" w:rsidRPr="006B45BA" w:rsidRDefault="00004296">
      <w:bookmarkStart w:id="0" w:name="_GoBack"/>
      <w:bookmarkEnd w:id="0"/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85EB2"/>
    <w:multiLevelType w:val="hybridMultilevel"/>
    <w:tmpl w:val="AAC6D85A"/>
    <w:lvl w:ilvl="0" w:tplc="6D8231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296"/>
    <w:rsid w:val="00004296"/>
    <w:rsid w:val="00410E3E"/>
    <w:rsid w:val="006B45B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228B0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429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0</TotalTime>
  <Pages>1</Pages>
  <Words>266</Words>
  <Characters>1517</Characters>
  <Application>Microsoft Macintosh Word</Application>
  <DocSecurity>0</DocSecurity>
  <Lines>12</Lines>
  <Paragraphs>3</Paragraphs>
  <ScaleCrop>false</ScaleCrop>
  <Company>Mark's Text Terminal</Company>
  <LinksUpToDate>false</LinksUpToDate>
  <CharactersWithSpaces>1780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2016-01-04T13:06:00Z</dcterms:created>
  <dcterms:modified xsi:type="dcterms:W3CDTF">2016-01-04T13:06:00Z</dcterms:modified>
</cp:coreProperties>
</file>