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CC8198" w14:textId="36718DF2" w:rsidR="0060424E" w:rsidRPr="0060424E" w:rsidRDefault="0060424E" w:rsidP="003631EC">
      <w:pPr>
        <w:jc w:val="center"/>
        <w:rPr>
          <w:b/>
          <w:u w:val="single"/>
        </w:rPr>
      </w:pPr>
      <w:bookmarkStart w:id="0" w:name="OLE_LINK1"/>
      <w:bookmarkStart w:id="1" w:name="OLE_LINK2"/>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AEBED58" w14:textId="671DA0EE" w:rsidR="003631EC" w:rsidRDefault="003631EC" w:rsidP="0060424E">
      <w:r w:rsidRPr="0060424E">
        <w:rPr>
          <w:b/>
        </w:rPr>
        <w:t>Research Paper in Miniature</w:t>
      </w:r>
      <w:r w:rsidR="0060424E">
        <w:rPr>
          <w:b/>
        </w:rPr>
        <w:t>:</w:t>
      </w:r>
      <w:r w:rsidR="0060424E">
        <w:t xml:space="preserve"> </w:t>
      </w:r>
      <w:r w:rsidR="0060424E">
        <w:rPr>
          <w:b/>
          <w:i/>
        </w:rPr>
        <w:t>What is a research paper?</w:t>
      </w:r>
      <w:r w:rsidR="0060424E">
        <w:t xml:space="preserve"> This is a short exercise to introduce you to the basic form and scholarly </w:t>
      </w:r>
      <w:r w:rsidR="00604AD2">
        <w:t>apparatus of the synthetic research paper. You’ll begin with a short reading, then follow with some questions that will help you analyze the reading, and why it has those words in parentheses at the end.</w:t>
      </w:r>
    </w:p>
    <w:p w14:paraId="24297FEE" w14:textId="77777777" w:rsidR="00604AD2" w:rsidRDefault="00604AD2" w:rsidP="0060424E"/>
    <w:p w14:paraId="76B3B1A2" w14:textId="06F7454A" w:rsidR="00604AD2" w:rsidRDefault="00604AD2" w:rsidP="00604AD2">
      <w:pPr>
        <w:pStyle w:val="ListParagraph"/>
        <w:numPr>
          <w:ilvl w:val="0"/>
          <w:numId w:val="4"/>
        </w:numPr>
        <w:rPr>
          <w:b/>
        </w:rPr>
      </w:pPr>
      <w:r>
        <w:rPr>
          <w:b/>
        </w:rPr>
        <w:t>Reading: Bluesman B.B. King Receives an Honor</w:t>
      </w:r>
    </w:p>
    <w:p w14:paraId="26EBD348" w14:textId="77777777" w:rsidR="00604AD2" w:rsidRDefault="00604AD2" w:rsidP="00604AD2">
      <w:pPr>
        <w:rPr>
          <w:b/>
        </w:rPr>
      </w:pPr>
    </w:p>
    <w:p w14:paraId="68BB92C5" w14:textId="77777777" w:rsidR="00604AD2" w:rsidRDefault="00604AD2" w:rsidP="00604AD2">
      <w:pPr>
        <w:spacing w:line="480" w:lineRule="auto"/>
        <w:ind w:firstLine="720"/>
      </w:pPr>
      <w:r>
        <w:t>When Haley Barbour, the Governor of Mississippi, honored him in 2005, the great bluesman B.B. King had just turned 80 years old. Mr. King had been playing the blues for over 50 years, and his influence was great and wide. Reading the joint resolution of the Mississippi House and Senate, the Secretary of the Senate reminded his listeners that John Lennon of the Beatles once said “I wish I could play guitar like B.B. King” (King and Waterman 2005, 11).</w:t>
      </w:r>
    </w:p>
    <w:p w14:paraId="1CFB4BAF" w14:textId="0F1B572B" w:rsidR="00604AD2" w:rsidRDefault="00604AD2" w:rsidP="00604AD2">
      <w:pPr>
        <w:pStyle w:val="ListParagraph"/>
        <w:numPr>
          <w:ilvl w:val="0"/>
          <w:numId w:val="4"/>
        </w:numPr>
        <w:rPr>
          <w:b/>
        </w:rPr>
      </w:pPr>
      <w:r>
        <w:rPr>
          <w:b/>
        </w:rPr>
        <w:t>Questions</w:t>
      </w:r>
    </w:p>
    <w:p w14:paraId="7EFA7863" w14:textId="77777777" w:rsidR="00604AD2" w:rsidRDefault="00604AD2" w:rsidP="00604AD2">
      <w:pPr>
        <w:rPr>
          <w:b/>
        </w:rPr>
      </w:pPr>
    </w:p>
    <w:bookmarkEnd w:id="0"/>
    <w:bookmarkEnd w:id="1"/>
    <w:p w14:paraId="7C80C82E" w14:textId="77777777" w:rsidR="003631EC" w:rsidRPr="00604AD2" w:rsidRDefault="003631EC" w:rsidP="00604AD2">
      <w:pPr>
        <w:pStyle w:val="ListParagraph"/>
        <w:numPr>
          <w:ilvl w:val="0"/>
          <w:numId w:val="5"/>
        </w:numPr>
        <w:rPr>
          <w:b/>
        </w:rPr>
      </w:pPr>
      <w:r w:rsidRPr="00604AD2">
        <w:rPr>
          <w:b/>
        </w:rPr>
        <w:t>If</w:t>
      </w:r>
      <w:r>
        <w:t xml:space="preserve"> you were asked to guess, </w:t>
      </w:r>
      <w:r w:rsidRPr="00604AD2">
        <w:rPr>
          <w:b/>
        </w:rPr>
        <w:t>what</w:t>
      </w:r>
      <w:r>
        <w:t xml:space="preserve"> do you think the paper from which this paragraph was drawn is about?</w:t>
      </w:r>
    </w:p>
    <w:p w14:paraId="3C23F729" w14:textId="77777777" w:rsidR="00604AD2" w:rsidRDefault="00604AD2" w:rsidP="00604AD2">
      <w:pPr>
        <w:rPr>
          <w:b/>
        </w:rPr>
      </w:pPr>
    </w:p>
    <w:p w14:paraId="3CF7DBCE" w14:textId="77777777" w:rsidR="00604AD2" w:rsidRDefault="00604AD2" w:rsidP="00604AD2">
      <w:pPr>
        <w:rPr>
          <w:b/>
        </w:rPr>
      </w:pPr>
    </w:p>
    <w:p w14:paraId="706FE727" w14:textId="77777777" w:rsidR="00AE0D2B" w:rsidRDefault="00AE0D2B" w:rsidP="00604AD2">
      <w:pPr>
        <w:rPr>
          <w:b/>
        </w:rPr>
      </w:pPr>
    </w:p>
    <w:p w14:paraId="1003C6F8" w14:textId="77777777" w:rsidR="00AE0D2B" w:rsidRDefault="00AE0D2B" w:rsidP="00604AD2">
      <w:pPr>
        <w:rPr>
          <w:b/>
        </w:rPr>
      </w:pPr>
    </w:p>
    <w:p w14:paraId="7BF4DF0C" w14:textId="77777777" w:rsidR="00AE0D2B" w:rsidRDefault="00AE0D2B" w:rsidP="00604AD2">
      <w:pPr>
        <w:rPr>
          <w:b/>
        </w:rPr>
      </w:pPr>
    </w:p>
    <w:p w14:paraId="0BB83A7E" w14:textId="77777777" w:rsidR="00604AD2" w:rsidRDefault="00604AD2" w:rsidP="00604AD2">
      <w:pPr>
        <w:rPr>
          <w:b/>
        </w:rPr>
      </w:pPr>
    </w:p>
    <w:p w14:paraId="35A8A048" w14:textId="77777777" w:rsidR="00604AD2" w:rsidRDefault="00604AD2" w:rsidP="00604AD2">
      <w:pPr>
        <w:rPr>
          <w:b/>
        </w:rPr>
      </w:pPr>
    </w:p>
    <w:p w14:paraId="2119BFF4" w14:textId="77777777" w:rsidR="00604AD2" w:rsidRPr="00604AD2" w:rsidRDefault="00604AD2" w:rsidP="00604AD2">
      <w:pPr>
        <w:rPr>
          <w:b/>
        </w:rPr>
      </w:pPr>
    </w:p>
    <w:p w14:paraId="4132278C" w14:textId="59611100" w:rsidR="00604AD2" w:rsidRPr="00AE0D2B" w:rsidRDefault="00604AD2" w:rsidP="00604AD2">
      <w:pPr>
        <w:pStyle w:val="ListParagraph"/>
        <w:numPr>
          <w:ilvl w:val="0"/>
          <w:numId w:val="5"/>
        </w:numPr>
        <w:rPr>
          <w:b/>
        </w:rPr>
      </w:pPr>
      <w:r>
        <w:rPr>
          <w:b/>
        </w:rPr>
        <w:t>If</w:t>
      </w:r>
      <w:r w:rsidR="00AE0D2B">
        <w:rPr>
          <w:b/>
        </w:rPr>
        <w:t xml:space="preserve"> </w:t>
      </w:r>
      <w:r w:rsidR="00AE0D2B">
        <w:t>you had to infer a thesis statement (a thesis statement is what a writer says at the beginning of a paper that describes what the topic of the paper is, and what the writer will say about it) from this paragraph, what would you say it is?</w:t>
      </w:r>
    </w:p>
    <w:p w14:paraId="7BD61A2B" w14:textId="77777777" w:rsidR="00AE0D2B" w:rsidRDefault="00AE0D2B" w:rsidP="00AE0D2B">
      <w:pPr>
        <w:rPr>
          <w:b/>
        </w:rPr>
      </w:pPr>
    </w:p>
    <w:p w14:paraId="15E516A2" w14:textId="77777777" w:rsidR="00AE0D2B" w:rsidRDefault="00AE0D2B" w:rsidP="00AE0D2B">
      <w:pPr>
        <w:rPr>
          <w:b/>
        </w:rPr>
      </w:pPr>
    </w:p>
    <w:p w14:paraId="10A2084A" w14:textId="77777777" w:rsidR="00AE0D2B" w:rsidRDefault="00AE0D2B" w:rsidP="00AE0D2B">
      <w:pPr>
        <w:rPr>
          <w:b/>
        </w:rPr>
      </w:pPr>
    </w:p>
    <w:p w14:paraId="3324C4A4" w14:textId="77777777" w:rsidR="00AE0D2B" w:rsidRDefault="00AE0D2B" w:rsidP="00AE0D2B">
      <w:pPr>
        <w:rPr>
          <w:b/>
        </w:rPr>
      </w:pPr>
    </w:p>
    <w:p w14:paraId="7C1DD015" w14:textId="77777777" w:rsidR="00AE0D2B" w:rsidRDefault="00AE0D2B" w:rsidP="00AE0D2B">
      <w:pPr>
        <w:rPr>
          <w:b/>
        </w:rPr>
      </w:pPr>
    </w:p>
    <w:p w14:paraId="1EC4B83B" w14:textId="77777777" w:rsidR="00AE0D2B" w:rsidRDefault="00AE0D2B" w:rsidP="00AE0D2B">
      <w:pPr>
        <w:rPr>
          <w:b/>
        </w:rPr>
      </w:pPr>
    </w:p>
    <w:p w14:paraId="7BDC79FC" w14:textId="77777777" w:rsidR="00AE0D2B" w:rsidRDefault="00AE0D2B" w:rsidP="00AE0D2B">
      <w:pPr>
        <w:rPr>
          <w:b/>
        </w:rPr>
      </w:pPr>
    </w:p>
    <w:p w14:paraId="2498A58A" w14:textId="77777777" w:rsidR="00AE0D2B" w:rsidRDefault="00AE0D2B" w:rsidP="00AE0D2B">
      <w:pPr>
        <w:rPr>
          <w:b/>
        </w:rPr>
      </w:pPr>
    </w:p>
    <w:p w14:paraId="0F13706F" w14:textId="77777777" w:rsidR="00AE0D2B" w:rsidRPr="00AE0D2B" w:rsidRDefault="00AE0D2B" w:rsidP="00AE0D2B">
      <w:pPr>
        <w:rPr>
          <w:b/>
        </w:rPr>
      </w:pPr>
    </w:p>
    <w:p w14:paraId="08ABEFE1" w14:textId="77777777" w:rsidR="003631EC" w:rsidRPr="00AE0D2B" w:rsidRDefault="003631EC" w:rsidP="00AE0D2B">
      <w:pPr>
        <w:pStyle w:val="ListParagraph"/>
        <w:numPr>
          <w:ilvl w:val="0"/>
          <w:numId w:val="5"/>
        </w:numPr>
        <w:rPr>
          <w:b/>
        </w:rPr>
      </w:pPr>
      <w:r>
        <w:t xml:space="preserve">At the end of the paragraph, there is some information in parentheses. </w:t>
      </w:r>
      <w:r w:rsidRPr="00AE0D2B">
        <w:rPr>
          <w:b/>
        </w:rPr>
        <w:t>Why</w:t>
      </w:r>
      <w:r>
        <w:t xml:space="preserve"> is it there? </w:t>
      </w:r>
      <w:r w:rsidRPr="00AE0D2B">
        <w:rPr>
          <w:b/>
        </w:rPr>
        <w:t>What</w:t>
      </w:r>
      <w:r>
        <w:t xml:space="preserve"> do you think it means?</w:t>
      </w:r>
      <w:r w:rsidRPr="00AE0D2B">
        <w:rPr>
          <w:b/>
        </w:rPr>
        <w:t xml:space="preserve"> Why</w:t>
      </w:r>
      <w:r>
        <w:t xml:space="preserve"> would the person reading this paper need or want that information?</w:t>
      </w:r>
    </w:p>
    <w:p w14:paraId="471E312D" w14:textId="77777777" w:rsidR="003631EC" w:rsidRDefault="003631EC" w:rsidP="003631EC"/>
    <w:p w14:paraId="6C516C27" w14:textId="77777777" w:rsidR="003631EC" w:rsidRDefault="003631EC" w:rsidP="003631EC"/>
    <w:p w14:paraId="0AAF0816" w14:textId="77777777" w:rsidR="003631EC" w:rsidRDefault="003631EC" w:rsidP="003631EC"/>
    <w:p w14:paraId="77D5E777" w14:textId="77777777" w:rsidR="003631EC" w:rsidRDefault="003631EC" w:rsidP="003631EC"/>
    <w:p w14:paraId="641DB844" w14:textId="77777777" w:rsidR="003631EC" w:rsidRDefault="003631EC" w:rsidP="003631EC"/>
    <w:p w14:paraId="6332E23E" w14:textId="77777777" w:rsidR="003631EC" w:rsidRDefault="003631EC" w:rsidP="003631EC"/>
    <w:p w14:paraId="321E40B0" w14:textId="77777777" w:rsidR="003631EC" w:rsidRDefault="003631EC" w:rsidP="003631EC"/>
    <w:p w14:paraId="4DA46373" w14:textId="77777777" w:rsidR="003631EC" w:rsidRDefault="003631EC" w:rsidP="003631EC"/>
    <w:p w14:paraId="0D07C42F" w14:textId="77777777" w:rsidR="003631EC" w:rsidRPr="00AE0D2B" w:rsidRDefault="003631EC" w:rsidP="003631EC">
      <w:pPr>
        <w:jc w:val="center"/>
      </w:pPr>
      <w:bookmarkStart w:id="2" w:name="_GoBack"/>
      <w:bookmarkEnd w:id="2"/>
      <w:r w:rsidRPr="00AE0D2B">
        <w:rPr>
          <w:b/>
          <w:u w:val="single"/>
        </w:rPr>
        <w:lastRenderedPageBreak/>
        <w:t>Works Cited</w:t>
      </w:r>
    </w:p>
    <w:p w14:paraId="7DFDED9A" w14:textId="77777777" w:rsidR="003631EC" w:rsidRDefault="003631EC" w:rsidP="003631EC">
      <w:pPr>
        <w:jc w:val="center"/>
      </w:pPr>
    </w:p>
    <w:p w14:paraId="1191256F" w14:textId="77777777" w:rsidR="00B577EA" w:rsidRPr="006B45BA" w:rsidRDefault="003631EC" w:rsidP="003631EC">
      <w:r>
        <w:t xml:space="preserve">King, B.B. and Dick Waterman. </w:t>
      </w:r>
      <w:r>
        <w:rPr>
          <w:u w:val="single"/>
        </w:rPr>
        <w:t>The B.B. King Treasures</w:t>
      </w:r>
      <w:r>
        <w:t>. New York: Bulfinch Press, 2005.</w:t>
      </w:r>
    </w:p>
    <w:sectPr w:rsidR="00B577EA" w:rsidRPr="006B45BA"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8E6549"/>
    <w:multiLevelType w:val="hybridMultilevel"/>
    <w:tmpl w:val="43743912"/>
    <w:lvl w:ilvl="0" w:tplc="81F03D9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2B4D68F8"/>
    <w:multiLevelType w:val="hybridMultilevel"/>
    <w:tmpl w:val="D124E4EC"/>
    <w:lvl w:ilvl="0" w:tplc="C4B28C38">
      <w:start w:val="1"/>
      <w:numFmt w:val="decimal"/>
      <w:lvlText w:val="%1."/>
      <w:lvlJc w:val="left"/>
      <w:pPr>
        <w:tabs>
          <w:tab w:val="num" w:pos="1680"/>
        </w:tabs>
        <w:ind w:left="1680" w:hanging="960"/>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nsid w:val="34391A6D"/>
    <w:multiLevelType w:val="hybridMultilevel"/>
    <w:tmpl w:val="038C918C"/>
    <w:lvl w:ilvl="0" w:tplc="D37E237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291540D"/>
    <w:multiLevelType w:val="hybridMultilevel"/>
    <w:tmpl w:val="7624C3B6"/>
    <w:lvl w:ilvl="0" w:tplc="72BC2E88">
      <w:start w:val="1"/>
      <w:numFmt w:val="upperRoman"/>
      <w:lvlText w:val="%1W"/>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29907D3"/>
    <w:multiLevelType w:val="hybridMultilevel"/>
    <w:tmpl w:val="5D4E08C4"/>
    <w:lvl w:ilvl="0" w:tplc="D4AC5FD8">
      <w:start w:val="1"/>
      <w:numFmt w:val="upperRoman"/>
      <w:lvlText w:val="%1W"/>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1EC"/>
    <w:rsid w:val="003631EC"/>
    <w:rsid w:val="00410E3E"/>
    <w:rsid w:val="0060424E"/>
    <w:rsid w:val="00604AD2"/>
    <w:rsid w:val="006B45BA"/>
    <w:rsid w:val="00AE0D2B"/>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2F5288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31EC"/>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4A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12</TotalTime>
  <Pages>2</Pages>
  <Words>227</Words>
  <Characters>1300</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Mark's Text Terminal</Company>
  <LinksUpToDate>false</LinksUpToDate>
  <CharactersWithSpaces>1524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cp:lastPrinted>2016-01-13T13:06:00Z</cp:lastPrinted>
  <dcterms:created xsi:type="dcterms:W3CDTF">2016-01-13T12:57:00Z</dcterms:created>
  <dcterms:modified xsi:type="dcterms:W3CDTF">2016-01-13T13:24:00Z</dcterms:modified>
</cp:coreProperties>
</file>