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2BC36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6F45408" w14:textId="16EE7B97" w:rsidR="00F24EDE" w:rsidRDefault="003035D7" w:rsidP="00F24EDE">
      <w:r>
        <w:rPr>
          <w:b/>
        </w:rPr>
        <w:t xml:space="preserve">Freshman Global Studies Unit 1, </w:t>
      </w:r>
      <w:r w:rsidRPr="001D4B5E">
        <w:rPr>
          <w:b/>
          <w:i/>
        </w:rPr>
        <w:t>The Causes of History</w:t>
      </w:r>
      <w:r>
        <w:rPr>
          <w:b/>
        </w:rPr>
        <w:t>, Lesson 5 Worksheet</w:t>
      </w:r>
      <w:r>
        <w:rPr>
          <w:b/>
        </w:rPr>
        <w:t xml:space="preserve">, </w:t>
      </w:r>
      <w:r w:rsidRPr="002158B4">
        <w:rPr>
          <w:b/>
          <w:i/>
        </w:rPr>
        <w:t>Trade and Commercial Interaction</w:t>
      </w:r>
      <w:r>
        <w:rPr>
          <w:b/>
        </w:rPr>
        <w:t>, Do Now</w:t>
      </w:r>
      <w:bookmarkStart w:id="54" w:name="_GoBack"/>
      <w:bookmarkEnd w:id="54"/>
      <w:r w:rsidR="005A5A20">
        <w:rPr>
          <w:b/>
        </w:rPr>
        <w:t>:</w:t>
      </w:r>
      <w:r w:rsidR="00F24EDE">
        <w:rPr>
          <w:b/>
        </w:rPr>
        <w:t xml:space="preserve"> </w:t>
      </w:r>
      <w:r w:rsidR="007E1A50">
        <w:rPr>
          <w:b/>
          <w:i/>
        </w:rPr>
        <w:t>Efficient</w:t>
      </w:r>
      <w:r w:rsidR="00F24EDE">
        <w:rPr>
          <w:b/>
        </w:rPr>
        <w:t xml:space="preserve"> (</w:t>
      </w:r>
      <w:r w:rsidR="007E1A50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6489C49" w14:textId="77777777" w:rsidR="007E1A50" w:rsidRDefault="007E1A50" w:rsidP="00F24EDE"/>
    <w:p w14:paraId="7AA06D37" w14:textId="77777777" w:rsidR="007E1A50" w:rsidRPr="007E1A50" w:rsidRDefault="007E1A50" w:rsidP="007E1A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lives in an apartment with a small kitchen, so when *** cooks, all *** movements are </w:t>
      </w:r>
      <w:r w:rsidRPr="00941F8E">
        <w:rPr>
          <w:i/>
          <w:iCs/>
        </w:rPr>
        <w:t>efficient</w:t>
      </w:r>
      <w:r>
        <w:t>.</w:t>
      </w:r>
    </w:p>
    <w:p w14:paraId="778AC8DE" w14:textId="77777777" w:rsidR="007E1A50" w:rsidRPr="007E1A50" w:rsidRDefault="007E1A50" w:rsidP="007E1A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understands that in general traveling a straight line is the most </w:t>
      </w:r>
      <w:r w:rsidRPr="00941F8E">
        <w:rPr>
          <w:i/>
          <w:iCs/>
        </w:rPr>
        <w:t>efficien</w:t>
      </w:r>
      <w:r>
        <w:t>t way to get from point A to point B.</w:t>
      </w:r>
    </w:p>
    <w:p w14:paraId="2248F073" w14:textId="77777777" w:rsidR="007E1A50" w:rsidRPr="007E1A50" w:rsidRDefault="007E1A50" w:rsidP="007E1A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941F8E">
        <w:rPr>
          <w:i/>
          <w:iCs/>
        </w:rPr>
        <w:t>efficient</w:t>
      </w:r>
      <w:r>
        <w:t xml:space="preserve"> bus driver almost always stays ahead of schedule on her bus.</w:t>
      </w:r>
    </w:p>
    <w:p w14:paraId="633D32BC" w14:textId="77777777" w:rsidR="007E1A50" w:rsidRPr="00941F8E" w:rsidRDefault="007E1A50" w:rsidP="007E1A50">
      <w:pPr>
        <w:pStyle w:val="ListParagraph"/>
        <w:numPr>
          <w:ilvl w:val="0"/>
          <w:numId w:val="1"/>
        </w:numPr>
        <w:rPr>
          <w:b/>
          <w:bCs/>
        </w:rPr>
      </w:pPr>
      <w:r>
        <w:t>***’s extremely</w:t>
      </w:r>
      <w:r w:rsidR="00941F8E">
        <w:t xml:space="preserve"> </w:t>
      </w:r>
      <w:r w:rsidR="00941F8E" w:rsidRPr="00941F8E">
        <w:rPr>
          <w:i/>
          <w:iCs/>
        </w:rPr>
        <w:t xml:space="preserve">efficient </w:t>
      </w:r>
      <w:r w:rsidR="00941F8E">
        <w:t>car goes 55 miles on a gallon of gas.</w:t>
      </w:r>
    </w:p>
    <w:p w14:paraId="3DD030A9" w14:textId="77777777" w:rsidR="00941F8E" w:rsidRPr="007E1A50" w:rsidRDefault="00941F8E" w:rsidP="007E1A5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an </w:t>
      </w:r>
      <w:r w:rsidRPr="00941F8E">
        <w:rPr>
          <w:i/>
          <w:iCs/>
        </w:rPr>
        <w:t>efficient</w:t>
      </w:r>
      <w:r>
        <w:t xml:space="preserve"> doctor who can consult with up to 40 patients a day.</w:t>
      </w:r>
    </w:p>
    <w:p w14:paraId="76E79F7A" w14:textId="77777777" w:rsidR="00F24EDE" w:rsidRDefault="00F24EDE" w:rsidP="00F24EDE"/>
    <w:p w14:paraId="2EDE1497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E1A50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7E1A50" w:rsidRPr="007E1A50">
        <w:rPr>
          <w:b/>
          <w:i/>
          <w:iCs/>
          <w:u w:val="single"/>
        </w:rPr>
        <w:t>efficient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F145B1"/>
    <w:multiLevelType w:val="hybridMultilevel"/>
    <w:tmpl w:val="45E6DE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A50"/>
    <w:rsid w:val="001539C9"/>
    <w:rsid w:val="001F20BF"/>
    <w:rsid w:val="002C2733"/>
    <w:rsid w:val="003035D7"/>
    <w:rsid w:val="00335A5C"/>
    <w:rsid w:val="00410E3E"/>
    <w:rsid w:val="005A5A20"/>
    <w:rsid w:val="006B45BA"/>
    <w:rsid w:val="007E1A50"/>
    <w:rsid w:val="00941F8E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EF93DA"/>
  <w15:chartTrackingRefBased/>
  <w15:docId w15:val="{450DA7E7-0607-1F42-8E12-A9D019E46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A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149</Words>
  <Characters>853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2019-06-12T08:36:00Z</dcterms:created>
  <dcterms:modified xsi:type="dcterms:W3CDTF">2019-06-12T08:45:00Z</dcterms:modified>
</cp:coreProperties>
</file>