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0F585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BC4404" w14:textId="42F83BAA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CC52D7">
        <w:rPr>
          <w:b/>
          <w:i/>
        </w:rPr>
        <w:t>Sashay</w:t>
      </w:r>
      <w:r w:rsidR="00F24EDE">
        <w:rPr>
          <w:b/>
        </w:rPr>
        <w:t xml:space="preserve"> (</w:t>
      </w:r>
      <w:r w:rsidR="00CC52D7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815BB07" w14:textId="04B4E652" w:rsidR="00CC52D7" w:rsidRDefault="00CC52D7" w:rsidP="00F24EDE"/>
    <w:p w14:paraId="2AF4850C" w14:textId="6A99F3A5" w:rsidR="00CC52D7" w:rsidRPr="00CC52D7" w:rsidRDefault="00CC52D7" w:rsidP="00CC52D7">
      <w:pPr>
        <w:pStyle w:val="ListParagraph"/>
        <w:numPr>
          <w:ilvl w:val="0"/>
          <w:numId w:val="1"/>
        </w:numPr>
        <w:rPr>
          <w:b/>
        </w:rPr>
      </w:pPr>
      <w:r>
        <w:t xml:space="preserve">The beauty pageant contestants </w:t>
      </w:r>
      <w:r w:rsidRPr="00CC52D7">
        <w:rPr>
          <w:i/>
        </w:rPr>
        <w:t>sashayed</w:t>
      </w:r>
      <w:r>
        <w:t xml:space="preserve"> down the runway.</w:t>
      </w:r>
    </w:p>
    <w:p w14:paraId="2F24F708" w14:textId="75EE50BB" w:rsidR="00CC52D7" w:rsidRPr="00CC52D7" w:rsidRDefault="00CC52D7" w:rsidP="00CC52D7">
      <w:pPr>
        <w:pStyle w:val="ListParagraph"/>
        <w:numPr>
          <w:ilvl w:val="0"/>
          <w:numId w:val="1"/>
        </w:numPr>
        <w:rPr>
          <w:b/>
        </w:rPr>
      </w:pPr>
      <w:r>
        <w:t xml:space="preserve">*** is a model, which requires *** to </w:t>
      </w:r>
      <w:r w:rsidRPr="00CC52D7">
        <w:rPr>
          <w:i/>
        </w:rPr>
        <w:t xml:space="preserve">sashay </w:t>
      </w:r>
      <w:r>
        <w:t>while wearing new clothes from prominent fashion designers.</w:t>
      </w:r>
    </w:p>
    <w:p w14:paraId="529C0234" w14:textId="05C629EC" w:rsidR="00CC52D7" w:rsidRPr="00CC52D7" w:rsidRDefault="00CC52D7" w:rsidP="00CC52D7">
      <w:pPr>
        <w:pStyle w:val="ListParagraph"/>
        <w:numPr>
          <w:ilvl w:val="0"/>
          <w:numId w:val="1"/>
        </w:numPr>
        <w:rPr>
          <w:b/>
        </w:rPr>
      </w:pPr>
      <w:r>
        <w:t xml:space="preserve">*** wanted people to notice ***, so *** </w:t>
      </w:r>
      <w:r w:rsidRPr="00CC52D7">
        <w:rPr>
          <w:i/>
        </w:rPr>
        <w:t>sashayed</w:t>
      </w:r>
      <w:r>
        <w:t xml:space="preserve"> down the hall at *** school.</w:t>
      </w:r>
    </w:p>
    <w:p w14:paraId="1E42E74D" w14:textId="612328C7" w:rsidR="00CC52D7" w:rsidRPr="00CC52D7" w:rsidRDefault="00CC52D7" w:rsidP="00CC52D7">
      <w:pPr>
        <w:pStyle w:val="ListParagraph"/>
        <w:numPr>
          <w:ilvl w:val="0"/>
          <w:numId w:val="1"/>
        </w:numPr>
        <w:rPr>
          <w:b/>
        </w:rPr>
      </w:pPr>
      <w:r>
        <w:t xml:space="preserve">The cat appeared to </w:t>
      </w:r>
      <w:r w:rsidRPr="00CC52D7">
        <w:rPr>
          <w:i/>
        </w:rPr>
        <w:t xml:space="preserve">sashay </w:t>
      </w:r>
      <w:r>
        <w:t>as it walked down the stairs.</w:t>
      </w:r>
    </w:p>
    <w:p w14:paraId="1CE057BA" w14:textId="16233F0F" w:rsidR="00CC52D7" w:rsidRPr="00CC52D7" w:rsidRDefault="00CC52D7" w:rsidP="00CC52D7">
      <w:pPr>
        <w:pStyle w:val="ListParagraph"/>
        <w:numPr>
          <w:ilvl w:val="0"/>
          <w:numId w:val="1"/>
        </w:numPr>
        <w:rPr>
          <w:b/>
        </w:rPr>
      </w:pPr>
      <w:r>
        <w:t xml:space="preserve">If you want to call attention to yourself, by all means, </w:t>
      </w:r>
      <w:bookmarkStart w:id="54" w:name="_GoBack"/>
      <w:r w:rsidRPr="002B67F4">
        <w:rPr>
          <w:i/>
        </w:rPr>
        <w:t xml:space="preserve">sashay </w:t>
      </w:r>
      <w:bookmarkEnd w:id="54"/>
      <w:r>
        <w:t>down the block to the diner.</w:t>
      </w:r>
    </w:p>
    <w:p w14:paraId="7B8A1B73" w14:textId="77777777" w:rsidR="00F24EDE" w:rsidRDefault="00F24EDE" w:rsidP="00F24EDE"/>
    <w:p w14:paraId="7C4C0E59" w14:textId="647A4D66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CC52D7">
        <w:rPr>
          <w:b/>
          <w:u w:val="single"/>
        </w:rPr>
        <w:t xml:space="preserve">verb </w:t>
      </w:r>
      <w:r w:rsidR="00CC52D7">
        <w:rPr>
          <w:b/>
          <w:i/>
          <w:u w:val="single"/>
        </w:rPr>
        <w:t>sashay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D050AD"/>
    <w:multiLevelType w:val="hybridMultilevel"/>
    <w:tmpl w:val="EFAA0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1539C9"/>
    <w:rsid w:val="001F20BF"/>
    <w:rsid w:val="002B67F4"/>
    <w:rsid w:val="002C2733"/>
    <w:rsid w:val="00335A5C"/>
    <w:rsid w:val="00410E3E"/>
    <w:rsid w:val="005A5A20"/>
    <w:rsid w:val="006B45BA"/>
    <w:rsid w:val="00AE0DF3"/>
    <w:rsid w:val="00C32881"/>
    <w:rsid w:val="00CA4835"/>
    <w:rsid w:val="00CC52D7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4A181B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52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128</Words>
  <Characters>733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2019-05-09T12:42:00Z</dcterms:created>
  <dcterms:modified xsi:type="dcterms:W3CDTF">2019-05-14T09:14:00Z</dcterms:modified>
</cp:coreProperties>
</file>