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3FFD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EBBE4DA" w14:textId="0E5D7C2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E63F1">
        <w:rPr>
          <w:b/>
          <w:i/>
        </w:rPr>
        <w:t>Regale</w:t>
      </w:r>
      <w:r w:rsidR="00F24EDE">
        <w:rPr>
          <w:b/>
        </w:rPr>
        <w:t xml:space="preserve"> (</w:t>
      </w:r>
      <w:r w:rsidR="004E63F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710FD4" w14:textId="1379172D" w:rsidR="0072085D" w:rsidRDefault="0072085D" w:rsidP="00F24EDE"/>
    <w:p w14:paraId="277AE70D" w14:textId="69D40617" w:rsidR="0072085D" w:rsidRPr="0072085D" w:rsidRDefault="0072085D" w:rsidP="0072085D">
      <w:pPr>
        <w:pStyle w:val="ListParagraph"/>
        <w:numPr>
          <w:ilvl w:val="0"/>
          <w:numId w:val="1"/>
        </w:numPr>
        <w:rPr>
          <w:b/>
        </w:rPr>
      </w:pPr>
      <w:r>
        <w:t xml:space="preserve">*** is a comedian who </w:t>
      </w:r>
      <w:r w:rsidRPr="0045795D">
        <w:rPr>
          <w:i/>
        </w:rPr>
        <w:t>regales</w:t>
      </w:r>
      <w:r>
        <w:t xml:space="preserve"> *** audiences with *** excellent sense of humor.</w:t>
      </w:r>
    </w:p>
    <w:p w14:paraId="05FA8B35" w14:textId="3B3E1217" w:rsidR="0072085D" w:rsidRPr="0072085D" w:rsidRDefault="0072085D" w:rsidP="0072085D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</w:t>
      </w:r>
      <w:r w:rsidRPr="0045795D">
        <w:rPr>
          <w:i/>
        </w:rPr>
        <w:t>regaled</w:t>
      </w:r>
      <w:r>
        <w:t xml:space="preserve"> their dinner party guests with food, drink, and good conversation.</w:t>
      </w:r>
    </w:p>
    <w:p w14:paraId="5748D572" w14:textId="31E6691A" w:rsidR="0072085D" w:rsidRPr="0072085D" w:rsidRDefault="0072085D" w:rsidP="0072085D">
      <w:pPr>
        <w:pStyle w:val="ListParagraph"/>
        <w:numPr>
          <w:ilvl w:val="0"/>
          <w:numId w:val="1"/>
        </w:numPr>
        <w:rPr>
          <w:b/>
        </w:rPr>
      </w:pPr>
      <w:r>
        <w:t xml:space="preserve">Presenting the history of Hip-Hop, *** </w:t>
      </w:r>
      <w:r w:rsidRPr="0045795D">
        <w:rPr>
          <w:i/>
        </w:rPr>
        <w:t xml:space="preserve">regaled </w:t>
      </w:r>
      <w:r>
        <w:t>*** fellow students.</w:t>
      </w:r>
    </w:p>
    <w:p w14:paraId="6F5AE914" w14:textId="0FC3CD3A" w:rsidR="0072085D" w:rsidRPr="0072085D" w:rsidRDefault="0072085D" w:rsidP="0072085D">
      <w:pPr>
        <w:pStyle w:val="ListParagraph"/>
        <w:numPr>
          <w:ilvl w:val="0"/>
          <w:numId w:val="1"/>
        </w:numPr>
        <w:rPr>
          <w:b/>
        </w:rPr>
      </w:pPr>
      <w:r>
        <w:t>The court jester</w:t>
      </w:r>
      <w:r w:rsidRPr="0045795D">
        <w:rPr>
          <w:i/>
        </w:rPr>
        <w:t xml:space="preserve"> regaled</w:t>
      </w:r>
      <w:r>
        <w:t xml:space="preserve"> the king and his court.</w:t>
      </w:r>
    </w:p>
    <w:p w14:paraId="65A4DA52" w14:textId="3484E155" w:rsidR="0072085D" w:rsidRPr="0072085D" w:rsidRDefault="0072085D" w:rsidP="0072085D">
      <w:pPr>
        <w:pStyle w:val="ListParagraph"/>
        <w:numPr>
          <w:ilvl w:val="0"/>
          <w:numId w:val="1"/>
        </w:numPr>
        <w:rPr>
          <w:b/>
        </w:rPr>
      </w:pPr>
      <w:r>
        <w:t>*** threw a dinner party and</w:t>
      </w:r>
      <w:bookmarkStart w:id="54" w:name="_GoBack"/>
      <w:r w:rsidRPr="0045795D">
        <w:rPr>
          <w:i/>
        </w:rPr>
        <w:t xml:space="preserve"> regaled</w:t>
      </w:r>
      <w:r>
        <w:t xml:space="preserve"> </w:t>
      </w:r>
      <w:bookmarkEnd w:id="54"/>
      <w:r>
        <w:t>*** friends with Mexican food.</w:t>
      </w:r>
    </w:p>
    <w:p w14:paraId="19476D0B" w14:textId="77777777" w:rsidR="00F24EDE" w:rsidRDefault="00F24EDE" w:rsidP="00F24EDE"/>
    <w:p w14:paraId="642EFD69" w14:textId="589D95BC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E63F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4E63F1" w:rsidRPr="004E63F1">
        <w:rPr>
          <w:b/>
          <w:i/>
          <w:u w:val="single"/>
        </w:rPr>
        <w:t>regale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AF2139"/>
    <w:multiLevelType w:val="hybridMultilevel"/>
    <w:tmpl w:val="97065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45795D"/>
    <w:rsid w:val="004E63F1"/>
    <w:rsid w:val="005A5A20"/>
    <w:rsid w:val="006B45BA"/>
    <w:rsid w:val="0072085D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23A6EA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2019-05-09T12:42:00Z</dcterms:created>
  <dcterms:modified xsi:type="dcterms:W3CDTF">2019-05-14T09:43:00Z</dcterms:modified>
</cp:coreProperties>
</file>