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10B26">
        <w:rPr>
          <w:b/>
          <w:i/>
        </w:rPr>
        <w:t>Quirk</w:t>
      </w:r>
      <w:r w:rsidR="00F24EDE">
        <w:rPr>
          <w:b/>
        </w:rPr>
        <w:t xml:space="preserve"> (</w:t>
      </w:r>
      <w:r w:rsidR="00110B2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110B26" w:rsidRDefault="00110B26" w:rsidP="00F24EDE"/>
    <w:p w:rsidR="00110B26" w:rsidRPr="00110B26" w:rsidRDefault="00110B26" w:rsidP="00110B26">
      <w:pPr>
        <w:pStyle w:val="ListParagraph"/>
        <w:numPr>
          <w:ilvl w:val="0"/>
          <w:numId w:val="1"/>
        </w:numPr>
        <w:rPr>
          <w:b/>
        </w:rPr>
      </w:pPr>
      <w:r>
        <w:t xml:space="preserve">A </w:t>
      </w:r>
      <w:r w:rsidRPr="00AB25F4">
        <w:rPr>
          <w:i/>
        </w:rPr>
        <w:t xml:space="preserve">quirk </w:t>
      </w:r>
      <w:r>
        <w:t>in ***’s taste buds makes sweet things taste sour to ****.</w:t>
      </w:r>
    </w:p>
    <w:p w:rsidR="00110B26" w:rsidRPr="00110B26" w:rsidRDefault="00110B26" w:rsidP="00110B26">
      <w:pPr>
        <w:pStyle w:val="ListParagraph"/>
        <w:numPr>
          <w:ilvl w:val="0"/>
          <w:numId w:val="1"/>
        </w:numPr>
        <w:rPr>
          <w:b/>
        </w:rPr>
      </w:pPr>
      <w:r>
        <w:t xml:space="preserve">The English language is full of spelling </w:t>
      </w:r>
      <w:r w:rsidRPr="00AB25F4">
        <w:rPr>
          <w:i/>
        </w:rPr>
        <w:t>quirks</w:t>
      </w:r>
      <w:r>
        <w:t>.</w:t>
      </w:r>
    </w:p>
    <w:p w:rsidR="00110B26" w:rsidRPr="00110B26" w:rsidRDefault="00110B26" w:rsidP="00110B26">
      <w:pPr>
        <w:pStyle w:val="ListParagraph"/>
        <w:numPr>
          <w:ilvl w:val="0"/>
          <w:numId w:val="1"/>
        </w:numPr>
        <w:rPr>
          <w:b/>
        </w:rPr>
      </w:pPr>
      <w:r>
        <w:t xml:space="preserve">*** enjoys a </w:t>
      </w:r>
      <w:r w:rsidRPr="00AB25F4">
        <w:rPr>
          <w:i/>
        </w:rPr>
        <w:t xml:space="preserve">quirk </w:t>
      </w:r>
      <w:r>
        <w:t>in *** personality that enables *** to make friends quickly.</w:t>
      </w:r>
    </w:p>
    <w:p w:rsidR="00110B26" w:rsidRPr="00110B26" w:rsidRDefault="00110B26" w:rsidP="00110B26">
      <w:pPr>
        <w:pStyle w:val="ListParagraph"/>
        <w:numPr>
          <w:ilvl w:val="0"/>
          <w:numId w:val="1"/>
        </w:numPr>
        <w:rPr>
          <w:b/>
        </w:rPr>
      </w:pPr>
      <w:r>
        <w:t xml:space="preserve">A </w:t>
      </w:r>
      <w:r w:rsidRPr="00AB25F4">
        <w:rPr>
          <w:i/>
        </w:rPr>
        <w:t>quirk</w:t>
      </w:r>
      <w:r>
        <w:t xml:space="preserve"> in the wiring of ****’s car causes it to shut off spontaneously when *** is driving.</w:t>
      </w:r>
    </w:p>
    <w:p w:rsidR="00110B26" w:rsidRPr="00110B26" w:rsidRDefault="00AB25F4" w:rsidP="00110B26">
      <w:pPr>
        <w:pStyle w:val="ListParagraph"/>
        <w:numPr>
          <w:ilvl w:val="0"/>
          <w:numId w:val="1"/>
        </w:numPr>
        <w:rPr>
          <w:b/>
        </w:rPr>
      </w:pPr>
      <w:r>
        <w:t>Sometimes a</w:t>
      </w:r>
      <w:bookmarkStart w:id="54" w:name="_GoBack"/>
      <w:r w:rsidRPr="00AB25F4">
        <w:rPr>
          <w:i/>
        </w:rPr>
        <w:t xml:space="preserve"> quirk</w:t>
      </w:r>
      <w:r>
        <w:t xml:space="preserve"> </w:t>
      </w:r>
      <w:bookmarkEnd w:id="54"/>
      <w:r>
        <w:t xml:space="preserve">in the weather will make rain fall on what seems like a sunny day. 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10B2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110B26">
        <w:rPr>
          <w:b/>
          <w:i/>
          <w:u w:val="single"/>
        </w:rPr>
        <w:t>quirk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300811"/>
    <w:multiLevelType w:val="hybridMultilevel"/>
    <w:tmpl w:val="9586A6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B26"/>
    <w:rsid w:val="00110B26"/>
    <w:rsid w:val="001539C9"/>
    <w:rsid w:val="001F20BF"/>
    <w:rsid w:val="002C2733"/>
    <w:rsid w:val="00335A5C"/>
    <w:rsid w:val="00410E3E"/>
    <w:rsid w:val="005A5A20"/>
    <w:rsid w:val="006B45BA"/>
    <w:rsid w:val="00AB25F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A99C4442-2004-3143-B226-B66F20F2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0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125</Words>
  <Characters>719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2018-11-27T10:20:00Z</dcterms:created>
  <dcterms:modified xsi:type="dcterms:W3CDTF">2018-11-27T10:24:00Z</dcterms:modified>
</cp:coreProperties>
</file>