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6132A5">
        <w:rPr>
          <w:b/>
          <w:sz w:val="28"/>
          <w:szCs w:val="28"/>
          <w:u w:val="single"/>
        </w:rPr>
        <w:t>Lesson 8</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6132A5">
        <w:rPr>
          <w:b/>
          <w:i/>
          <w:sz w:val="28"/>
          <w:szCs w:val="28"/>
          <w:u w:val="single"/>
        </w:rPr>
        <w:t>Tragedy in the Bathroom</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191A5E" w:rsidRDefault="00191A5E" w:rsidP="00BE700F"/>
    <w:p w:rsidR="00191A5E" w:rsidRPr="00191A5E" w:rsidRDefault="00191A5E" w:rsidP="00191A5E">
      <w:pPr>
        <w:pStyle w:val="ListParagraph"/>
        <w:numPr>
          <w:ilvl w:val="0"/>
          <w:numId w:val="1"/>
        </w:numPr>
        <w:rPr>
          <w:b/>
        </w:rPr>
      </w:pPr>
      <w:r>
        <w:t>No. Judging by the towels, he was neat, and she was sloppy. (If you decide that the evidence is inconclusive, your answer is not incorrect, since they might have been compatible on other levels.)</w:t>
      </w:r>
    </w:p>
    <w:p w:rsidR="00191A5E" w:rsidRPr="00191A5E" w:rsidRDefault="00191A5E" w:rsidP="00191A5E">
      <w:pPr>
        <w:rPr>
          <w:b/>
        </w:rPr>
      </w:pPr>
    </w:p>
    <w:p w:rsidR="00191A5E" w:rsidRPr="00191A5E" w:rsidRDefault="00191A5E" w:rsidP="00191A5E">
      <w:pPr>
        <w:pStyle w:val="ListParagraph"/>
        <w:numPr>
          <w:ilvl w:val="0"/>
          <w:numId w:val="1"/>
        </w:numPr>
        <w:rPr>
          <w:b/>
        </w:rPr>
      </w:pPr>
      <w:r>
        <w:t>No, because his toothbrush still has a ribbon of toothpaste on it and the neatly rolled and capped tube lies on the sink’s rim….</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Yes, because the shower floor is wet.</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No, because his feet are dry.</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Yes, because her wet shoeprint exits from the shower.</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No. Although the soap is standing in a puddle, Horace’s feet are dry. Furthermore, there are no slippage marks to show that the soap slid or skidded.</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No, because it would have fallen onto the floor of the shower stall rather than to its present position.</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No. It is too far away from both. Therefore the soap and puddle must have been positioned deliberately.</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No, because he would not have stood barefoot near a broken bottle.</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Yes. The heavy scales are far enough out of balance to indicate that they had sustained a heavy jar.</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Yes. The shower has been turned on and off although Horace took no shower, and there are two puddles of no apparent source on the floor outside the shower.</w:t>
      </w:r>
    </w:p>
    <w:p w:rsidR="00191A5E" w:rsidRPr="00191A5E" w:rsidRDefault="00191A5E" w:rsidP="00191A5E">
      <w:pPr>
        <w:pStyle w:val="ListParagraph"/>
        <w:rPr>
          <w:b/>
        </w:rPr>
      </w:pPr>
    </w:p>
    <w:p w:rsidR="00191A5E" w:rsidRPr="00191A5E" w:rsidRDefault="00191A5E" w:rsidP="00191A5E">
      <w:pPr>
        <w:pStyle w:val="ListParagraph"/>
        <w:numPr>
          <w:ilvl w:val="0"/>
          <w:numId w:val="1"/>
        </w:numPr>
        <w:rPr>
          <w:b/>
        </w:rPr>
      </w:pPr>
      <w:r>
        <w:t>Horace was leaning over to brush his teeth when he was hit on the head with the bathroom scales. As he fell, he knocked over a bottle. Minnie then turned on the shower and doused water over Horace’s head to make it look as if he’d just showered. To get the soap, on which he had supposedly slipped, she had to step inside the shower stall. She did this with her shoes on and thus left shoeprints.</w:t>
      </w:r>
    </w:p>
    <w:p w:rsidR="00191A5E" w:rsidRPr="00191A5E" w:rsidRDefault="00191A5E" w:rsidP="00191A5E">
      <w:pPr>
        <w:pStyle w:val="ListParagraph"/>
        <w:rPr>
          <w:b/>
        </w:rPr>
      </w:pPr>
    </w:p>
    <w:p w:rsidR="00191A5E" w:rsidRPr="00191A5E" w:rsidRDefault="00191A5E" w:rsidP="00191A5E">
      <w:pPr>
        <w:pStyle w:val="ListParagraph"/>
      </w:pPr>
      <w:r>
        <w:t>In actuality, this is what occurred, and Minnie was arrested and eventually confessed. “I couldn’t stand the guy’s neatness,” she said coyly.</w:t>
      </w:r>
      <w:bookmarkStart w:id="0" w:name="_GoBack"/>
      <w:bookmarkEnd w:id="0"/>
    </w:p>
    <w:sectPr w:rsidR="00191A5E" w:rsidRPr="00191A5E"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3658A3"/>
    <w:multiLevelType w:val="hybridMultilevel"/>
    <w:tmpl w:val="31669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91A5E"/>
    <w:rsid w:val="001B22C1"/>
    <w:rsid w:val="0038015A"/>
    <w:rsid w:val="00410E3E"/>
    <w:rsid w:val="00510D2E"/>
    <w:rsid w:val="006132A5"/>
    <w:rsid w:val="00993C25"/>
    <w:rsid w:val="00A901AC"/>
    <w:rsid w:val="00BA79CF"/>
    <w:rsid w:val="00BE700F"/>
    <w:rsid w:val="00C869E6"/>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9877BF"/>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1A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18</TotalTime>
  <Pages>1</Pages>
  <Words>279</Words>
  <Characters>1596</Characters>
  <Application>Microsoft Office Word</Application>
  <DocSecurity>0</DocSecurity>
  <Lines>13</Lines>
  <Paragraphs>3</Paragraphs>
  <ScaleCrop>false</ScaleCrop>
  <Company>Mark's Text Terminal</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2018-04-23T11:51:00Z</dcterms:created>
  <dcterms:modified xsi:type="dcterms:W3CDTF">2018-04-30T18:19:00Z</dcterms:modified>
</cp:coreProperties>
</file>