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7554A">
        <w:rPr>
          <w:b/>
          <w:i/>
        </w:rPr>
        <w:t xml:space="preserve">Vestige </w:t>
      </w:r>
      <w:r w:rsidR="00F24EDE">
        <w:rPr>
          <w:b/>
        </w:rPr>
        <w:t>(</w:t>
      </w:r>
      <w:r w:rsidR="0057554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B3AD2" w:rsidRDefault="00DB3AD2" w:rsidP="00F24EDE"/>
    <w:p w:rsidR="00DB3AD2" w:rsidRPr="00DB3AD2" w:rsidRDefault="00DB3AD2" w:rsidP="00DB3AD2">
      <w:pPr>
        <w:pStyle w:val="ListParagraph"/>
        <w:numPr>
          <w:ilvl w:val="0"/>
          <w:numId w:val="1"/>
        </w:numPr>
        <w:rPr>
          <w:b/>
        </w:rPr>
      </w:pPr>
      <w:r>
        <w:t xml:space="preserve">*** likes to visit Greece and Italy to look at the </w:t>
      </w:r>
      <w:r w:rsidRPr="00DB3AD2">
        <w:rPr>
          <w:i/>
        </w:rPr>
        <w:t>vestiges</w:t>
      </w:r>
      <w:r>
        <w:t xml:space="preserve"> of their ancient civilizations.</w:t>
      </w:r>
    </w:p>
    <w:p w:rsidR="00DB3AD2" w:rsidRPr="00DB3AD2" w:rsidRDefault="00DB3AD2" w:rsidP="00DB3AD2">
      <w:pPr>
        <w:pStyle w:val="ListParagraph"/>
        <w:numPr>
          <w:ilvl w:val="0"/>
          <w:numId w:val="1"/>
        </w:numPr>
        <w:rPr>
          <w:b/>
        </w:rPr>
      </w:pPr>
      <w:r>
        <w:t xml:space="preserve">*** wrote *** name in the guest book at the museum as a </w:t>
      </w:r>
      <w:r w:rsidRPr="00DB3AD2">
        <w:rPr>
          <w:i/>
        </w:rPr>
        <w:t>vestige</w:t>
      </w:r>
      <w:r>
        <w:t xml:space="preserve"> of *** visit there.</w:t>
      </w:r>
    </w:p>
    <w:p w:rsidR="00DB3AD2" w:rsidRPr="00DB3AD2" w:rsidRDefault="00DB3AD2" w:rsidP="00DB3AD2">
      <w:pPr>
        <w:pStyle w:val="ListParagraph"/>
        <w:numPr>
          <w:ilvl w:val="0"/>
          <w:numId w:val="1"/>
        </w:numPr>
        <w:rPr>
          <w:b/>
        </w:rPr>
      </w:pPr>
      <w:r>
        <w:t xml:space="preserve">Fossils are the </w:t>
      </w:r>
      <w:r w:rsidRPr="00DB3AD2">
        <w:rPr>
          <w:i/>
        </w:rPr>
        <w:t xml:space="preserve">vestiges </w:t>
      </w:r>
      <w:r>
        <w:t>of prehistoric life forms.</w:t>
      </w:r>
    </w:p>
    <w:p w:rsidR="00DB3AD2" w:rsidRPr="00DB3AD2" w:rsidRDefault="00DB3AD2" w:rsidP="00DB3AD2">
      <w:pPr>
        <w:pStyle w:val="ListParagraph"/>
        <w:numPr>
          <w:ilvl w:val="0"/>
          <w:numId w:val="1"/>
        </w:numPr>
        <w:rPr>
          <w:b/>
        </w:rPr>
      </w:pPr>
      <w:r>
        <w:t xml:space="preserve">****’s quickly vanishing footprints were the only </w:t>
      </w:r>
      <w:r w:rsidRPr="00DB3AD2">
        <w:rPr>
          <w:i/>
        </w:rPr>
        <w:t xml:space="preserve">vestiges </w:t>
      </w:r>
      <w:r>
        <w:t>of *** walk through the snowstorm to school.</w:t>
      </w:r>
    </w:p>
    <w:p w:rsidR="00DB3AD2" w:rsidRPr="00DB3AD2" w:rsidRDefault="00DB3AD2" w:rsidP="00DB3AD2">
      <w:pPr>
        <w:pStyle w:val="ListParagraph"/>
        <w:numPr>
          <w:ilvl w:val="0"/>
          <w:numId w:val="1"/>
        </w:numPr>
        <w:rPr>
          <w:b/>
        </w:rPr>
      </w:pPr>
      <w:r>
        <w:t>The empty pizza box is a</w:t>
      </w:r>
      <w:bookmarkStart w:id="54" w:name="_GoBack"/>
      <w:r w:rsidRPr="00DB3AD2">
        <w:rPr>
          <w:i/>
        </w:rPr>
        <w:t xml:space="preserve"> vestige</w:t>
      </w:r>
      <w:r>
        <w:t xml:space="preserve"> </w:t>
      </w:r>
      <w:bookmarkEnd w:id="54"/>
      <w:r>
        <w:t>of ****’s dinner last evening.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7554A">
        <w:rPr>
          <w:b/>
          <w:u w:val="single"/>
        </w:rPr>
        <w:t>noun</w:t>
      </w:r>
      <w:r w:rsidRPr="0057554A">
        <w:rPr>
          <w:b/>
          <w:i/>
          <w:u w:val="single"/>
        </w:rPr>
        <w:t xml:space="preserve"> </w:t>
      </w:r>
      <w:r w:rsidR="0057554A" w:rsidRPr="0057554A">
        <w:rPr>
          <w:b/>
          <w:i/>
          <w:u w:val="single"/>
        </w:rPr>
        <w:t>vestige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F614D8"/>
    <w:multiLevelType w:val="hybridMultilevel"/>
    <w:tmpl w:val="9410C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54A"/>
    <w:rsid w:val="001539C9"/>
    <w:rsid w:val="001F20BF"/>
    <w:rsid w:val="002C2733"/>
    <w:rsid w:val="00335A5C"/>
    <w:rsid w:val="00410E3E"/>
    <w:rsid w:val="0057554A"/>
    <w:rsid w:val="005A5A20"/>
    <w:rsid w:val="006B45BA"/>
    <w:rsid w:val="00C32881"/>
    <w:rsid w:val="00CA4835"/>
    <w:rsid w:val="00DB3AD2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91868FCA-F098-6242-A101-E0A073EC8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129</Words>
  <Characters>740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2018-11-16T10:36:00Z</dcterms:created>
  <dcterms:modified xsi:type="dcterms:W3CDTF">2018-11-16T10:55:00Z</dcterms:modified>
</cp:coreProperties>
</file>