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16E31" w14:textId="77777777" w:rsidR="00663EEA" w:rsidRPr="00B41ED3" w:rsidRDefault="00663EEA" w:rsidP="00663E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57"/>
      <w:bookmarkStart w:id="1" w:name="OLE_LINK158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418D4F5A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 w:rsidRPr="005B3DB6">
        <w:rPr>
          <w:b/>
          <w:i/>
        </w:rPr>
        <w:t>The Catcher in the Rye</w:t>
      </w:r>
      <w:r>
        <w:rPr>
          <w:b/>
        </w:rPr>
        <w:t xml:space="preserve">. </w:t>
      </w:r>
      <w:r w:rsidRPr="005B3DB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End w:id="0"/>
      <w:bookmarkEnd w:id="1"/>
      <w:r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2A0BC8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The Catcher in the Rye </w:t>
      </w:r>
      <w:r>
        <w:rPr>
          <w:rFonts w:cs="Times New Roman"/>
          <w:kern w:val="0"/>
          <w:lang w:eastAsia="ja-JP"/>
        </w:rPr>
        <w:t>(1951) A novel by the American author J.D. Salinger. It relates the experience of Holden Caulfield, a sensitive but rebellious youth who runs away from his boarding school.</w:t>
      </w:r>
    </w:p>
    <w:p w14:paraId="1912DA90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7972A" w14:textId="77777777" w:rsidR="00663EEA" w:rsidRDefault="00663EEA" w:rsidP="00663E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858C1">
        <w:rPr>
          <w:rFonts w:cs="Times New Roman"/>
          <w:b/>
          <w:kern w:val="0"/>
          <w:lang w:eastAsia="ja-JP"/>
        </w:rPr>
        <w:t xml:space="preserve">What </w:t>
      </w:r>
      <w:r w:rsidRPr="002858C1">
        <w:rPr>
          <w:rFonts w:cs="Times New Roman"/>
          <w:kern w:val="0"/>
          <w:lang w:eastAsia="ja-JP"/>
        </w:rPr>
        <w:t xml:space="preserve">is </w:t>
      </w:r>
      <w:r w:rsidRPr="002858C1">
        <w:rPr>
          <w:rFonts w:cs="Times New Roman"/>
          <w:i/>
          <w:kern w:val="0"/>
          <w:lang w:eastAsia="ja-JP"/>
        </w:rPr>
        <w:t>The Catcher in the Rye</w:t>
      </w:r>
      <w:r w:rsidRPr="002858C1">
        <w:rPr>
          <w:rFonts w:cs="Times New Roman"/>
          <w:kern w:val="0"/>
          <w:lang w:eastAsia="ja-JP"/>
        </w:rPr>
        <w:t xml:space="preserve">? </w:t>
      </w:r>
      <w:r w:rsidRPr="002858C1">
        <w:rPr>
          <w:rFonts w:cs="Times New Roman"/>
          <w:b/>
          <w:kern w:val="0"/>
          <w:lang w:eastAsia="ja-JP"/>
        </w:rPr>
        <w:t xml:space="preserve">When </w:t>
      </w:r>
      <w:r w:rsidRPr="002858C1">
        <w:rPr>
          <w:rFonts w:cs="Times New Roman"/>
          <w:kern w:val="0"/>
          <w:lang w:eastAsia="ja-JP"/>
        </w:rPr>
        <w:t>was it published?</w:t>
      </w:r>
    </w:p>
    <w:p w14:paraId="524ED95C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F5739E" w14:textId="77777777" w:rsidR="00663EEA" w:rsidRPr="002858C1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613C08" w14:textId="77777777" w:rsidR="00663EEA" w:rsidRPr="002858C1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48CB42" w14:textId="77777777" w:rsidR="00663EEA" w:rsidRDefault="00663EEA" w:rsidP="00663E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858C1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story does </w:t>
      </w:r>
      <w:r w:rsidRPr="002858C1">
        <w:rPr>
          <w:rFonts w:cs="Times New Roman"/>
          <w:i/>
          <w:kern w:val="0"/>
          <w:lang w:eastAsia="ja-JP"/>
        </w:rPr>
        <w:t>The Catcher in the Rye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relate?</w:t>
      </w:r>
    </w:p>
    <w:p w14:paraId="20AA8057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0A4985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B34AD5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4AAD36" w14:textId="77777777" w:rsidR="00B577EA" w:rsidRDefault="00663EEA" w:rsidP="00663E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63EEA">
        <w:rPr>
          <w:rFonts w:cs="Times New Roman"/>
          <w:b/>
          <w:kern w:val="0"/>
          <w:lang w:eastAsia="ja-JP"/>
        </w:rPr>
        <w:t xml:space="preserve">What </w:t>
      </w:r>
      <w:r w:rsidRPr="00663EEA">
        <w:rPr>
          <w:rFonts w:cs="Times New Roman"/>
          <w:kern w:val="0"/>
          <w:lang w:eastAsia="ja-JP"/>
        </w:rPr>
        <w:t>do you think a “sensitive but rebellious youth” is?</w:t>
      </w:r>
    </w:p>
    <w:p w14:paraId="35E3D6AC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00AF4740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5F4D0FA8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2A5E7CB8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05E3783D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02886407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457205EF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lang w:eastAsia="ja-JP"/>
        </w:rPr>
      </w:pPr>
    </w:p>
    <w:p w14:paraId="425A6DCE" w14:textId="77777777" w:rsidR="00663EEA" w:rsidRPr="00B41ED3" w:rsidRDefault="00663EEA" w:rsidP="00663E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233495C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 w:rsidRPr="005B3DB6">
        <w:rPr>
          <w:b/>
          <w:i/>
        </w:rPr>
        <w:t>The Catcher in the Rye</w:t>
      </w:r>
      <w:r>
        <w:rPr>
          <w:b/>
        </w:rPr>
        <w:t xml:space="preserve">. </w:t>
      </w:r>
      <w:r w:rsidRPr="005B3DB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49219E0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The Catcher in the Rye </w:t>
      </w:r>
      <w:r>
        <w:rPr>
          <w:rFonts w:cs="Times New Roman"/>
          <w:kern w:val="0"/>
          <w:lang w:eastAsia="ja-JP"/>
        </w:rPr>
        <w:t>(1951) A novel by the American author J.D. Salinger. It relates the experience of Holden Caulfield, a sensitive but rebellious youth who runs away from his boarding school.</w:t>
      </w:r>
    </w:p>
    <w:p w14:paraId="13F77CD8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7D357A" w14:textId="77777777" w:rsidR="00663EEA" w:rsidRDefault="00663EEA" w:rsidP="00663EE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858C1">
        <w:rPr>
          <w:rFonts w:cs="Times New Roman"/>
          <w:b/>
          <w:kern w:val="0"/>
          <w:lang w:eastAsia="ja-JP"/>
        </w:rPr>
        <w:t xml:space="preserve">What </w:t>
      </w:r>
      <w:r w:rsidRPr="002858C1">
        <w:rPr>
          <w:rFonts w:cs="Times New Roman"/>
          <w:kern w:val="0"/>
          <w:lang w:eastAsia="ja-JP"/>
        </w:rPr>
        <w:t xml:space="preserve">is </w:t>
      </w:r>
      <w:r w:rsidRPr="002858C1">
        <w:rPr>
          <w:rFonts w:cs="Times New Roman"/>
          <w:i/>
          <w:kern w:val="0"/>
          <w:lang w:eastAsia="ja-JP"/>
        </w:rPr>
        <w:t>The Catcher in the Rye</w:t>
      </w:r>
      <w:r w:rsidRPr="002858C1">
        <w:rPr>
          <w:rFonts w:cs="Times New Roman"/>
          <w:kern w:val="0"/>
          <w:lang w:eastAsia="ja-JP"/>
        </w:rPr>
        <w:t xml:space="preserve">? </w:t>
      </w:r>
      <w:r w:rsidRPr="002858C1">
        <w:rPr>
          <w:rFonts w:cs="Times New Roman"/>
          <w:b/>
          <w:kern w:val="0"/>
          <w:lang w:eastAsia="ja-JP"/>
        </w:rPr>
        <w:t xml:space="preserve">When </w:t>
      </w:r>
      <w:r w:rsidRPr="002858C1">
        <w:rPr>
          <w:rFonts w:cs="Times New Roman"/>
          <w:kern w:val="0"/>
          <w:lang w:eastAsia="ja-JP"/>
        </w:rPr>
        <w:t>was it published?</w:t>
      </w:r>
    </w:p>
    <w:p w14:paraId="167935FB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189B8D" w14:textId="77777777" w:rsidR="00663EEA" w:rsidRPr="002858C1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1440FF" w14:textId="77777777" w:rsidR="00663EEA" w:rsidRPr="002858C1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0E4921" w14:textId="77777777" w:rsidR="00663EEA" w:rsidRDefault="00663EEA" w:rsidP="00663EE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858C1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story does </w:t>
      </w:r>
      <w:r w:rsidRPr="002858C1">
        <w:rPr>
          <w:rFonts w:cs="Times New Roman"/>
          <w:i/>
          <w:kern w:val="0"/>
          <w:lang w:eastAsia="ja-JP"/>
        </w:rPr>
        <w:t>The Catcher in the Rye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relate?</w:t>
      </w:r>
    </w:p>
    <w:p w14:paraId="051876AC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D4561" w14:textId="77777777" w:rsid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AB6A1D" w14:textId="77777777" w:rsidR="00663EEA" w:rsidRPr="00663EEA" w:rsidRDefault="00663EEA" w:rsidP="00663EE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2A622" w14:textId="77777777" w:rsidR="00663EEA" w:rsidRPr="00663EEA" w:rsidRDefault="00663EEA" w:rsidP="00663EE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2" w:name="_GoBack"/>
      <w:bookmarkEnd w:id="2"/>
      <w:r w:rsidRPr="00663EEA">
        <w:rPr>
          <w:rFonts w:cs="Times New Roman"/>
          <w:b/>
          <w:kern w:val="0"/>
          <w:lang w:eastAsia="ja-JP"/>
        </w:rPr>
        <w:t xml:space="preserve">What </w:t>
      </w:r>
      <w:r w:rsidRPr="00663EEA">
        <w:rPr>
          <w:rFonts w:cs="Times New Roman"/>
          <w:kern w:val="0"/>
          <w:lang w:eastAsia="ja-JP"/>
        </w:rPr>
        <w:t>do you think a “sensitive but rebellious youth” is?</w:t>
      </w:r>
    </w:p>
    <w:sectPr w:rsidR="00663EEA" w:rsidRPr="00663EE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9F07D8"/>
    <w:multiLevelType w:val="hybridMultilevel"/>
    <w:tmpl w:val="5F9C6D3E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9D78AE"/>
    <w:multiLevelType w:val="hybridMultilevel"/>
    <w:tmpl w:val="5F9C6D3E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EEA"/>
    <w:rsid w:val="00410E3E"/>
    <w:rsid w:val="00663EEA"/>
    <w:rsid w:val="006B45B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14114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EEA"/>
    <w:rPr>
      <w:rFonts w:ascii="Times New Roman" w:eastAsia="ＭＳ 明朝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3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</TotalTime>
  <Pages>1</Pages>
  <Words>250</Words>
  <Characters>1427</Characters>
  <Application>Microsoft Macintosh Word</Application>
  <DocSecurity>0</DocSecurity>
  <Lines>11</Lines>
  <Paragraphs>3</Paragraphs>
  <ScaleCrop>false</ScaleCrop>
  <Company>Mark's Text Terminal</Company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2015-11-25T14:55:00Z</dcterms:created>
  <dcterms:modified xsi:type="dcterms:W3CDTF">2015-11-25T14:56:00Z</dcterms:modified>
</cp:coreProperties>
</file>