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0342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00CFD3B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E7543">
        <w:rPr>
          <w:b/>
          <w:i/>
        </w:rPr>
        <w:t xml:space="preserve">Tangent </w:t>
      </w:r>
      <w:r w:rsidR="009E7543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D5B8418" w14:textId="77777777" w:rsidR="009E7543" w:rsidRDefault="009E7543" w:rsidP="00F24EDE"/>
    <w:p w14:paraId="1AE76762" w14:textId="766C43F2" w:rsidR="009E7543" w:rsidRDefault="0034121E" w:rsidP="009E7543">
      <w:pPr>
        <w:pStyle w:val="ListParagraph"/>
        <w:numPr>
          <w:ilvl w:val="0"/>
          <w:numId w:val="1"/>
        </w:numPr>
      </w:pPr>
      <w:r>
        <w:t>*** was having a conversation with *** about James Brown, but then went off on a</w:t>
      </w:r>
      <w:r w:rsidRPr="0034121E">
        <w:rPr>
          <w:i/>
        </w:rPr>
        <w:t xml:space="preserve"> tangent</w:t>
      </w:r>
      <w:r>
        <w:t xml:space="preserve"> about *** neighbor.</w:t>
      </w:r>
    </w:p>
    <w:p w14:paraId="27CCC9F3" w14:textId="7585E720" w:rsidR="0034121E" w:rsidRDefault="0034121E" w:rsidP="009E7543">
      <w:pPr>
        <w:pStyle w:val="ListParagraph"/>
        <w:numPr>
          <w:ilvl w:val="0"/>
          <w:numId w:val="1"/>
        </w:numPr>
      </w:pPr>
      <w:r>
        <w:t xml:space="preserve">*** finds ***’s description of the ingredients of Oreo Cookies mostly a </w:t>
      </w:r>
      <w:r w:rsidRPr="0034121E">
        <w:rPr>
          <w:i/>
        </w:rPr>
        <w:t>tangent</w:t>
      </w:r>
      <w:r>
        <w:t>.</w:t>
      </w:r>
    </w:p>
    <w:p w14:paraId="1DD7A948" w14:textId="276A0BC6" w:rsidR="0034121E" w:rsidRDefault="0034121E" w:rsidP="009E7543">
      <w:pPr>
        <w:pStyle w:val="ListParagraph"/>
        <w:numPr>
          <w:ilvl w:val="0"/>
          <w:numId w:val="1"/>
        </w:numPr>
      </w:pPr>
      <w:r>
        <w:t xml:space="preserve">The graduation speaker went off on a </w:t>
      </w:r>
      <w:r w:rsidRPr="0034121E">
        <w:rPr>
          <w:i/>
        </w:rPr>
        <w:t>tangent</w:t>
      </w:r>
      <w:r>
        <w:t xml:space="preserve"> about Amy Ruth’s Restaurant in Harlem.</w:t>
      </w:r>
    </w:p>
    <w:p w14:paraId="3050D0E1" w14:textId="3A54CFE5" w:rsidR="0034121E" w:rsidRDefault="0034121E" w:rsidP="009E7543">
      <w:pPr>
        <w:pStyle w:val="ListParagraph"/>
        <w:numPr>
          <w:ilvl w:val="0"/>
          <w:numId w:val="1"/>
        </w:numPr>
      </w:pPr>
      <w:r>
        <w:t xml:space="preserve">*** found the discussion of sleep studies in *** biology class an incredibly boring </w:t>
      </w:r>
      <w:r w:rsidRPr="0034121E">
        <w:rPr>
          <w:i/>
        </w:rPr>
        <w:t>tangent</w:t>
      </w:r>
      <w:r>
        <w:t>.</w:t>
      </w:r>
    </w:p>
    <w:p w14:paraId="2A528213" w14:textId="62B8587C" w:rsidR="0034121E" w:rsidRDefault="0034121E" w:rsidP="009E7543">
      <w:pPr>
        <w:pStyle w:val="ListParagraph"/>
        <w:numPr>
          <w:ilvl w:val="0"/>
          <w:numId w:val="1"/>
        </w:numPr>
      </w:pPr>
      <w:r>
        <w:t xml:space="preserve">*** tried to keep the class focused on the topic in order to avoid </w:t>
      </w:r>
      <w:r w:rsidRPr="0034121E">
        <w:rPr>
          <w:i/>
        </w:rPr>
        <w:t>tangents</w:t>
      </w:r>
      <w:r>
        <w:t>.</w:t>
      </w:r>
    </w:p>
    <w:p w14:paraId="3A75EC33" w14:textId="77777777" w:rsidR="00F24EDE" w:rsidRDefault="00F24EDE" w:rsidP="00F24EDE"/>
    <w:p w14:paraId="58F332F3" w14:textId="314D05E8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9E754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E7543">
        <w:rPr>
          <w:b/>
          <w:i/>
          <w:u w:val="single"/>
        </w:rPr>
        <w:t>tangent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2E85BDC" w14:textId="57190B2B" w:rsidR="00F55939" w:rsidRDefault="00F55939" w:rsidP="00F24EDE">
      <w:pPr>
        <w:rPr>
          <w:u w:val="single"/>
        </w:rPr>
      </w:pPr>
    </w:p>
    <w:p w14:paraId="76CE6163" w14:textId="667AFAF7" w:rsidR="00F55939" w:rsidRDefault="00F55939" w:rsidP="00F24EDE">
      <w:pPr>
        <w:rPr>
          <w:u w:val="single"/>
        </w:rPr>
      </w:pPr>
    </w:p>
    <w:p w14:paraId="16FAB411" w14:textId="2ADABDF4" w:rsidR="00F55939" w:rsidRDefault="00F55939" w:rsidP="00F24EDE">
      <w:pPr>
        <w:rPr>
          <w:u w:val="single"/>
        </w:rPr>
      </w:pPr>
    </w:p>
    <w:p w14:paraId="24B601F3" w14:textId="7575859D" w:rsidR="00F55939" w:rsidRDefault="00F55939" w:rsidP="00F24EDE">
      <w:pPr>
        <w:rPr>
          <w:u w:val="single"/>
        </w:rPr>
      </w:pPr>
    </w:p>
    <w:p w14:paraId="3893DD09" w14:textId="1B9365A2" w:rsidR="00F55939" w:rsidRDefault="00F55939" w:rsidP="00F24EDE">
      <w:pPr>
        <w:rPr>
          <w:u w:val="single"/>
        </w:rPr>
      </w:pPr>
    </w:p>
    <w:p w14:paraId="00AEB6A5" w14:textId="49A193A9" w:rsidR="00F55939" w:rsidRDefault="00F55939" w:rsidP="00F24EDE">
      <w:pPr>
        <w:rPr>
          <w:u w:val="single"/>
        </w:rPr>
      </w:pPr>
    </w:p>
    <w:p w14:paraId="56AA8B51" w14:textId="67AF8E52" w:rsidR="00F55939" w:rsidRDefault="00F55939" w:rsidP="00F24EDE">
      <w:pPr>
        <w:rPr>
          <w:u w:val="single"/>
        </w:rPr>
      </w:pPr>
    </w:p>
    <w:p w14:paraId="54F3CF35" w14:textId="286101EB" w:rsidR="00F55939" w:rsidRDefault="00F55939" w:rsidP="00F24EDE">
      <w:pPr>
        <w:rPr>
          <w:u w:val="single"/>
        </w:rPr>
      </w:pPr>
    </w:p>
    <w:p w14:paraId="2C9349CC" w14:textId="2982DE25" w:rsidR="00F55939" w:rsidRDefault="00F55939" w:rsidP="00F24EDE">
      <w:pPr>
        <w:rPr>
          <w:u w:val="single"/>
        </w:rPr>
      </w:pPr>
    </w:p>
    <w:p w14:paraId="1C90EC6A" w14:textId="7ECA501B" w:rsidR="00F55939" w:rsidRDefault="00F55939" w:rsidP="00F24EDE">
      <w:pPr>
        <w:rPr>
          <w:u w:val="single"/>
        </w:rPr>
      </w:pPr>
    </w:p>
    <w:p w14:paraId="32702574" w14:textId="1359A08B" w:rsidR="00F55939" w:rsidRDefault="00F55939" w:rsidP="00F24EDE">
      <w:pPr>
        <w:rPr>
          <w:u w:val="single"/>
        </w:rPr>
      </w:pPr>
    </w:p>
    <w:p w14:paraId="7070C052" w14:textId="308F0319" w:rsidR="00F55939" w:rsidRDefault="00F55939" w:rsidP="00F24EDE">
      <w:pPr>
        <w:rPr>
          <w:u w:val="single"/>
        </w:rPr>
      </w:pPr>
    </w:p>
    <w:p w14:paraId="7976B2EA" w14:textId="59BABD3B" w:rsidR="00F55939" w:rsidRDefault="00F55939" w:rsidP="00F24EDE">
      <w:pPr>
        <w:rPr>
          <w:u w:val="single"/>
        </w:rPr>
      </w:pPr>
    </w:p>
    <w:p w14:paraId="6BFA74F2" w14:textId="02655311" w:rsidR="00F55939" w:rsidRDefault="00F55939" w:rsidP="00F24EDE">
      <w:pPr>
        <w:rPr>
          <w:u w:val="single"/>
        </w:rPr>
      </w:pPr>
    </w:p>
    <w:p w14:paraId="04305D11" w14:textId="4E6EF6E5" w:rsidR="00F55939" w:rsidRDefault="00F55939" w:rsidP="00F24EDE">
      <w:pPr>
        <w:rPr>
          <w:u w:val="single"/>
        </w:rPr>
      </w:pPr>
    </w:p>
    <w:p w14:paraId="120295FD" w14:textId="0840B732" w:rsidR="00F55939" w:rsidRDefault="00F55939" w:rsidP="00F24EDE">
      <w:pPr>
        <w:rPr>
          <w:u w:val="single"/>
        </w:rPr>
      </w:pPr>
    </w:p>
    <w:p w14:paraId="35C0BA0E" w14:textId="3DAE6A1A" w:rsidR="00F55939" w:rsidRDefault="00F55939" w:rsidP="00F24EDE">
      <w:pPr>
        <w:rPr>
          <w:u w:val="single"/>
        </w:rPr>
      </w:pPr>
    </w:p>
    <w:p w14:paraId="67293811" w14:textId="3358CF19" w:rsidR="00F55939" w:rsidRDefault="00F55939" w:rsidP="00F24EDE">
      <w:pPr>
        <w:rPr>
          <w:u w:val="single"/>
        </w:rPr>
      </w:pPr>
    </w:p>
    <w:p w14:paraId="710DD3A3" w14:textId="3A7D0116" w:rsidR="00F55939" w:rsidRDefault="00F55939" w:rsidP="00F24EDE">
      <w:pPr>
        <w:rPr>
          <w:u w:val="single"/>
        </w:rPr>
      </w:pPr>
    </w:p>
    <w:p w14:paraId="689F7FFB" w14:textId="49FDBBF7" w:rsidR="00F55939" w:rsidRDefault="00F55939" w:rsidP="00F24EDE">
      <w:pPr>
        <w:rPr>
          <w:u w:val="single"/>
        </w:rPr>
      </w:pPr>
    </w:p>
    <w:p w14:paraId="2620CF45" w14:textId="53BC4A0E" w:rsidR="00F55939" w:rsidRDefault="00F55939" w:rsidP="00F24EDE">
      <w:pPr>
        <w:rPr>
          <w:u w:val="single"/>
        </w:rPr>
      </w:pPr>
    </w:p>
    <w:p w14:paraId="7971D991" w14:textId="1FB491C1" w:rsidR="00F55939" w:rsidRDefault="00F55939" w:rsidP="00F24EDE">
      <w:pPr>
        <w:rPr>
          <w:u w:val="single"/>
        </w:rPr>
      </w:pPr>
    </w:p>
    <w:p w14:paraId="6D48592D" w14:textId="0B91F8CE" w:rsidR="00F55939" w:rsidRDefault="00F55939" w:rsidP="00F24EDE">
      <w:pPr>
        <w:rPr>
          <w:u w:val="single"/>
        </w:rPr>
      </w:pPr>
    </w:p>
    <w:p w14:paraId="7A02A836" w14:textId="52FC145B" w:rsidR="00F55939" w:rsidRDefault="00F55939" w:rsidP="00F24EDE">
      <w:pPr>
        <w:rPr>
          <w:u w:val="single"/>
        </w:rPr>
      </w:pPr>
    </w:p>
    <w:p w14:paraId="2BA5C0E6" w14:textId="10E6093B" w:rsidR="00F55939" w:rsidRDefault="00F55939" w:rsidP="00F24EDE">
      <w:pPr>
        <w:rPr>
          <w:u w:val="single"/>
        </w:rPr>
      </w:pPr>
    </w:p>
    <w:p w14:paraId="63FCCF75" w14:textId="74AFB017" w:rsidR="00F55939" w:rsidRDefault="00F55939" w:rsidP="00F24EDE">
      <w:pPr>
        <w:rPr>
          <w:u w:val="single"/>
        </w:rPr>
      </w:pPr>
    </w:p>
    <w:p w14:paraId="13035479" w14:textId="01CC7203" w:rsidR="00F55939" w:rsidRDefault="00F55939" w:rsidP="00F24EDE">
      <w:pPr>
        <w:rPr>
          <w:u w:val="single"/>
        </w:rPr>
      </w:pPr>
    </w:p>
    <w:p w14:paraId="1B3E9E94" w14:textId="4C56642A" w:rsidR="00F55939" w:rsidRDefault="00F55939" w:rsidP="00F24EDE">
      <w:pPr>
        <w:rPr>
          <w:u w:val="single"/>
        </w:rPr>
      </w:pPr>
    </w:p>
    <w:p w14:paraId="294D8C48" w14:textId="1F0B64A6" w:rsidR="00F55939" w:rsidRDefault="00F55939" w:rsidP="00F24EDE">
      <w:pPr>
        <w:rPr>
          <w:u w:val="single"/>
        </w:rPr>
      </w:pPr>
    </w:p>
    <w:p w14:paraId="1320FA84" w14:textId="733754FE" w:rsidR="00F55939" w:rsidRDefault="00F55939" w:rsidP="00F24EDE">
      <w:pPr>
        <w:rPr>
          <w:u w:val="single"/>
        </w:rPr>
      </w:pPr>
    </w:p>
    <w:p w14:paraId="2CC49993" w14:textId="0D445547" w:rsidR="00F55939" w:rsidRDefault="00F55939" w:rsidP="00F24EDE">
      <w:pPr>
        <w:rPr>
          <w:u w:val="single"/>
        </w:rPr>
      </w:pPr>
    </w:p>
    <w:p w14:paraId="1188331A" w14:textId="311D29AA" w:rsidR="00F55939" w:rsidRDefault="00F55939" w:rsidP="00F24EDE">
      <w:pPr>
        <w:rPr>
          <w:u w:val="single"/>
        </w:rPr>
      </w:pPr>
    </w:p>
    <w:p w14:paraId="46D42198" w14:textId="53199EF5" w:rsidR="00F55939" w:rsidRDefault="00F55939" w:rsidP="00F24EDE">
      <w:pPr>
        <w:rPr>
          <w:u w:val="single"/>
        </w:rPr>
      </w:pPr>
    </w:p>
    <w:p w14:paraId="18F3F592" w14:textId="6220B056" w:rsidR="00F55939" w:rsidRDefault="00F55939" w:rsidP="00F24EDE">
      <w:pPr>
        <w:rPr>
          <w:u w:val="single"/>
        </w:rPr>
      </w:pPr>
    </w:p>
    <w:p w14:paraId="1B19CC54" w14:textId="47C07A5F" w:rsidR="00F55939" w:rsidRDefault="00F55939" w:rsidP="00F24EDE">
      <w:pPr>
        <w:rPr>
          <w:u w:val="single"/>
        </w:rPr>
      </w:pPr>
    </w:p>
    <w:p w14:paraId="549897DC" w14:textId="77777777" w:rsidR="00F55939" w:rsidRPr="009E1B18" w:rsidRDefault="00F55939" w:rsidP="00F5593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83A990" w14:textId="5AA74CB6" w:rsidR="00F55939" w:rsidRDefault="00F55939" w:rsidP="00F55939">
      <w:bookmarkStart w:id="54" w:name="_GoBack"/>
      <w:bookmarkEnd w:id="54"/>
      <w:r>
        <w:rPr>
          <w:b/>
        </w:rPr>
        <w:t xml:space="preserve">Focus on One Word Worksheet: </w:t>
      </w:r>
      <w:r>
        <w:rPr>
          <w:b/>
          <w:i/>
        </w:rPr>
        <w:t xml:space="preserve">Tangential </w:t>
      </w:r>
      <w:r>
        <w:rPr>
          <w:b/>
        </w:rPr>
        <w:t xml:space="preserve">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60CE0B8" w14:textId="77777777" w:rsidR="00F55939" w:rsidRDefault="00F55939" w:rsidP="00F55939"/>
    <w:p w14:paraId="3715996F" w14:textId="77777777" w:rsidR="00F55939" w:rsidRDefault="00F55939" w:rsidP="00F55939">
      <w:pPr>
        <w:pStyle w:val="ListParagraph"/>
        <w:numPr>
          <w:ilvl w:val="0"/>
          <w:numId w:val="2"/>
        </w:numPr>
      </w:pPr>
      <w:r>
        <w:t>*** thought ***’s remarks about the popcorn at the theater were</w:t>
      </w:r>
      <w:r w:rsidRPr="00584CE2">
        <w:rPr>
          <w:i/>
        </w:rPr>
        <w:t xml:space="preserve"> tangential</w:t>
      </w:r>
      <w:r>
        <w:t xml:space="preserve"> to their discussion of the movie.</w:t>
      </w:r>
    </w:p>
    <w:p w14:paraId="52ABFFB4" w14:textId="77777777" w:rsidR="00F55939" w:rsidRDefault="00F55939" w:rsidP="00F55939">
      <w:pPr>
        <w:pStyle w:val="ListParagraph"/>
        <w:numPr>
          <w:ilvl w:val="0"/>
          <w:numId w:val="2"/>
        </w:numPr>
      </w:pPr>
      <w:r>
        <w:t xml:space="preserve">*** didn’t understand why *** teacher brought up the </w:t>
      </w:r>
      <w:r w:rsidRPr="00584CE2">
        <w:rPr>
          <w:i/>
        </w:rPr>
        <w:t>tangential</w:t>
      </w:r>
      <w:r>
        <w:t xml:space="preserve"> issue of the plot of “Family Guy” in a lecture about the United States Supreme Court.</w:t>
      </w:r>
    </w:p>
    <w:p w14:paraId="2B7D8810" w14:textId="77777777" w:rsidR="00F55939" w:rsidRDefault="00F55939" w:rsidP="00F55939">
      <w:pPr>
        <w:pStyle w:val="ListParagraph"/>
        <w:numPr>
          <w:ilvl w:val="0"/>
          <w:numId w:val="2"/>
        </w:numPr>
      </w:pPr>
      <w:r>
        <w:t xml:space="preserve">***, in a discussion of the novel </w:t>
      </w:r>
      <w:r>
        <w:rPr>
          <w:i/>
        </w:rPr>
        <w:t>Things Fall Apart</w:t>
      </w:r>
      <w:r>
        <w:t xml:space="preserve">, mentioned the mostly </w:t>
      </w:r>
      <w:r w:rsidRPr="00584CE2">
        <w:rPr>
          <w:i/>
        </w:rPr>
        <w:t xml:space="preserve">tangential </w:t>
      </w:r>
      <w:r>
        <w:t>issue of other African novelists.</w:t>
      </w:r>
    </w:p>
    <w:p w14:paraId="09D9A854" w14:textId="77777777" w:rsidR="00F55939" w:rsidRDefault="00F55939" w:rsidP="00F55939">
      <w:pPr>
        <w:pStyle w:val="ListParagraph"/>
        <w:numPr>
          <w:ilvl w:val="0"/>
          <w:numId w:val="2"/>
        </w:numPr>
      </w:pPr>
      <w:r>
        <w:t xml:space="preserve">*** knows very well that racism is not a </w:t>
      </w:r>
      <w:r w:rsidRPr="00584CE2">
        <w:rPr>
          <w:i/>
        </w:rPr>
        <w:t>tangential</w:t>
      </w:r>
      <w:r>
        <w:t xml:space="preserve"> issue in the study of United States history.</w:t>
      </w:r>
    </w:p>
    <w:p w14:paraId="7E1B622C" w14:textId="77777777" w:rsidR="00F55939" w:rsidRDefault="00F55939" w:rsidP="00F55939">
      <w:pPr>
        <w:pStyle w:val="ListParagraph"/>
        <w:numPr>
          <w:ilvl w:val="0"/>
          <w:numId w:val="2"/>
        </w:numPr>
      </w:pPr>
      <w:r>
        <w:t>In a democratic republic, nobody is</w:t>
      </w:r>
      <w:r w:rsidRPr="00584CE2">
        <w:rPr>
          <w:i/>
        </w:rPr>
        <w:t xml:space="preserve"> tangential</w:t>
      </w:r>
      <w:r>
        <w:t xml:space="preserve"> to the political process.</w:t>
      </w:r>
    </w:p>
    <w:p w14:paraId="7B923302" w14:textId="77777777" w:rsidR="00F55939" w:rsidRDefault="00F55939" w:rsidP="00F55939"/>
    <w:p w14:paraId="32BBCBD6" w14:textId="77777777" w:rsidR="00F55939" w:rsidRPr="006B45BA" w:rsidRDefault="00F55939" w:rsidP="00F55939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 xml:space="preserve">adjective </w:t>
      </w:r>
      <w:r>
        <w:rPr>
          <w:b/>
          <w:i/>
          <w:u w:val="single"/>
        </w:rPr>
        <w:t>tangential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E236FC5" w14:textId="77777777" w:rsidR="00F55939" w:rsidRPr="006B45BA" w:rsidRDefault="00F55939" w:rsidP="00F24EDE"/>
    <w:sectPr w:rsidR="00F55939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93A60"/>
    <w:multiLevelType w:val="hybridMultilevel"/>
    <w:tmpl w:val="7242B2E2"/>
    <w:lvl w:ilvl="0" w:tplc="1BB08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A81A22"/>
    <w:multiLevelType w:val="hybridMultilevel"/>
    <w:tmpl w:val="7242B2E2"/>
    <w:lvl w:ilvl="0" w:tplc="1BB08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543"/>
    <w:rsid w:val="001539C9"/>
    <w:rsid w:val="001F20BF"/>
    <w:rsid w:val="002C2733"/>
    <w:rsid w:val="00335A5C"/>
    <w:rsid w:val="0034121E"/>
    <w:rsid w:val="00410E3E"/>
    <w:rsid w:val="005A5A20"/>
    <w:rsid w:val="006B45BA"/>
    <w:rsid w:val="009E7543"/>
    <w:rsid w:val="00C32881"/>
    <w:rsid w:val="00CA4835"/>
    <w:rsid w:val="00E11225"/>
    <w:rsid w:val="00EC6ED9"/>
    <w:rsid w:val="00F24EDE"/>
    <w:rsid w:val="00F55939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C1062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2</Pages>
  <Words>296</Words>
  <Characters>1693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2017-10-25T12:05:00Z</dcterms:created>
  <dcterms:modified xsi:type="dcterms:W3CDTF">2019-04-10T09:15:00Z</dcterms:modified>
</cp:coreProperties>
</file>