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3F69D" w14:textId="77777777" w:rsidR="000F4BA4" w:rsidRDefault="000F4BA4" w:rsidP="000F4BA4">
      <w:pPr>
        <w:ind w:right="2160"/>
        <w:jc w:val="center"/>
        <w:rPr>
          <w:b/>
          <w:sz w:val="32"/>
          <w:szCs w:val="32"/>
          <w:u w:val="single"/>
        </w:rPr>
      </w:pPr>
      <w:r w:rsidRPr="00F5765C">
        <w:rPr>
          <w:b/>
          <w:sz w:val="32"/>
          <w:szCs w:val="32"/>
          <w:u w:val="single"/>
        </w:rPr>
        <w:t xml:space="preserve">ELA </w:t>
      </w:r>
      <w:r>
        <w:rPr>
          <w:b/>
          <w:sz w:val="32"/>
          <w:szCs w:val="32"/>
          <w:u w:val="single"/>
        </w:rPr>
        <w:t>Posters</w:t>
      </w:r>
    </w:p>
    <w:p w14:paraId="0AA8B98F" w14:textId="77777777" w:rsidR="000F4BA4" w:rsidRPr="003B48B7" w:rsidRDefault="000F4BA4" w:rsidP="000F4BA4">
      <w:pPr>
        <w:ind w:right="2160"/>
        <w:jc w:val="center"/>
        <w:rPr>
          <w:b/>
          <w:sz w:val="32"/>
          <w:szCs w:val="32"/>
          <w:u w:val="single"/>
        </w:rPr>
      </w:pPr>
    </w:p>
    <w:p w14:paraId="05E3523C" w14:textId="77777777" w:rsidR="000F4BA4" w:rsidRPr="003B48B7" w:rsidRDefault="000F4BA4" w:rsidP="000F4BA4">
      <w:pPr>
        <w:ind w:right="2160"/>
        <w:rPr>
          <w:b/>
          <w:u w:val="single"/>
        </w:rPr>
      </w:pPr>
      <w:r w:rsidRPr="003B48B7">
        <w:rPr>
          <w:b/>
          <w:u w:val="single"/>
        </w:rPr>
        <w:t>Parts of Speech</w:t>
      </w:r>
    </w:p>
    <w:p w14:paraId="7CD66C82" w14:textId="77777777" w:rsidR="000F4BA4" w:rsidRDefault="000F4BA4" w:rsidP="000F4BA4">
      <w:pPr>
        <w:ind w:right="2160"/>
      </w:pPr>
      <w:r>
        <w:t xml:space="preserve">There are nine parts of speech in the English language. </w:t>
      </w:r>
    </w:p>
    <w:p w14:paraId="490DB794" w14:textId="77777777" w:rsidR="000F4BA4" w:rsidRDefault="000F4BA4" w:rsidP="000F4BA4">
      <w:pPr>
        <w:ind w:right="2160"/>
      </w:pPr>
      <w:r>
        <w:t>They are:</w:t>
      </w:r>
    </w:p>
    <w:p w14:paraId="2E488873" w14:textId="77777777" w:rsidR="000F4BA4" w:rsidRDefault="000F4BA4" w:rsidP="000F4BA4">
      <w:pPr>
        <w:pStyle w:val="Heading1"/>
      </w:pPr>
      <w:r>
        <w:t>Adjectives       Adverbs       Articles       Conjunctions</w:t>
      </w:r>
    </w:p>
    <w:p w14:paraId="2FA77BE5" w14:textId="77777777" w:rsidR="000F4BA4" w:rsidRDefault="000F4BA4" w:rsidP="000F4BA4">
      <w:pPr>
        <w:pStyle w:val="Heading1"/>
      </w:pPr>
      <w:r>
        <w:t xml:space="preserve">Interjections  Nouns  Prepositions  Pronouns   Verbs     </w:t>
      </w:r>
    </w:p>
    <w:p w14:paraId="4748CB0B" w14:textId="77777777" w:rsidR="000F4BA4" w:rsidRDefault="000F4BA4" w:rsidP="000F4BA4"/>
    <w:p w14:paraId="4EA25071" w14:textId="77777777" w:rsidR="000F4BA4" w:rsidRPr="0021222F" w:rsidRDefault="000F4BA4" w:rsidP="000F4BA4">
      <w:pPr>
        <w:widowControl w:val="0"/>
        <w:autoSpaceDE w:val="0"/>
        <w:autoSpaceDN w:val="0"/>
        <w:adjustRightInd w:val="0"/>
      </w:pPr>
      <w:r w:rsidRPr="0021222F">
        <w:t>“</w:t>
      </w:r>
      <w:r w:rsidRPr="0021222F">
        <w:rPr>
          <w:b/>
        </w:rPr>
        <w:t>Language</w:t>
      </w:r>
      <w:r w:rsidRPr="0021222F">
        <w:t xml:space="preserve"> is a tool by which people express their thoughts. Everything children are going to learn, they are going to learn through their ability to understand language and to produce language.”</w:t>
      </w:r>
    </w:p>
    <w:p w14:paraId="43F4EB06" w14:textId="77777777" w:rsidR="000F4BA4" w:rsidRPr="0021222F" w:rsidRDefault="000F4BA4" w:rsidP="000F4BA4">
      <w:pPr>
        <w:widowControl w:val="0"/>
        <w:autoSpaceDE w:val="0"/>
        <w:autoSpaceDN w:val="0"/>
        <w:adjustRightInd w:val="0"/>
      </w:pPr>
    </w:p>
    <w:p w14:paraId="25E91534" w14:textId="77777777" w:rsidR="000F4BA4" w:rsidRPr="0021222F" w:rsidRDefault="000F4BA4" w:rsidP="000F4BA4">
      <w:pPr>
        <w:widowControl w:val="0"/>
        <w:autoSpaceDE w:val="0"/>
        <w:autoSpaceDN w:val="0"/>
        <w:adjustRightInd w:val="0"/>
      </w:pPr>
      <w:r w:rsidRPr="0021222F">
        <w:t>Janellen Huttenlocher, University of Chicago (in Galinsky, Ellen. </w:t>
      </w:r>
      <w:r w:rsidRPr="0021222F">
        <w:rPr>
          <w:u w:val="single"/>
        </w:rPr>
        <w:t>Mind in the Making</w:t>
      </w:r>
      <w:r w:rsidRPr="0021222F">
        <w:t>. New York: HarperCollins, 2010.)</w:t>
      </w:r>
    </w:p>
    <w:p w14:paraId="79DF456D" w14:textId="77777777" w:rsidR="000F4BA4" w:rsidRPr="0021222F" w:rsidRDefault="000F4BA4" w:rsidP="000F4BA4">
      <w:pPr>
        <w:widowControl w:val="0"/>
        <w:autoSpaceDE w:val="0"/>
        <w:autoSpaceDN w:val="0"/>
        <w:adjustRightInd w:val="0"/>
      </w:pPr>
    </w:p>
    <w:p w14:paraId="05776920" w14:textId="77777777" w:rsidR="000F4BA4" w:rsidRPr="0021222F" w:rsidRDefault="000F4BA4" w:rsidP="000F4BA4">
      <w:pPr>
        <w:widowControl w:val="0"/>
        <w:autoSpaceDE w:val="0"/>
        <w:autoSpaceDN w:val="0"/>
        <w:adjustRightInd w:val="0"/>
      </w:pPr>
      <w:r w:rsidRPr="0021222F">
        <w:t>"</w:t>
      </w:r>
      <w:r w:rsidRPr="0021222F">
        <w:rPr>
          <w:b/>
        </w:rPr>
        <w:t>And to</w:t>
      </w:r>
      <w:r w:rsidRPr="0021222F">
        <w:t xml:space="preserve"> completely analyze what we do when we read would almost be the acme of a psychologist's achievements, for it would be to describe very many of the workings of the human mind, as well as to unravel t</w:t>
      </w:r>
      <w:r>
        <w:t xml:space="preserve">he </w:t>
      </w:r>
      <w:r w:rsidRPr="0021222F">
        <w:t>tangled story of the most remarkable specific performance that civilization has learned in all its history."</w:t>
      </w:r>
    </w:p>
    <w:p w14:paraId="5108B449" w14:textId="77777777" w:rsidR="000F4BA4" w:rsidRPr="0021222F" w:rsidRDefault="000F4BA4" w:rsidP="000F4BA4">
      <w:pPr>
        <w:widowControl w:val="0"/>
        <w:autoSpaceDE w:val="0"/>
        <w:autoSpaceDN w:val="0"/>
        <w:adjustRightInd w:val="0"/>
      </w:pPr>
    </w:p>
    <w:p w14:paraId="55F92F2F" w14:textId="77777777" w:rsidR="000F4BA4" w:rsidRPr="0021222F" w:rsidRDefault="000F4BA4" w:rsidP="000F4BA4">
      <w:pPr>
        <w:widowControl w:val="0"/>
        <w:autoSpaceDE w:val="0"/>
        <w:autoSpaceDN w:val="0"/>
        <w:adjustRightInd w:val="0"/>
      </w:pPr>
      <w:r w:rsidRPr="0021222F">
        <w:t>Edmund Burke Huey, 1908 (</w:t>
      </w:r>
      <w:r w:rsidRPr="0021222F">
        <w:rPr>
          <w:u w:val="single"/>
        </w:rPr>
        <w:t>The Psychology and Pedagogy of Reading</w:t>
      </w:r>
      <w:r w:rsidRPr="0021222F">
        <w:t>. Cambridge: MIT Press, 1968)</w:t>
      </w:r>
    </w:p>
    <w:p w14:paraId="5393EFAC" w14:textId="77777777" w:rsidR="000F4BA4" w:rsidRDefault="000F4BA4" w:rsidP="000F4BA4">
      <w:pPr>
        <w:pStyle w:val="Heading1"/>
      </w:pPr>
      <w:r>
        <w:t xml:space="preserve">    </w:t>
      </w:r>
    </w:p>
    <w:p w14:paraId="6D5E6BE7" w14:textId="77777777" w:rsidR="000F4BA4" w:rsidRDefault="000F4BA4" w:rsidP="000F4BA4">
      <w:pPr>
        <w:ind w:right="2160"/>
        <w:rPr>
          <w:b/>
        </w:rPr>
      </w:pPr>
    </w:p>
    <w:p w14:paraId="5A5E75A0" w14:textId="77777777" w:rsidR="000F4BA4" w:rsidRPr="003B48B7" w:rsidRDefault="000F4BA4" w:rsidP="000F4BA4">
      <w:pPr>
        <w:ind w:right="2160"/>
        <w:rPr>
          <w:u w:val="single"/>
        </w:rPr>
      </w:pPr>
      <w:r w:rsidRPr="003B48B7">
        <w:rPr>
          <w:b/>
          <w:u w:val="single"/>
        </w:rPr>
        <w:t>Pronouns</w:t>
      </w:r>
    </w:p>
    <w:p w14:paraId="74D36CF0" w14:textId="77777777" w:rsidR="000F4BA4" w:rsidRDefault="000F4BA4" w:rsidP="000F4BA4">
      <w:pPr>
        <w:ind w:right="2160"/>
      </w:pPr>
      <w:r w:rsidRPr="003B48B7">
        <w:rPr>
          <w:i/>
        </w:rPr>
        <w:t xml:space="preserve">Pronouns </w:t>
      </w:r>
      <w:r>
        <w:t>take the place of nouns in sentences. Because of pronouns, we are spared paragraphs like these:</w:t>
      </w:r>
    </w:p>
    <w:p w14:paraId="6E073004" w14:textId="77777777" w:rsidR="000F4BA4" w:rsidRDefault="000F4BA4" w:rsidP="000F4BA4">
      <w:pPr>
        <w:ind w:right="2160"/>
      </w:pPr>
    </w:p>
    <w:p w14:paraId="24C9FAF9" w14:textId="77777777" w:rsidR="000F4BA4" w:rsidRDefault="000F4BA4" w:rsidP="000F4BA4">
      <w:pPr>
        <w:ind w:right="2160"/>
      </w:pPr>
      <w:r>
        <w:t>--Ray tied Ray’s shoes, then put on Rays sport coat. Ray drove Ray’s car to Ray’s sister’s, Jean’s, house. Ray liked visiting Ray’s sister Jean because Jean thought very highly of Ray. Ray loved Jean’s kids as well, and Jean’s kid’s, Ray’s nieces and nephews, loved Ray too.</w:t>
      </w:r>
    </w:p>
    <w:p w14:paraId="73ADDD20" w14:textId="77777777" w:rsidR="000F4BA4" w:rsidRDefault="000F4BA4" w:rsidP="000F4BA4">
      <w:pPr>
        <w:ind w:right="2160"/>
      </w:pPr>
    </w:p>
    <w:p w14:paraId="7008F714" w14:textId="77777777" w:rsidR="000F4BA4" w:rsidRDefault="000F4BA4" w:rsidP="000F4BA4">
      <w:pPr>
        <w:ind w:right="2160"/>
      </w:pPr>
      <w:r>
        <w:t xml:space="preserve">Using </w:t>
      </w:r>
      <w:r>
        <w:rPr>
          <w:b/>
        </w:rPr>
        <w:t>pronouns,</w:t>
      </w:r>
      <w:r>
        <w:t xml:space="preserve"> at lease half of the words “Ray” and “Jean” can be eliminated:</w:t>
      </w:r>
    </w:p>
    <w:p w14:paraId="22FBAE2F" w14:textId="77777777" w:rsidR="000F4BA4" w:rsidRDefault="000F4BA4" w:rsidP="000F4BA4">
      <w:pPr>
        <w:ind w:right="2160"/>
      </w:pPr>
    </w:p>
    <w:p w14:paraId="2C55F48D" w14:textId="77777777" w:rsidR="000F4BA4" w:rsidRDefault="000F4BA4" w:rsidP="000F4BA4">
      <w:pPr>
        <w:ind w:right="2160"/>
      </w:pPr>
      <w:r>
        <w:t xml:space="preserve">“Ray tied </w:t>
      </w:r>
      <w:r>
        <w:rPr>
          <w:b/>
        </w:rPr>
        <w:t>his</w:t>
      </w:r>
      <w:r>
        <w:t xml:space="preserve"> shoes, then put on </w:t>
      </w:r>
      <w:r>
        <w:rPr>
          <w:b/>
        </w:rPr>
        <w:t xml:space="preserve">his </w:t>
      </w:r>
      <w:r>
        <w:t>sport coat…” etc.</w:t>
      </w:r>
    </w:p>
    <w:p w14:paraId="789396E4" w14:textId="77777777" w:rsidR="000F4BA4" w:rsidRDefault="000F4BA4" w:rsidP="000F4BA4">
      <w:pPr>
        <w:ind w:right="2160"/>
      </w:pPr>
    </w:p>
    <w:p w14:paraId="5110A895" w14:textId="77777777" w:rsidR="000F4BA4" w:rsidRDefault="000F4BA4" w:rsidP="000F4BA4">
      <w:pPr>
        <w:ind w:right="2160"/>
        <w:rPr>
          <w:b/>
        </w:rPr>
      </w:pPr>
      <w:r w:rsidRPr="003B48B7">
        <w:rPr>
          <w:b/>
          <w:u w:val="single"/>
        </w:rPr>
        <w:t>Pronouns in Action</w:t>
      </w:r>
    </w:p>
    <w:p w14:paraId="07202A6F" w14:textId="77777777" w:rsidR="000F4BA4" w:rsidRDefault="000F4BA4" w:rsidP="000F4BA4">
      <w:pPr>
        <w:ind w:right="2160"/>
      </w:pPr>
      <w:r>
        <w:t xml:space="preserve">Ray drove </w:t>
      </w:r>
      <w:r>
        <w:rPr>
          <w:u w:val="single"/>
        </w:rPr>
        <w:t>his</w:t>
      </w:r>
      <w:r>
        <w:t xml:space="preserve"> car to Waycross</w:t>
      </w:r>
    </w:p>
    <w:p w14:paraId="780890AE" w14:textId="77777777" w:rsidR="000F4BA4" w:rsidRDefault="000F4BA4" w:rsidP="000F4BA4">
      <w:pPr>
        <w:ind w:right="2160"/>
      </w:pPr>
      <w:r>
        <w:t xml:space="preserve">The students should open </w:t>
      </w:r>
      <w:r>
        <w:rPr>
          <w:u w:val="single"/>
        </w:rPr>
        <w:t>their</w:t>
      </w:r>
      <w:r>
        <w:t xml:space="preserve"> notebooks.</w:t>
      </w:r>
    </w:p>
    <w:p w14:paraId="7BA3516D" w14:textId="77777777" w:rsidR="000F4BA4" w:rsidRDefault="000F4BA4" w:rsidP="000F4BA4">
      <w:pPr>
        <w:ind w:right="2160"/>
      </w:pPr>
      <w:r>
        <w:t xml:space="preserve">I like my friends. </w:t>
      </w:r>
      <w:r>
        <w:rPr>
          <w:u w:val="single"/>
        </w:rPr>
        <w:t>They</w:t>
      </w:r>
      <w:r>
        <w:t xml:space="preserve"> are nice.</w:t>
      </w:r>
    </w:p>
    <w:p w14:paraId="4377CA4B" w14:textId="77777777" w:rsidR="000F4BA4" w:rsidRDefault="000F4BA4" w:rsidP="000F4BA4">
      <w:pPr>
        <w:ind w:right="2160"/>
      </w:pPr>
      <w:r>
        <w:t xml:space="preserve">I read that book. </w:t>
      </w:r>
      <w:r>
        <w:rPr>
          <w:u w:val="single"/>
        </w:rPr>
        <w:t>It</w:t>
      </w:r>
      <w:r>
        <w:t xml:space="preserve"> was good.</w:t>
      </w:r>
    </w:p>
    <w:p w14:paraId="65987749" w14:textId="77777777" w:rsidR="000F4BA4" w:rsidRDefault="000F4BA4" w:rsidP="000F4BA4">
      <w:pPr>
        <w:ind w:right="2160"/>
      </w:pPr>
      <w:r>
        <w:rPr>
          <w:u w:val="single"/>
        </w:rPr>
        <w:t>He</w:t>
      </w:r>
      <w:r>
        <w:t xml:space="preserve"> is my brother.</w:t>
      </w:r>
    </w:p>
    <w:p w14:paraId="252515C5" w14:textId="77777777" w:rsidR="000F4BA4" w:rsidRDefault="000F4BA4" w:rsidP="000F4BA4">
      <w:pPr>
        <w:ind w:right="2160"/>
      </w:pPr>
      <w:r>
        <w:rPr>
          <w:u w:val="single"/>
        </w:rPr>
        <w:t xml:space="preserve">Our </w:t>
      </w:r>
      <w:r>
        <w:t xml:space="preserve">car broke down. </w:t>
      </w:r>
      <w:r>
        <w:rPr>
          <w:u w:val="single"/>
        </w:rPr>
        <w:t>It</w:t>
      </w:r>
      <w:r>
        <w:t xml:space="preserve"> is a piece of junk.</w:t>
      </w:r>
    </w:p>
    <w:p w14:paraId="1AC0EFC6" w14:textId="77777777" w:rsidR="000F4BA4" w:rsidRDefault="000F4BA4" w:rsidP="000F4BA4">
      <w:pPr>
        <w:ind w:right="2160"/>
      </w:pPr>
    </w:p>
    <w:p w14:paraId="76BB4429" w14:textId="77777777" w:rsidR="000F4BA4" w:rsidRDefault="000F4BA4" w:rsidP="000F4BA4">
      <w:pPr>
        <w:ind w:right="2160"/>
      </w:pPr>
    </w:p>
    <w:p w14:paraId="0932D2CE" w14:textId="77777777" w:rsidR="000F4BA4" w:rsidRDefault="000F4BA4" w:rsidP="000F4BA4">
      <w:pPr>
        <w:ind w:right="2160"/>
      </w:pPr>
    </w:p>
    <w:p w14:paraId="7DCDF0B0" w14:textId="77777777" w:rsidR="000F4BA4" w:rsidRDefault="000F4BA4" w:rsidP="000F4BA4">
      <w:pPr>
        <w:ind w:right="2160"/>
      </w:pPr>
    </w:p>
    <w:p w14:paraId="6097978E" w14:textId="77777777" w:rsidR="000F4BA4" w:rsidRDefault="000F4BA4" w:rsidP="000F4BA4">
      <w:pPr>
        <w:ind w:right="2160"/>
      </w:pPr>
    </w:p>
    <w:p w14:paraId="329E1A19" w14:textId="77777777" w:rsidR="000F4BA4" w:rsidRDefault="000F4BA4" w:rsidP="000F4BA4">
      <w:pPr>
        <w:ind w:right="2160"/>
      </w:pPr>
    </w:p>
    <w:p w14:paraId="765C000E" w14:textId="77777777" w:rsidR="000F4BA4" w:rsidRDefault="000F4BA4" w:rsidP="000F4BA4">
      <w:pPr>
        <w:ind w:right="2160"/>
      </w:pPr>
    </w:p>
    <w:p w14:paraId="427B0429" w14:textId="77777777" w:rsidR="000F4BA4" w:rsidRDefault="000F4BA4" w:rsidP="000F4BA4">
      <w:pPr>
        <w:ind w:right="2160"/>
      </w:pPr>
    </w:p>
    <w:p w14:paraId="045B621A" w14:textId="77777777" w:rsidR="000F4BA4" w:rsidRDefault="000F4BA4" w:rsidP="000F4BA4">
      <w:pPr>
        <w:ind w:right="2160"/>
      </w:pPr>
    </w:p>
    <w:p w14:paraId="40CF44AE" w14:textId="77777777" w:rsidR="000F4BA4" w:rsidRDefault="000F4BA4" w:rsidP="000F4BA4">
      <w:pPr>
        <w:ind w:right="2160"/>
      </w:pPr>
    </w:p>
    <w:p w14:paraId="6A8A9AC1" w14:textId="77777777" w:rsidR="000F4BA4" w:rsidRPr="003B48B7" w:rsidRDefault="000F4BA4" w:rsidP="000F4BA4">
      <w:pPr>
        <w:ind w:right="2160"/>
        <w:rPr>
          <w:b/>
          <w:u w:val="single"/>
        </w:rPr>
      </w:pPr>
      <w:r w:rsidRPr="003B48B7">
        <w:rPr>
          <w:b/>
          <w:u w:val="single"/>
        </w:rPr>
        <w:lastRenderedPageBreak/>
        <w:t>Nouns</w:t>
      </w:r>
    </w:p>
    <w:p w14:paraId="625FCC42" w14:textId="77777777" w:rsidR="000F4BA4" w:rsidRDefault="000F4BA4" w:rsidP="000F4BA4">
      <w:pPr>
        <w:ind w:right="2160"/>
      </w:pPr>
      <w:r>
        <w:rPr>
          <w:u w:val="single"/>
        </w:rPr>
        <w:t>Nouns</w:t>
      </w:r>
      <w:r>
        <w:t xml:space="preserve"> name people, place, things or abstractions. </w:t>
      </w:r>
      <w:r>
        <w:rPr>
          <w:u w:val="single"/>
        </w:rPr>
        <w:t>Nouns</w:t>
      </w:r>
      <w:r>
        <w:t xml:space="preserve"> are one of the most commonly used parts of speech in all spoken and written languages. All sentences must contain at least one noun.</w:t>
      </w:r>
    </w:p>
    <w:p w14:paraId="102BDA45" w14:textId="77777777" w:rsidR="000F4BA4" w:rsidRDefault="000F4BA4" w:rsidP="000F4BA4">
      <w:pPr>
        <w:rPr>
          <w:b/>
          <w:u w:val="single"/>
        </w:rPr>
      </w:pPr>
      <w:r>
        <w:rPr>
          <w:b/>
          <w:u w:val="single"/>
        </w:rPr>
        <w:t>Singular and Plural</w:t>
      </w:r>
    </w:p>
    <w:p w14:paraId="7D6137D1" w14:textId="77777777" w:rsidR="000F4BA4" w:rsidRDefault="000F4BA4" w:rsidP="000F4BA4">
      <w:r w:rsidRPr="00E60228">
        <w:rPr>
          <w:u w:val="single"/>
        </w:rPr>
        <w:t xml:space="preserve">A </w:t>
      </w:r>
      <w:r w:rsidRPr="00E60228">
        <w:rPr>
          <w:b/>
          <w:u w:val="single"/>
        </w:rPr>
        <w:t xml:space="preserve">singular </w:t>
      </w:r>
      <w:r w:rsidRPr="00E60228">
        <w:rPr>
          <w:u w:val="single"/>
        </w:rPr>
        <w:t xml:space="preserve">noun describes </w:t>
      </w:r>
      <w:r w:rsidRPr="00E60228">
        <w:rPr>
          <w:b/>
          <w:u w:val="single"/>
        </w:rPr>
        <w:t>only one thing</w:t>
      </w:r>
      <w:r>
        <w:t xml:space="preserve">:    </w:t>
      </w:r>
    </w:p>
    <w:p w14:paraId="15A75A52" w14:textId="77777777" w:rsidR="000F4BA4" w:rsidRDefault="000F4BA4" w:rsidP="000F4BA4">
      <w:r>
        <w:t>The boy</w:t>
      </w:r>
      <w:r>
        <w:tab/>
        <w:t>The girl</w:t>
      </w:r>
      <w:r>
        <w:tab/>
        <w:t>Juan</w:t>
      </w:r>
      <w:r>
        <w:tab/>
      </w:r>
    </w:p>
    <w:p w14:paraId="5040A5F9" w14:textId="77777777" w:rsidR="000F4BA4" w:rsidRDefault="000F4BA4" w:rsidP="000F4BA4">
      <w:r>
        <w:t>My Cat</w:t>
      </w:r>
      <w:r>
        <w:tab/>
        <w:t>His sister</w:t>
      </w:r>
      <w:r>
        <w:tab/>
        <w:t>Her brother</w:t>
      </w:r>
    </w:p>
    <w:p w14:paraId="5B2C2569" w14:textId="77777777" w:rsidR="000F4BA4" w:rsidRDefault="000F4BA4" w:rsidP="000F4BA4">
      <w:r>
        <w:t>Larry</w:t>
      </w:r>
      <w:r>
        <w:tab/>
      </w:r>
      <w:r>
        <w:tab/>
        <w:t>Our teacher</w:t>
      </w:r>
      <w:r>
        <w:tab/>
        <w:t>Jeanette</w:t>
      </w:r>
    </w:p>
    <w:p w14:paraId="47A412D2" w14:textId="77777777" w:rsidR="000F4BA4" w:rsidRDefault="000F4BA4" w:rsidP="000F4BA4">
      <w:r w:rsidRPr="00E60228">
        <w:rPr>
          <w:u w:val="single"/>
        </w:rPr>
        <w:t xml:space="preserve">A </w:t>
      </w:r>
      <w:r w:rsidRPr="00E60228">
        <w:rPr>
          <w:b/>
          <w:u w:val="single"/>
        </w:rPr>
        <w:t>plural</w:t>
      </w:r>
      <w:r w:rsidRPr="00E60228">
        <w:rPr>
          <w:u w:val="single"/>
        </w:rPr>
        <w:t xml:space="preserve"> noun (or nouns) describes </w:t>
      </w:r>
      <w:r w:rsidRPr="00E60228">
        <w:rPr>
          <w:b/>
          <w:u w:val="single"/>
        </w:rPr>
        <w:t>more than one thing</w:t>
      </w:r>
      <w:r>
        <w:t>:</w:t>
      </w:r>
    </w:p>
    <w:p w14:paraId="7C72EEC8" w14:textId="77777777" w:rsidR="000F4BA4" w:rsidRDefault="000F4BA4" w:rsidP="000F4BA4">
      <w:r>
        <w:t>The boys</w:t>
      </w:r>
      <w:r>
        <w:tab/>
        <w:t>The girls</w:t>
      </w:r>
      <w:r>
        <w:tab/>
        <w:t xml:space="preserve"> Juan and his brother</w:t>
      </w:r>
    </w:p>
    <w:p w14:paraId="603F6F75" w14:textId="77777777" w:rsidR="000F4BA4" w:rsidRDefault="000F4BA4" w:rsidP="000F4BA4">
      <w:r>
        <w:t>My cats</w:t>
      </w:r>
      <w:r>
        <w:tab/>
        <w:t>His sisters</w:t>
      </w:r>
      <w:r>
        <w:tab/>
        <w:t xml:space="preserve"> Her brothers</w:t>
      </w:r>
    </w:p>
    <w:p w14:paraId="7CA3BEA1" w14:textId="77777777" w:rsidR="000F4BA4" w:rsidRDefault="000F4BA4" w:rsidP="000F4BA4">
      <w:r>
        <w:t>Larry and Jeanette</w:t>
      </w:r>
      <w:r>
        <w:tab/>
        <w:t>Our teachers</w:t>
      </w:r>
    </w:p>
    <w:p w14:paraId="30D5329B" w14:textId="77777777" w:rsidR="000F4BA4" w:rsidRDefault="000F4BA4" w:rsidP="000F4BA4">
      <w:pPr>
        <w:widowControl w:val="0"/>
        <w:autoSpaceDE w:val="0"/>
        <w:autoSpaceDN w:val="0"/>
        <w:adjustRightInd w:val="0"/>
      </w:pPr>
    </w:p>
    <w:p w14:paraId="7E03318E" w14:textId="77777777" w:rsidR="000F4BA4" w:rsidRPr="003B48B7" w:rsidRDefault="000F4BA4" w:rsidP="000F4BA4">
      <w:pPr>
        <w:rPr>
          <w:b/>
          <w:u w:val="single"/>
        </w:rPr>
      </w:pPr>
      <w:r w:rsidRPr="003B48B7">
        <w:rPr>
          <w:b/>
          <w:u w:val="single"/>
        </w:rPr>
        <w:t>There are Two Parts to a Sentence: The Subject and the Predicate</w:t>
      </w:r>
    </w:p>
    <w:p w14:paraId="5B911F34" w14:textId="77777777" w:rsidR="000F4BA4" w:rsidRDefault="000F4BA4" w:rsidP="000F4BA4">
      <w:pPr>
        <w:rPr>
          <w:b/>
        </w:rPr>
      </w:pPr>
    </w:p>
    <w:p w14:paraId="6966E93A" w14:textId="77777777" w:rsidR="000F4BA4" w:rsidRDefault="000F4BA4" w:rsidP="000F4BA4">
      <w:r>
        <w:rPr>
          <w:b/>
        </w:rPr>
        <w:t xml:space="preserve">The subject </w:t>
      </w:r>
      <w:r>
        <w:t>of a sentence is the person place or thing doing the acting in a sentence:</w:t>
      </w:r>
    </w:p>
    <w:p w14:paraId="2C0E4005" w14:textId="77777777" w:rsidR="000F4BA4" w:rsidRDefault="000F4BA4" w:rsidP="000F4BA4"/>
    <w:p w14:paraId="39BAD383" w14:textId="77777777" w:rsidR="000F4BA4" w:rsidRPr="00E46B86" w:rsidRDefault="000F4BA4" w:rsidP="000F4BA4">
      <w:pPr>
        <w:rPr>
          <w:u w:val="single"/>
        </w:rPr>
      </w:pPr>
      <w:r>
        <w:rPr>
          <w:b/>
        </w:rPr>
        <w:t>The student</w:t>
      </w:r>
      <w:r>
        <w:t>s</w:t>
      </w:r>
      <w:r>
        <w:rPr>
          <w:b/>
        </w:rPr>
        <w:t xml:space="preserve"> </w:t>
      </w:r>
      <w:r w:rsidRPr="00E46B86">
        <w:rPr>
          <w:u w:val="single"/>
        </w:rPr>
        <w:t>bought a brownstone.</w:t>
      </w:r>
    </w:p>
    <w:p w14:paraId="4F511E4F" w14:textId="77777777" w:rsidR="000F4BA4" w:rsidRDefault="000F4BA4" w:rsidP="000F4BA4">
      <w:r>
        <w:rPr>
          <w:b/>
        </w:rPr>
        <w:t>The zombies</w:t>
      </w:r>
      <w:r>
        <w:t xml:space="preserve"> </w:t>
      </w:r>
      <w:r w:rsidRPr="00E46B86">
        <w:rPr>
          <w:u w:val="single"/>
        </w:rPr>
        <w:t>ate at the Chinese buffet</w:t>
      </w:r>
      <w:r>
        <w:t>.</w:t>
      </w:r>
    </w:p>
    <w:p w14:paraId="76048EBE" w14:textId="77777777" w:rsidR="000F4BA4" w:rsidRDefault="000F4BA4" w:rsidP="000F4BA4">
      <w:r>
        <w:rPr>
          <w:b/>
        </w:rPr>
        <w:t xml:space="preserve">The teacher </w:t>
      </w:r>
      <w:r w:rsidRPr="00E46B86">
        <w:rPr>
          <w:u w:val="single"/>
        </w:rPr>
        <w:t>isn’t as smart as he thinks he is</w:t>
      </w:r>
      <w:r>
        <w:t>.</w:t>
      </w:r>
    </w:p>
    <w:p w14:paraId="27E50B42" w14:textId="77777777" w:rsidR="000F4BA4" w:rsidRDefault="000F4BA4" w:rsidP="000F4BA4"/>
    <w:p w14:paraId="18ED9CC0" w14:textId="77777777" w:rsidR="000F4BA4" w:rsidRDefault="000F4BA4" w:rsidP="000F4BA4">
      <w:r w:rsidRPr="00E46B86">
        <w:rPr>
          <w:u w:val="single"/>
        </w:rPr>
        <w:t>The predicate</w:t>
      </w:r>
      <w:r>
        <w:rPr>
          <w:b/>
        </w:rPr>
        <w:t xml:space="preserve"> </w:t>
      </w:r>
      <w:r>
        <w:t>of a sentence is everything but the sentence—the verb, and whatever else you have included in the sentence.</w:t>
      </w:r>
    </w:p>
    <w:p w14:paraId="6EA326F2" w14:textId="77777777" w:rsidR="000F4BA4" w:rsidRDefault="000F4BA4" w:rsidP="000F4BA4">
      <w:pPr>
        <w:widowControl w:val="0"/>
        <w:autoSpaceDE w:val="0"/>
        <w:autoSpaceDN w:val="0"/>
        <w:adjustRightInd w:val="0"/>
        <w:rPr>
          <w:b/>
        </w:rPr>
      </w:pPr>
    </w:p>
    <w:p w14:paraId="041A10C6" w14:textId="77777777" w:rsidR="000F4BA4" w:rsidRPr="003B48B7" w:rsidRDefault="000F4BA4" w:rsidP="000F4BA4">
      <w:pPr>
        <w:ind w:right="2160"/>
        <w:rPr>
          <w:b/>
          <w:u w:val="single"/>
        </w:rPr>
      </w:pPr>
      <w:r w:rsidRPr="003B48B7">
        <w:rPr>
          <w:b/>
          <w:u w:val="single"/>
        </w:rPr>
        <w:t>Possessive Case of Nouns</w:t>
      </w:r>
    </w:p>
    <w:p w14:paraId="77021CF8" w14:textId="77777777" w:rsidR="000F4BA4" w:rsidRDefault="000F4BA4" w:rsidP="000F4BA4">
      <w:pPr>
        <w:ind w:right="2160"/>
      </w:pPr>
      <w:r>
        <w:t xml:space="preserve">To form the possessive case of nouns, add an </w:t>
      </w:r>
      <w:r w:rsidRPr="00FB06CC">
        <w:rPr>
          <w:b/>
          <w:i/>
        </w:rPr>
        <w:t>apostrophe</w:t>
      </w:r>
      <w:r>
        <w:t xml:space="preserve"> (‘) and</w:t>
      </w:r>
      <w:r w:rsidRPr="00FB06CC">
        <w:rPr>
          <w:b/>
          <w:i/>
        </w:rPr>
        <w:t xml:space="preserve"> s </w:t>
      </w:r>
      <w:r>
        <w:t>to a noun:</w:t>
      </w:r>
    </w:p>
    <w:p w14:paraId="271E5A45" w14:textId="77777777" w:rsidR="000F4BA4" w:rsidRDefault="000F4BA4" w:rsidP="000F4BA4">
      <w:pPr>
        <w:ind w:right="2160"/>
      </w:pPr>
    </w:p>
    <w:p w14:paraId="5279CC6D" w14:textId="77777777" w:rsidR="000F4BA4" w:rsidRDefault="000F4BA4" w:rsidP="000F4BA4">
      <w:pPr>
        <w:ind w:right="2160"/>
      </w:pPr>
      <w:r>
        <w:t xml:space="preserve">The </w:t>
      </w:r>
      <w:r>
        <w:rPr>
          <w:b/>
        </w:rPr>
        <w:t xml:space="preserve">cat’s </w:t>
      </w:r>
      <w:r>
        <w:t xml:space="preserve">meow.             The </w:t>
      </w:r>
      <w:r>
        <w:rPr>
          <w:b/>
        </w:rPr>
        <w:t xml:space="preserve">singer’s </w:t>
      </w:r>
      <w:r>
        <w:t>voice</w:t>
      </w:r>
    </w:p>
    <w:p w14:paraId="25A456C1" w14:textId="77777777" w:rsidR="000F4BA4" w:rsidRDefault="000F4BA4" w:rsidP="000F4BA4">
      <w:pPr>
        <w:ind w:right="2160"/>
      </w:pPr>
      <w:r>
        <w:t xml:space="preserve">The </w:t>
      </w:r>
      <w:r>
        <w:rPr>
          <w:b/>
        </w:rPr>
        <w:t xml:space="preserve">rapper’s </w:t>
      </w:r>
      <w:r>
        <w:t xml:space="preserve">rhymes      The </w:t>
      </w:r>
      <w:r>
        <w:rPr>
          <w:b/>
        </w:rPr>
        <w:t xml:space="preserve">President’s </w:t>
      </w:r>
      <w:r>
        <w:t>brain</w:t>
      </w:r>
    </w:p>
    <w:p w14:paraId="2CA0E5D5" w14:textId="77777777" w:rsidR="000F4BA4" w:rsidRDefault="000F4BA4" w:rsidP="000F4BA4">
      <w:pPr>
        <w:ind w:right="2160"/>
      </w:pPr>
      <w:r>
        <w:t xml:space="preserve">The </w:t>
      </w:r>
      <w:r>
        <w:rPr>
          <w:b/>
        </w:rPr>
        <w:t xml:space="preserve">teacher’s </w:t>
      </w:r>
      <w:r>
        <w:t xml:space="preserve">pencil        The </w:t>
      </w:r>
      <w:r>
        <w:rPr>
          <w:b/>
        </w:rPr>
        <w:t xml:space="preserve">student’s </w:t>
      </w:r>
      <w:r>
        <w:t>work</w:t>
      </w:r>
    </w:p>
    <w:p w14:paraId="339DED4D" w14:textId="77777777" w:rsidR="000F4BA4" w:rsidRDefault="000F4BA4" w:rsidP="000F4BA4">
      <w:pPr>
        <w:ind w:right="2160"/>
      </w:pPr>
    </w:p>
    <w:p w14:paraId="4CA58368" w14:textId="77777777" w:rsidR="000F4BA4" w:rsidRPr="003B48B7" w:rsidRDefault="000F4BA4" w:rsidP="000F4BA4">
      <w:pPr>
        <w:ind w:right="2160"/>
        <w:rPr>
          <w:u w:val="single"/>
        </w:rPr>
      </w:pPr>
      <w:r w:rsidRPr="003B48B7">
        <w:rPr>
          <w:b/>
          <w:u w:val="single"/>
        </w:rPr>
        <w:t>Punctuation</w:t>
      </w:r>
    </w:p>
    <w:p w14:paraId="04AEFDDC" w14:textId="77777777" w:rsidR="000F4BA4" w:rsidRDefault="000F4BA4" w:rsidP="000F4BA4">
      <w:pPr>
        <w:ind w:right="2160"/>
      </w:pPr>
      <w:r>
        <w:rPr>
          <w:b/>
        </w:rPr>
        <w:t xml:space="preserve">. </w:t>
      </w:r>
      <w:r>
        <w:t>This is a period; it ends sentences</w:t>
      </w:r>
    </w:p>
    <w:p w14:paraId="484D8291" w14:textId="77777777" w:rsidR="000F4BA4" w:rsidRDefault="000F4BA4" w:rsidP="000F4BA4">
      <w:pPr>
        <w:ind w:right="2160"/>
      </w:pPr>
      <w:r>
        <w:rPr>
          <w:b/>
        </w:rPr>
        <w:t xml:space="preserve">, </w:t>
      </w:r>
      <w:r>
        <w:t>This is a comma; it separates dependent clauses of sentences and parenthetical comments.</w:t>
      </w:r>
    </w:p>
    <w:p w14:paraId="6096BD81" w14:textId="77777777" w:rsidR="000F4BA4" w:rsidRDefault="000F4BA4" w:rsidP="000F4BA4">
      <w:pPr>
        <w:ind w:right="2160"/>
      </w:pPr>
      <w:r>
        <w:t>; This is a semicolon; it separates independent clauses of nouns.</w:t>
      </w:r>
    </w:p>
    <w:p w14:paraId="11F0ECFC" w14:textId="77777777" w:rsidR="000F4BA4" w:rsidRDefault="000F4BA4" w:rsidP="000F4BA4">
      <w:pPr>
        <w:ind w:right="2160"/>
      </w:pPr>
      <w:r>
        <w:t>: This is a colon: It indicates a full stop which a list, series of items, or an independent clause follows.</w:t>
      </w:r>
    </w:p>
    <w:p w14:paraId="62C04155" w14:textId="77777777" w:rsidR="000F4BA4" w:rsidRDefault="000F4BA4" w:rsidP="000F4BA4">
      <w:pPr>
        <w:ind w:right="2160"/>
      </w:pPr>
      <w:r>
        <w:t>&amp; This is called an ampersand. It takes the place of “and” in a sentence.</w:t>
      </w:r>
    </w:p>
    <w:p w14:paraId="04974627" w14:textId="77777777" w:rsidR="000F4BA4" w:rsidRDefault="000F4BA4" w:rsidP="000F4BA4">
      <w:pPr>
        <w:ind w:right="2160"/>
      </w:pPr>
    </w:p>
    <w:p w14:paraId="3A6B0BB4" w14:textId="77777777" w:rsidR="000F4BA4" w:rsidRDefault="000F4BA4" w:rsidP="000F4BA4">
      <w:pPr>
        <w:ind w:right="2160"/>
      </w:pPr>
    </w:p>
    <w:p w14:paraId="37ACC172" w14:textId="77777777" w:rsidR="000F4BA4" w:rsidRPr="003B48B7" w:rsidRDefault="000F4BA4" w:rsidP="000F4BA4">
      <w:pPr>
        <w:ind w:right="2160"/>
        <w:rPr>
          <w:b/>
          <w:u w:val="single"/>
        </w:rPr>
      </w:pPr>
      <w:r w:rsidRPr="003B48B7">
        <w:rPr>
          <w:b/>
          <w:u w:val="single"/>
        </w:rPr>
        <w:t>Beware the Sentence Fragment</w:t>
      </w:r>
    </w:p>
    <w:p w14:paraId="79861012" w14:textId="77777777" w:rsidR="000F4BA4" w:rsidRDefault="000F4BA4" w:rsidP="000F4BA4">
      <w:pPr>
        <w:ind w:right="2160"/>
      </w:pPr>
      <w:r>
        <w:t xml:space="preserve">A sentence is, at the very least, a noun and a verb. A </w:t>
      </w:r>
      <w:r>
        <w:rPr>
          <w:u w:val="single"/>
        </w:rPr>
        <w:t xml:space="preserve"> sentence fragment</w:t>
      </w:r>
      <w:r>
        <w:t xml:space="preserve"> occurs when you leave one of these key types of words out of a sentence:</w:t>
      </w:r>
    </w:p>
    <w:p w14:paraId="272384B1" w14:textId="77777777" w:rsidR="000F4BA4" w:rsidRDefault="000F4BA4" w:rsidP="000F4BA4">
      <w:pPr>
        <w:ind w:right="2160"/>
      </w:pPr>
    </w:p>
    <w:p w14:paraId="18A64169" w14:textId="77777777" w:rsidR="000F4BA4" w:rsidRDefault="000F4BA4" w:rsidP="000F4BA4">
      <w:pPr>
        <w:ind w:right="2160"/>
      </w:pPr>
      <w:r>
        <w:rPr>
          <w:u w:val="single"/>
        </w:rPr>
        <w:t>Fragment:</w:t>
      </w:r>
      <w:r>
        <w:t xml:space="preserve"> She gone                 </w:t>
      </w:r>
      <w:r>
        <w:rPr>
          <w:u w:val="single"/>
        </w:rPr>
        <w:t>Fragment</w:t>
      </w:r>
      <w:r>
        <w:t>: He my brother</w:t>
      </w:r>
    </w:p>
    <w:p w14:paraId="3D281B15" w14:textId="77777777" w:rsidR="000F4BA4" w:rsidRDefault="000F4BA4" w:rsidP="000F4BA4">
      <w:pPr>
        <w:ind w:right="2160"/>
      </w:pPr>
      <w:r>
        <w:rPr>
          <w:u w:val="single"/>
        </w:rPr>
        <w:t>Sentence:</w:t>
      </w:r>
      <w:r>
        <w:t xml:space="preserve"> She </w:t>
      </w:r>
      <w:r>
        <w:rPr>
          <w:u w:val="single"/>
        </w:rPr>
        <w:t>is</w:t>
      </w:r>
      <w:r>
        <w:t xml:space="preserve"> gone.             </w:t>
      </w:r>
      <w:r>
        <w:rPr>
          <w:u w:val="single"/>
        </w:rPr>
        <w:t>Sentence:</w:t>
      </w:r>
      <w:r>
        <w:t xml:space="preserve"> He </w:t>
      </w:r>
      <w:r>
        <w:rPr>
          <w:u w:val="single"/>
        </w:rPr>
        <w:t>is</w:t>
      </w:r>
      <w:r>
        <w:t xml:space="preserve"> my brother.</w:t>
      </w:r>
    </w:p>
    <w:p w14:paraId="46A3C879" w14:textId="77777777" w:rsidR="000F4BA4" w:rsidRDefault="000F4BA4" w:rsidP="000F4BA4">
      <w:pPr>
        <w:ind w:right="2160"/>
      </w:pPr>
    </w:p>
    <w:p w14:paraId="144EAD9D" w14:textId="77777777" w:rsidR="000F4BA4" w:rsidRDefault="000F4BA4" w:rsidP="000F4BA4">
      <w:pPr>
        <w:ind w:right="2160"/>
      </w:pPr>
    </w:p>
    <w:p w14:paraId="296729D7" w14:textId="77777777" w:rsidR="000F4BA4" w:rsidRDefault="000F4BA4" w:rsidP="000F4BA4">
      <w:pPr>
        <w:ind w:right="2160"/>
      </w:pPr>
    </w:p>
    <w:p w14:paraId="75BCF3B8" w14:textId="77777777" w:rsidR="000F4BA4" w:rsidRDefault="000F4BA4" w:rsidP="000F4BA4">
      <w:pPr>
        <w:ind w:right="2160"/>
        <w:rPr>
          <w:b/>
        </w:rPr>
      </w:pPr>
    </w:p>
    <w:p w14:paraId="6CDED925" w14:textId="77777777" w:rsidR="000F4BA4" w:rsidRPr="003B48B7" w:rsidRDefault="000F4BA4" w:rsidP="000F4BA4">
      <w:pPr>
        <w:ind w:right="2160"/>
        <w:rPr>
          <w:b/>
          <w:u w:val="single"/>
        </w:rPr>
      </w:pPr>
      <w:r w:rsidRPr="003B48B7">
        <w:rPr>
          <w:b/>
          <w:u w:val="single"/>
        </w:rPr>
        <w:t>Common Nouns</w:t>
      </w:r>
    </w:p>
    <w:p w14:paraId="3C3D51A9" w14:textId="77777777" w:rsidR="000F4BA4" w:rsidRDefault="000F4BA4" w:rsidP="000F4BA4">
      <w:pPr>
        <w:ind w:right="2160"/>
      </w:pPr>
      <w:r>
        <w:t>Common nouns name, as their name suggests, common things, or things that belong to a common class or group of things. Some common nouns are: door, face, limousine, movie, girl, button, tattoo</w:t>
      </w:r>
      <w:r>
        <w:rPr>
          <w:i/>
        </w:rPr>
        <w:t xml:space="preserve">, </w:t>
      </w:r>
      <w:r>
        <w:t>cookie, cake, boy, pool, storm, girl, shoe, sock, room.</w:t>
      </w:r>
    </w:p>
    <w:p w14:paraId="1772858E" w14:textId="77777777" w:rsidR="000F4BA4" w:rsidRDefault="000F4BA4" w:rsidP="000F4BA4">
      <w:pPr>
        <w:ind w:right="2160"/>
      </w:pPr>
    </w:p>
    <w:p w14:paraId="1F7A652A" w14:textId="77777777" w:rsidR="000F4BA4" w:rsidRDefault="000F4BA4" w:rsidP="000F4BA4">
      <w:pPr>
        <w:ind w:right="2160"/>
      </w:pPr>
    </w:p>
    <w:p w14:paraId="3587C829" w14:textId="77777777" w:rsidR="000F4BA4" w:rsidRPr="003B48B7" w:rsidRDefault="000F4BA4" w:rsidP="000F4BA4">
      <w:pPr>
        <w:ind w:right="2160"/>
        <w:rPr>
          <w:b/>
          <w:u w:val="single"/>
        </w:rPr>
      </w:pPr>
      <w:r w:rsidRPr="003B48B7">
        <w:rPr>
          <w:b/>
          <w:u w:val="single"/>
        </w:rPr>
        <w:t>Proper Nouns</w:t>
      </w:r>
    </w:p>
    <w:p w14:paraId="3516A6CF" w14:textId="77777777" w:rsidR="000F4BA4" w:rsidRDefault="000F4BA4" w:rsidP="000F4BA4">
      <w:pPr>
        <w:ind w:right="2160"/>
      </w:pPr>
      <w:r>
        <w:rPr>
          <w:u w:val="single"/>
        </w:rPr>
        <w:t>Proper nouns</w:t>
      </w:r>
      <w:r>
        <w:t xml:space="preserve"> name a specific person, place or thing and are </w:t>
      </w:r>
      <w:r>
        <w:rPr>
          <w:u w:val="single"/>
        </w:rPr>
        <w:t>always</w:t>
      </w:r>
      <w:r>
        <w:t xml:space="preserve"> capitalized. Days of the week, months, countries, states and people’s names are proper nouns. Some proper nouns are:</w:t>
      </w:r>
    </w:p>
    <w:p w14:paraId="410A2BD7" w14:textId="77777777" w:rsidR="000F4BA4" w:rsidRDefault="000F4BA4" w:rsidP="000F4BA4">
      <w:pPr>
        <w:ind w:right="2160"/>
      </w:pPr>
      <w:r>
        <w:t>Kanye West, Brooklyn Tuesday, Russia, New York, Apple Computer, President Bush, Harlem, Ralph Ellison , Wu Tang Clan, New York Yankees, Africa, Zimbabwe, Baltimore, September.</w:t>
      </w:r>
    </w:p>
    <w:p w14:paraId="3E40AC60" w14:textId="77777777" w:rsidR="000F4BA4" w:rsidRDefault="000F4BA4" w:rsidP="000F4BA4">
      <w:pPr>
        <w:ind w:right="2160"/>
      </w:pPr>
    </w:p>
    <w:p w14:paraId="5221AD79" w14:textId="77777777" w:rsidR="000F4BA4" w:rsidRDefault="000F4BA4" w:rsidP="000F4BA4">
      <w:pPr>
        <w:ind w:right="2160"/>
      </w:pPr>
    </w:p>
    <w:p w14:paraId="7108E98C" w14:textId="77777777" w:rsidR="000F4BA4" w:rsidRPr="003B48B7" w:rsidRDefault="000F4BA4" w:rsidP="000F4BA4">
      <w:pPr>
        <w:ind w:right="2160"/>
        <w:rPr>
          <w:b/>
          <w:u w:val="single"/>
        </w:rPr>
      </w:pPr>
      <w:r w:rsidRPr="003B48B7">
        <w:rPr>
          <w:b/>
          <w:u w:val="single"/>
        </w:rPr>
        <w:t>Collective Nouns</w:t>
      </w:r>
    </w:p>
    <w:p w14:paraId="7DF4A3F4" w14:textId="77777777" w:rsidR="000F4BA4" w:rsidRDefault="000F4BA4" w:rsidP="000F4BA4">
      <w:pPr>
        <w:ind w:right="2160"/>
      </w:pPr>
      <w:r>
        <w:t xml:space="preserve">Collective nouns are nouns that give names to groups of things or people. Most collective nouns take a </w:t>
      </w:r>
      <w:r>
        <w:rPr>
          <w:b/>
        </w:rPr>
        <w:t>singular</w:t>
      </w:r>
      <w:r>
        <w:t xml:space="preserve"> verb complement. Some collective nouns are: squad, flock, herd, gang, team, orchestra, mob, crowd, horde, audience, harem, gaggle, swarm, coven, galaxy, tribe, bundle.</w:t>
      </w:r>
    </w:p>
    <w:p w14:paraId="2D42D0D6" w14:textId="77777777" w:rsidR="000F4BA4" w:rsidRDefault="000F4BA4" w:rsidP="000F4BA4">
      <w:pPr>
        <w:ind w:right="2160"/>
      </w:pPr>
    </w:p>
    <w:p w14:paraId="77526BB2" w14:textId="77777777" w:rsidR="000F4BA4" w:rsidRDefault="000F4BA4" w:rsidP="000F4BA4">
      <w:pPr>
        <w:ind w:right="2160"/>
      </w:pPr>
    </w:p>
    <w:p w14:paraId="2FFA7038" w14:textId="77777777" w:rsidR="000F4BA4" w:rsidRPr="003B48B7" w:rsidRDefault="000F4BA4" w:rsidP="000F4BA4">
      <w:pPr>
        <w:ind w:right="2160"/>
        <w:rPr>
          <w:b/>
          <w:u w:val="single"/>
        </w:rPr>
      </w:pPr>
      <w:r w:rsidRPr="003B48B7">
        <w:rPr>
          <w:b/>
          <w:u w:val="single"/>
        </w:rPr>
        <w:t>Abstract Nouns</w:t>
      </w:r>
    </w:p>
    <w:p w14:paraId="35AFE531" w14:textId="77777777" w:rsidR="000F4BA4" w:rsidRDefault="000F4BA4" w:rsidP="000F4BA4">
      <w:pPr>
        <w:ind w:right="2160"/>
      </w:pPr>
      <w:r>
        <w:rPr>
          <w:u w:val="single"/>
        </w:rPr>
        <w:t>Abstract nouns</w:t>
      </w:r>
      <w:r>
        <w:t xml:space="preserve"> name or describe a quality, idea, feeling or thought. Some </w:t>
      </w:r>
      <w:r>
        <w:rPr>
          <w:u w:val="single"/>
        </w:rPr>
        <w:t>abstract nouns</w:t>
      </w:r>
      <w:r>
        <w:t xml:space="preserve"> are: mood, miasma, trouble, sadness, hunch, shame, havoc, mourning, ethics, time, paradox, ardor, love, dismay, disappointment, anger, happiness, consideration.</w:t>
      </w:r>
    </w:p>
    <w:p w14:paraId="37F86244" w14:textId="77777777" w:rsidR="000F4BA4" w:rsidRDefault="000F4BA4" w:rsidP="000F4BA4">
      <w:pPr>
        <w:ind w:right="2160"/>
      </w:pPr>
    </w:p>
    <w:p w14:paraId="4EDE9FE5" w14:textId="77777777" w:rsidR="000F4BA4" w:rsidRDefault="000F4BA4" w:rsidP="000F4BA4">
      <w:pPr>
        <w:ind w:right="2160"/>
      </w:pPr>
    </w:p>
    <w:p w14:paraId="4DA90230" w14:textId="77777777" w:rsidR="000F4BA4" w:rsidRPr="003B48B7" w:rsidRDefault="000F4BA4" w:rsidP="000F4BA4">
      <w:pPr>
        <w:ind w:right="2160"/>
        <w:rPr>
          <w:u w:val="single"/>
        </w:rPr>
      </w:pPr>
      <w:r w:rsidRPr="003B48B7">
        <w:rPr>
          <w:b/>
          <w:u w:val="single"/>
        </w:rPr>
        <w:t>Concrete Nouns</w:t>
      </w:r>
    </w:p>
    <w:p w14:paraId="67C5B7CA" w14:textId="77777777" w:rsidR="000F4BA4" w:rsidRDefault="000F4BA4" w:rsidP="000F4BA4">
      <w:pPr>
        <w:ind w:right="2160"/>
      </w:pPr>
      <w:r>
        <w:rPr>
          <w:u w:val="single"/>
        </w:rPr>
        <w:t>Concrete nouns</w:t>
      </w:r>
      <w:r>
        <w:t xml:space="preserve"> name or describe things that are perceivable by the senses—that is, sight, smell, taste, hearing or touch. Some concrete nouns are: blood, spoon, goose, rat, car, bog, tree, phone, glove, moon, piano, guitar, thigh, shirt, desk, pen, book, computer, floor.</w:t>
      </w:r>
    </w:p>
    <w:p w14:paraId="27289DBF" w14:textId="77777777" w:rsidR="000F4BA4" w:rsidRDefault="000F4BA4" w:rsidP="000F4BA4">
      <w:pPr>
        <w:ind w:right="2160"/>
      </w:pPr>
    </w:p>
    <w:p w14:paraId="5C38684D" w14:textId="77777777" w:rsidR="000F4BA4" w:rsidRDefault="000F4BA4" w:rsidP="000F4BA4">
      <w:pPr>
        <w:ind w:right="2160"/>
      </w:pPr>
    </w:p>
    <w:p w14:paraId="7B06297C" w14:textId="77777777" w:rsidR="000F4BA4" w:rsidRPr="003B48B7" w:rsidRDefault="000F4BA4" w:rsidP="000F4BA4">
      <w:pPr>
        <w:ind w:right="2160"/>
        <w:rPr>
          <w:b/>
          <w:u w:val="single"/>
        </w:rPr>
      </w:pPr>
      <w:r w:rsidRPr="003B48B7">
        <w:rPr>
          <w:b/>
          <w:u w:val="single"/>
        </w:rPr>
        <w:t>Verbs</w:t>
      </w:r>
    </w:p>
    <w:p w14:paraId="3672803F" w14:textId="77777777" w:rsidR="000F4BA4" w:rsidRDefault="000F4BA4" w:rsidP="000F4BA4">
      <w:pPr>
        <w:ind w:right="2160"/>
      </w:pPr>
      <w:r>
        <w:t xml:space="preserve">A sentence says nothing without a </w:t>
      </w:r>
      <w:r>
        <w:rPr>
          <w:u w:val="single"/>
        </w:rPr>
        <w:t>verb</w:t>
      </w:r>
      <w:r>
        <w:t xml:space="preserve">. </w:t>
      </w:r>
      <w:r>
        <w:rPr>
          <w:u w:val="single"/>
        </w:rPr>
        <w:t>Verbs</w:t>
      </w:r>
      <w:r>
        <w:t xml:space="preserve"> are action words that describe what the </w:t>
      </w:r>
      <w:r>
        <w:rPr>
          <w:u w:val="single"/>
        </w:rPr>
        <w:t xml:space="preserve">subject </w:t>
      </w:r>
      <w:r>
        <w:t>of a sentence is doing. Verbs in action are:</w:t>
      </w:r>
    </w:p>
    <w:p w14:paraId="61AEB0A6" w14:textId="77777777" w:rsidR="000F4BA4" w:rsidRDefault="000F4BA4" w:rsidP="000F4BA4">
      <w:pPr>
        <w:ind w:right="2160"/>
      </w:pPr>
      <w:r>
        <w:rPr>
          <w:b/>
        </w:rPr>
        <w:t>Read:</w:t>
      </w:r>
      <w:r>
        <w:t xml:space="preserve"> He </w:t>
      </w:r>
      <w:r>
        <w:rPr>
          <w:u w:val="single"/>
        </w:rPr>
        <w:t>reads</w:t>
      </w:r>
      <w:r>
        <w:rPr>
          <w:b/>
        </w:rPr>
        <w:t xml:space="preserve"> </w:t>
      </w:r>
      <w:r>
        <w:t xml:space="preserve">the book.  </w:t>
      </w:r>
      <w:r>
        <w:rPr>
          <w:b/>
        </w:rPr>
        <w:t xml:space="preserve">Think: </w:t>
      </w:r>
      <w:r>
        <w:t xml:space="preserve">I </w:t>
      </w:r>
      <w:r>
        <w:rPr>
          <w:u w:val="single"/>
        </w:rPr>
        <w:t xml:space="preserve">think </w:t>
      </w:r>
      <w:r>
        <w:t>Jay Z is a good rapper.</w:t>
      </w:r>
    </w:p>
    <w:p w14:paraId="05BBC040" w14:textId="77777777" w:rsidR="000F4BA4" w:rsidRDefault="000F4BA4" w:rsidP="000F4BA4">
      <w:pPr>
        <w:ind w:right="2160"/>
      </w:pPr>
      <w:r>
        <w:rPr>
          <w:b/>
        </w:rPr>
        <w:t xml:space="preserve">Work: </w:t>
      </w:r>
      <w:r>
        <w:t xml:space="preserve">You </w:t>
      </w:r>
      <w:r>
        <w:rPr>
          <w:u w:val="single"/>
        </w:rPr>
        <w:t xml:space="preserve">work </w:t>
      </w:r>
      <w:r>
        <w:t xml:space="preserve">at McDonalds  </w:t>
      </w:r>
      <w:r>
        <w:rPr>
          <w:b/>
        </w:rPr>
        <w:t>Look:</w:t>
      </w:r>
      <w:r>
        <w:t xml:space="preserve"> You guys </w:t>
      </w:r>
      <w:r>
        <w:rPr>
          <w:u w:val="single"/>
        </w:rPr>
        <w:t>look</w:t>
      </w:r>
      <w:r>
        <w:t xml:space="preserve"> good.</w:t>
      </w:r>
    </w:p>
    <w:p w14:paraId="0ECB18F7" w14:textId="77777777" w:rsidR="000F4BA4" w:rsidRDefault="000F4BA4" w:rsidP="000F4BA4">
      <w:pPr>
        <w:ind w:right="2160"/>
      </w:pPr>
      <w:r>
        <w:rPr>
          <w:b/>
        </w:rPr>
        <w:t xml:space="preserve">Dress: </w:t>
      </w:r>
      <w:r>
        <w:t xml:space="preserve">They </w:t>
      </w:r>
      <w:r>
        <w:rPr>
          <w:u w:val="single"/>
        </w:rPr>
        <w:t>dress</w:t>
      </w:r>
      <w:r>
        <w:t xml:space="preserve"> in nice clothes.  </w:t>
      </w:r>
      <w:r>
        <w:rPr>
          <w:b/>
        </w:rPr>
        <w:t xml:space="preserve">Listen: </w:t>
      </w:r>
      <w:r>
        <w:t xml:space="preserve">She </w:t>
      </w:r>
      <w:r>
        <w:rPr>
          <w:u w:val="single"/>
        </w:rPr>
        <w:t>listens</w:t>
      </w:r>
      <w:r>
        <w:t xml:space="preserve"> to Jill Scott.</w:t>
      </w:r>
    </w:p>
    <w:p w14:paraId="20897AAC" w14:textId="77777777" w:rsidR="000F4BA4" w:rsidRDefault="000F4BA4" w:rsidP="000F4BA4">
      <w:pPr>
        <w:ind w:right="2160"/>
      </w:pPr>
      <w:r>
        <w:rPr>
          <w:b/>
        </w:rPr>
        <w:t xml:space="preserve">Visit: </w:t>
      </w:r>
      <w:r>
        <w:t xml:space="preserve">We </w:t>
      </w:r>
      <w:r>
        <w:rPr>
          <w:u w:val="single"/>
        </w:rPr>
        <w:t>visit</w:t>
      </w:r>
      <w:r>
        <w:t xml:space="preserve"> our grandmother. </w:t>
      </w:r>
      <w:r>
        <w:rPr>
          <w:b/>
        </w:rPr>
        <w:t xml:space="preserve">See: </w:t>
      </w:r>
      <w:r>
        <w:t xml:space="preserve">I like to </w:t>
      </w:r>
      <w:r>
        <w:rPr>
          <w:u w:val="single"/>
        </w:rPr>
        <w:t>see</w:t>
      </w:r>
      <w:r>
        <w:t xml:space="preserve"> movies.</w:t>
      </w:r>
    </w:p>
    <w:p w14:paraId="5533E223" w14:textId="77777777" w:rsidR="000F4BA4" w:rsidRDefault="000F4BA4" w:rsidP="000F4BA4">
      <w:pPr>
        <w:ind w:right="2160"/>
      </w:pPr>
    </w:p>
    <w:p w14:paraId="427747C2" w14:textId="77777777" w:rsidR="000F4BA4" w:rsidRDefault="000F4BA4" w:rsidP="000F4BA4">
      <w:pPr>
        <w:ind w:right="2160"/>
      </w:pPr>
    </w:p>
    <w:p w14:paraId="7508BEA8" w14:textId="77777777" w:rsidR="000F4BA4" w:rsidRDefault="000F4BA4" w:rsidP="000F4BA4">
      <w:pPr>
        <w:ind w:right="2160"/>
      </w:pPr>
    </w:p>
    <w:p w14:paraId="6B87236C" w14:textId="77777777" w:rsidR="000F4BA4" w:rsidRDefault="000F4BA4" w:rsidP="000F4BA4">
      <w:pPr>
        <w:ind w:right="2160"/>
      </w:pPr>
    </w:p>
    <w:p w14:paraId="3A66D1C2" w14:textId="77777777" w:rsidR="000F4BA4" w:rsidRDefault="000F4BA4" w:rsidP="000F4BA4">
      <w:pPr>
        <w:ind w:right="2160"/>
      </w:pPr>
    </w:p>
    <w:p w14:paraId="1589CC22" w14:textId="77777777" w:rsidR="000F4BA4" w:rsidRDefault="000F4BA4" w:rsidP="000F4BA4">
      <w:pPr>
        <w:ind w:right="2160"/>
      </w:pPr>
    </w:p>
    <w:p w14:paraId="6268E0DB" w14:textId="77777777" w:rsidR="000F4BA4" w:rsidRDefault="000F4BA4" w:rsidP="000F4BA4">
      <w:pPr>
        <w:ind w:right="2160"/>
      </w:pPr>
    </w:p>
    <w:p w14:paraId="6C872DB6" w14:textId="77777777" w:rsidR="000F4BA4" w:rsidRDefault="000F4BA4" w:rsidP="000F4BA4">
      <w:pPr>
        <w:ind w:right="2160"/>
      </w:pPr>
    </w:p>
    <w:p w14:paraId="18F19E7F" w14:textId="77777777" w:rsidR="000F4BA4" w:rsidRDefault="000F4BA4" w:rsidP="000F4BA4">
      <w:pPr>
        <w:ind w:right="2160"/>
      </w:pPr>
    </w:p>
    <w:p w14:paraId="085A3FE3" w14:textId="77777777" w:rsidR="000F4BA4" w:rsidRDefault="000F4BA4" w:rsidP="000F4BA4">
      <w:pPr>
        <w:ind w:right="2160"/>
        <w:rPr>
          <w:b/>
        </w:rPr>
      </w:pPr>
    </w:p>
    <w:p w14:paraId="0951A177" w14:textId="77777777" w:rsidR="000F4BA4" w:rsidRPr="003B48B7" w:rsidRDefault="000F4BA4" w:rsidP="000F4BA4">
      <w:pPr>
        <w:ind w:right="2160"/>
        <w:rPr>
          <w:b/>
          <w:u w:val="single"/>
        </w:rPr>
      </w:pPr>
      <w:r w:rsidRPr="003B48B7">
        <w:rPr>
          <w:b/>
          <w:u w:val="single"/>
        </w:rPr>
        <w:t>Prepositions</w:t>
      </w:r>
    </w:p>
    <w:p w14:paraId="1BABF5F9" w14:textId="77777777" w:rsidR="000F4BA4" w:rsidRDefault="000F4BA4" w:rsidP="000F4BA4">
      <w:pPr>
        <w:ind w:right="2160"/>
      </w:pPr>
      <w:r>
        <w:rPr>
          <w:u w:val="single"/>
        </w:rPr>
        <w:t>Prepositions</w:t>
      </w:r>
      <w:r>
        <w:t xml:space="preserve"> show the relationship between two nouns, between an noun and a pronoun, or between a noun and another word in a sentence. Some prepositions are: above, across, after, along, among, around, at, before, behind, below, beside, between, beyond, but, by, down, during, for, from, in, inside, into, near, of, off, on, outside, over.</w:t>
      </w:r>
    </w:p>
    <w:p w14:paraId="2F081D96" w14:textId="77777777" w:rsidR="000F4BA4" w:rsidRDefault="000F4BA4" w:rsidP="000F4BA4">
      <w:pPr>
        <w:ind w:right="2160"/>
      </w:pPr>
    </w:p>
    <w:p w14:paraId="6563CBF2" w14:textId="77777777" w:rsidR="000F4BA4" w:rsidRDefault="000F4BA4" w:rsidP="000F4BA4">
      <w:pPr>
        <w:ind w:right="2160"/>
      </w:pPr>
    </w:p>
    <w:p w14:paraId="4093F58E" w14:textId="77777777" w:rsidR="000F4BA4" w:rsidRPr="003B48B7" w:rsidRDefault="000F4BA4" w:rsidP="000F4BA4">
      <w:pPr>
        <w:ind w:right="2160"/>
        <w:rPr>
          <w:b/>
          <w:u w:val="single"/>
        </w:rPr>
      </w:pPr>
      <w:r w:rsidRPr="003B48B7">
        <w:rPr>
          <w:b/>
          <w:u w:val="single"/>
        </w:rPr>
        <w:t>Prepositions in Action</w:t>
      </w:r>
    </w:p>
    <w:p w14:paraId="07401EFB" w14:textId="77777777" w:rsidR="000F4BA4" w:rsidRDefault="000F4BA4" w:rsidP="000F4BA4">
      <w:pPr>
        <w:ind w:right="2160"/>
      </w:pPr>
      <w:r>
        <w:t xml:space="preserve">The cat is </w:t>
      </w:r>
      <w:r>
        <w:rPr>
          <w:u w:val="single"/>
        </w:rPr>
        <w:t>behind</w:t>
      </w:r>
      <w:r>
        <w:t xml:space="preserve"> the door. The book is </w:t>
      </w:r>
      <w:r>
        <w:rPr>
          <w:u w:val="single"/>
        </w:rPr>
        <w:t>on</w:t>
      </w:r>
      <w:r>
        <w:t xml:space="preserve"> the table.</w:t>
      </w:r>
    </w:p>
    <w:p w14:paraId="41F14738" w14:textId="77777777" w:rsidR="000F4BA4" w:rsidRDefault="000F4BA4" w:rsidP="000F4BA4">
      <w:pPr>
        <w:ind w:right="2160"/>
      </w:pPr>
      <w:r>
        <w:t xml:space="preserve">Ray Charles is </w:t>
      </w:r>
      <w:r>
        <w:rPr>
          <w:u w:val="single"/>
        </w:rPr>
        <w:t>among</w:t>
      </w:r>
      <w:r>
        <w:t xml:space="preserve"> the best singers ever. He’s </w:t>
      </w:r>
      <w:r>
        <w:rPr>
          <w:u w:val="single"/>
        </w:rPr>
        <w:t>near</w:t>
      </w:r>
      <w:r>
        <w:t xml:space="preserve"> the table.</w:t>
      </w:r>
    </w:p>
    <w:p w14:paraId="6046067C" w14:textId="77777777" w:rsidR="000F4BA4" w:rsidRDefault="000F4BA4" w:rsidP="000F4BA4">
      <w:pPr>
        <w:ind w:right="2160"/>
      </w:pPr>
      <w:r>
        <w:t xml:space="preserve">The second floor is </w:t>
      </w:r>
      <w:r>
        <w:rPr>
          <w:u w:val="single"/>
        </w:rPr>
        <w:t>below</w:t>
      </w:r>
      <w:r>
        <w:t xml:space="preserve"> the third floor. They are </w:t>
      </w:r>
      <w:r>
        <w:rPr>
          <w:u w:val="single"/>
        </w:rPr>
        <w:t>at</w:t>
      </w:r>
      <w:r>
        <w:t xml:space="preserve"> school.</w:t>
      </w:r>
    </w:p>
    <w:p w14:paraId="7973A666" w14:textId="77777777" w:rsidR="000F4BA4" w:rsidRDefault="000F4BA4" w:rsidP="000F4BA4">
      <w:pPr>
        <w:ind w:right="2160"/>
      </w:pPr>
      <w:r>
        <w:rPr>
          <w:u w:val="single"/>
        </w:rPr>
        <w:t>Between</w:t>
      </w:r>
      <w:r>
        <w:t xml:space="preserve"> them, they had money for lunch. </w:t>
      </w:r>
      <w:r>
        <w:rPr>
          <w:u w:val="single"/>
        </w:rPr>
        <w:t>For</w:t>
      </w:r>
      <w:r>
        <w:t xml:space="preserve"> you, I’ll do that.</w:t>
      </w:r>
    </w:p>
    <w:p w14:paraId="64C391B6" w14:textId="77777777" w:rsidR="000F4BA4" w:rsidRDefault="000F4BA4" w:rsidP="000F4BA4">
      <w:pPr>
        <w:ind w:right="2160"/>
      </w:pPr>
    </w:p>
    <w:p w14:paraId="3DB9DA4B" w14:textId="77777777" w:rsidR="000F4BA4" w:rsidRDefault="000F4BA4" w:rsidP="000F4BA4">
      <w:pPr>
        <w:ind w:right="2160"/>
      </w:pPr>
    </w:p>
    <w:p w14:paraId="1DF84DA8" w14:textId="77777777" w:rsidR="000F4BA4" w:rsidRDefault="000F4BA4" w:rsidP="000F4BA4">
      <w:pPr>
        <w:ind w:right="2160"/>
        <w:rPr>
          <w:b/>
        </w:rPr>
      </w:pPr>
    </w:p>
    <w:p w14:paraId="59C7FAC6" w14:textId="77777777" w:rsidR="000F4BA4" w:rsidRPr="003B48B7" w:rsidRDefault="000F4BA4" w:rsidP="000F4BA4">
      <w:pPr>
        <w:ind w:right="2160"/>
        <w:rPr>
          <w:b/>
          <w:u w:val="single"/>
        </w:rPr>
      </w:pPr>
      <w:r w:rsidRPr="003B48B7">
        <w:rPr>
          <w:b/>
          <w:u w:val="single"/>
        </w:rPr>
        <w:t>Adverbs</w:t>
      </w:r>
    </w:p>
    <w:p w14:paraId="67EC687A" w14:textId="77777777" w:rsidR="000F4BA4" w:rsidRDefault="000F4BA4" w:rsidP="000F4BA4">
      <w:pPr>
        <w:ind w:right="2160"/>
      </w:pPr>
      <w:r>
        <w:rPr>
          <w:u w:val="single"/>
        </w:rPr>
        <w:t>Adverbs</w:t>
      </w:r>
      <w:r>
        <w:t xml:space="preserve"> describe verbs, sentences, adjectives and other </w:t>
      </w:r>
      <w:r>
        <w:rPr>
          <w:u w:val="single"/>
        </w:rPr>
        <w:t>adverbs.</w:t>
      </w:r>
      <w:r>
        <w:t xml:space="preserve"> In general </w:t>
      </w:r>
      <w:r>
        <w:rPr>
          <w:u w:val="single"/>
        </w:rPr>
        <w:t>adverbs</w:t>
      </w:r>
      <w:r>
        <w:t xml:space="preserve"> describe </w:t>
      </w:r>
      <w:r>
        <w:rPr>
          <w:b/>
        </w:rPr>
        <w:t>how</w:t>
      </w:r>
      <w:r>
        <w:t xml:space="preserve"> something is done:</w:t>
      </w:r>
    </w:p>
    <w:p w14:paraId="7370F565" w14:textId="77777777" w:rsidR="000F4BA4" w:rsidRDefault="000F4BA4" w:rsidP="000F4BA4">
      <w:pPr>
        <w:ind w:right="2160"/>
      </w:pPr>
      <w:r>
        <w:t xml:space="preserve">Alicia Keys sings </w:t>
      </w:r>
      <w:r>
        <w:rPr>
          <w:u w:val="single"/>
        </w:rPr>
        <w:t>beautifully</w:t>
      </w:r>
      <w:r>
        <w:t xml:space="preserve">.  The students talk </w:t>
      </w:r>
      <w:r>
        <w:rPr>
          <w:u w:val="single"/>
        </w:rPr>
        <w:t>loudly</w:t>
      </w:r>
      <w:r>
        <w:t>.</w:t>
      </w:r>
    </w:p>
    <w:p w14:paraId="4F83252B" w14:textId="77777777" w:rsidR="000F4BA4" w:rsidRDefault="000F4BA4" w:rsidP="000F4BA4">
      <w:pPr>
        <w:ind w:right="2160"/>
      </w:pPr>
      <w:r>
        <w:t xml:space="preserve">Ralph Ellison writes </w:t>
      </w:r>
      <w:r>
        <w:rPr>
          <w:u w:val="single"/>
        </w:rPr>
        <w:t>elegantly</w:t>
      </w:r>
      <w:r>
        <w:t xml:space="preserve">. The students write </w:t>
      </w:r>
      <w:r>
        <w:rPr>
          <w:u w:val="single"/>
        </w:rPr>
        <w:t>very well.</w:t>
      </w:r>
      <w:r>
        <w:t xml:space="preserve">  </w:t>
      </w:r>
    </w:p>
    <w:p w14:paraId="7535B7A9" w14:textId="77777777" w:rsidR="000F4BA4" w:rsidRDefault="000F4BA4" w:rsidP="000F4BA4">
      <w:pPr>
        <w:ind w:right="2160"/>
      </w:pPr>
      <w:r>
        <w:t xml:space="preserve">He plays basketball </w:t>
      </w:r>
      <w:r>
        <w:rPr>
          <w:u w:val="single"/>
        </w:rPr>
        <w:t>aggressively</w:t>
      </w:r>
      <w:r>
        <w:t xml:space="preserve">.   The zombies ate </w:t>
      </w:r>
      <w:r>
        <w:rPr>
          <w:u w:val="single"/>
        </w:rPr>
        <w:t>voraciously</w:t>
      </w:r>
      <w:r>
        <w:t>.</w:t>
      </w:r>
    </w:p>
    <w:p w14:paraId="28D3D4D1" w14:textId="77777777" w:rsidR="000F4BA4" w:rsidRDefault="000F4BA4" w:rsidP="000F4BA4">
      <w:pPr>
        <w:ind w:right="2160"/>
      </w:pPr>
      <w:r>
        <w:rPr>
          <w:u w:val="single"/>
        </w:rPr>
        <w:t xml:space="preserve">Unexpectedly, </w:t>
      </w:r>
      <w:r>
        <w:t>the students came to class on time.</w:t>
      </w:r>
    </w:p>
    <w:p w14:paraId="61982AAB" w14:textId="77777777" w:rsidR="000F4BA4" w:rsidRDefault="000F4BA4" w:rsidP="000F4BA4">
      <w:pPr>
        <w:ind w:right="2160"/>
      </w:pPr>
    </w:p>
    <w:p w14:paraId="25A9CCAC" w14:textId="77777777" w:rsidR="000F4BA4" w:rsidRDefault="000F4BA4" w:rsidP="000F4BA4">
      <w:pPr>
        <w:ind w:right="2160"/>
      </w:pPr>
    </w:p>
    <w:p w14:paraId="7E1DA132" w14:textId="77777777" w:rsidR="000F4BA4" w:rsidRPr="003B48B7" w:rsidRDefault="000F4BA4" w:rsidP="000F4BA4">
      <w:pPr>
        <w:ind w:right="2160"/>
        <w:rPr>
          <w:b/>
          <w:u w:val="single"/>
        </w:rPr>
      </w:pPr>
      <w:r w:rsidRPr="003B48B7">
        <w:rPr>
          <w:b/>
          <w:u w:val="single"/>
        </w:rPr>
        <w:t>Adjectives</w:t>
      </w:r>
    </w:p>
    <w:p w14:paraId="51BDFCA4" w14:textId="77777777" w:rsidR="000F4BA4" w:rsidRDefault="000F4BA4" w:rsidP="000F4BA4">
      <w:pPr>
        <w:ind w:right="2160"/>
      </w:pPr>
      <w:r>
        <w:rPr>
          <w:u w:val="single"/>
        </w:rPr>
        <w:t xml:space="preserve">Adjectives </w:t>
      </w:r>
      <w:r>
        <w:t xml:space="preserve">are words that describe, modify or limit nouns. </w:t>
      </w:r>
      <w:r>
        <w:rPr>
          <w:u w:val="single"/>
        </w:rPr>
        <w:t>Adjectives</w:t>
      </w:r>
      <w:r>
        <w:t xml:space="preserve"> answer the question “what kind of?” or “what sort of?”</w:t>
      </w:r>
    </w:p>
    <w:p w14:paraId="0091F4A0" w14:textId="77777777" w:rsidR="000F4BA4" w:rsidRDefault="000F4BA4" w:rsidP="000F4BA4">
      <w:pPr>
        <w:ind w:right="2160"/>
      </w:pPr>
      <w:r>
        <w:rPr>
          <w:u w:val="single"/>
        </w:rPr>
        <w:t>Adjectives</w:t>
      </w:r>
      <w:r>
        <w:t xml:space="preserve"> in action are: </w:t>
      </w:r>
    </w:p>
    <w:p w14:paraId="7A6257D1" w14:textId="77777777" w:rsidR="000F4BA4" w:rsidRDefault="000F4BA4" w:rsidP="000F4BA4">
      <w:pPr>
        <w:ind w:right="2160"/>
      </w:pPr>
      <w:r>
        <w:t xml:space="preserve">A </w:t>
      </w:r>
      <w:r>
        <w:rPr>
          <w:u w:val="single"/>
        </w:rPr>
        <w:t>blue</w:t>
      </w:r>
      <w:r>
        <w:t xml:space="preserve"> shirt.    A </w:t>
      </w:r>
      <w:r>
        <w:rPr>
          <w:u w:val="single"/>
        </w:rPr>
        <w:t>disrespectful</w:t>
      </w:r>
      <w:r>
        <w:t xml:space="preserve"> student.  A</w:t>
      </w:r>
      <w:r>
        <w:rPr>
          <w:b/>
        </w:rPr>
        <w:t xml:space="preserve"> </w:t>
      </w:r>
      <w:r>
        <w:rPr>
          <w:u w:val="single"/>
        </w:rPr>
        <w:t>hungry</w:t>
      </w:r>
      <w:r>
        <w:t xml:space="preserve"> zombie.</w:t>
      </w:r>
    </w:p>
    <w:p w14:paraId="29CFE7E3" w14:textId="77777777" w:rsidR="000F4BA4" w:rsidRDefault="000F4BA4" w:rsidP="000F4BA4">
      <w:pPr>
        <w:ind w:right="2160"/>
      </w:pPr>
      <w:r>
        <w:t xml:space="preserve">A </w:t>
      </w:r>
      <w:r>
        <w:rPr>
          <w:u w:val="single"/>
        </w:rPr>
        <w:t>rainy</w:t>
      </w:r>
      <w:r>
        <w:t xml:space="preserve"> day.    An </w:t>
      </w:r>
      <w:r>
        <w:rPr>
          <w:u w:val="single"/>
        </w:rPr>
        <w:t>old</w:t>
      </w:r>
      <w:r>
        <w:t xml:space="preserve"> computer.            A </w:t>
      </w:r>
      <w:r>
        <w:rPr>
          <w:u w:val="single"/>
        </w:rPr>
        <w:t xml:space="preserve">good </w:t>
      </w:r>
      <w:r>
        <w:t>book.</w:t>
      </w:r>
    </w:p>
    <w:p w14:paraId="27FFB154" w14:textId="77777777" w:rsidR="000F4BA4" w:rsidRDefault="000F4BA4" w:rsidP="000F4BA4">
      <w:pPr>
        <w:ind w:right="2160"/>
      </w:pPr>
      <w:r>
        <w:t xml:space="preserve">An </w:t>
      </w:r>
      <w:r>
        <w:rPr>
          <w:u w:val="single"/>
        </w:rPr>
        <w:t>annoyed</w:t>
      </w:r>
      <w:r>
        <w:t xml:space="preserve"> teacher.   A </w:t>
      </w:r>
      <w:r>
        <w:rPr>
          <w:u w:val="single"/>
        </w:rPr>
        <w:t>dirty</w:t>
      </w:r>
      <w:r>
        <w:t xml:space="preserve"> classroom. A </w:t>
      </w:r>
      <w:r>
        <w:rPr>
          <w:u w:val="single"/>
        </w:rPr>
        <w:t>sad</w:t>
      </w:r>
      <w:r>
        <w:t xml:space="preserve"> girl.</w:t>
      </w:r>
    </w:p>
    <w:p w14:paraId="1742B065" w14:textId="77777777" w:rsidR="000F4BA4" w:rsidRDefault="000F4BA4" w:rsidP="000F4BA4">
      <w:pPr>
        <w:ind w:right="2160"/>
      </w:pPr>
    </w:p>
    <w:p w14:paraId="7475D41A" w14:textId="77777777" w:rsidR="000F4BA4" w:rsidRDefault="000F4BA4" w:rsidP="000F4BA4">
      <w:pPr>
        <w:ind w:right="2160"/>
        <w:rPr>
          <w:b/>
        </w:rPr>
      </w:pPr>
    </w:p>
    <w:p w14:paraId="6756D93C" w14:textId="77777777" w:rsidR="000F4BA4" w:rsidRPr="003B48B7" w:rsidRDefault="000F4BA4" w:rsidP="000F4BA4">
      <w:pPr>
        <w:ind w:right="2160"/>
        <w:rPr>
          <w:u w:val="single"/>
        </w:rPr>
      </w:pPr>
      <w:r w:rsidRPr="003B48B7">
        <w:rPr>
          <w:b/>
          <w:u w:val="single"/>
        </w:rPr>
        <w:t>Interjections</w:t>
      </w:r>
    </w:p>
    <w:p w14:paraId="09D8D34D" w14:textId="77777777" w:rsidR="000F4BA4" w:rsidRDefault="000F4BA4" w:rsidP="000F4BA4">
      <w:pPr>
        <w:ind w:right="2160"/>
      </w:pPr>
      <w:r>
        <w:t xml:space="preserve">An interjection is a word or collection of words that express feeling. Many people use profanity (i.e. curse words) as interjections. Some interjections that aren’t profane are: </w:t>
      </w:r>
    </w:p>
    <w:p w14:paraId="5E2EF827" w14:textId="77777777" w:rsidR="000F4BA4" w:rsidRDefault="000F4BA4" w:rsidP="000F4BA4">
      <w:pPr>
        <w:ind w:right="2160"/>
      </w:pPr>
      <w:r>
        <w:t>Well!   Oh my!   Goodness!  My God!  Good Lord!  Dang!</w:t>
      </w:r>
    </w:p>
    <w:p w14:paraId="4AF2DF70" w14:textId="77777777" w:rsidR="000F4BA4" w:rsidRDefault="000F4BA4" w:rsidP="000F4BA4">
      <w:pPr>
        <w:ind w:right="2160"/>
      </w:pPr>
      <w:r>
        <w:t>Very Well!  Darn! Heavens! And  “D’oh!” (Homer Simpson)</w:t>
      </w:r>
    </w:p>
    <w:p w14:paraId="62729B69" w14:textId="77777777" w:rsidR="000F4BA4" w:rsidRDefault="000F4BA4" w:rsidP="000F4BA4">
      <w:pPr>
        <w:ind w:right="2160"/>
      </w:pPr>
    </w:p>
    <w:p w14:paraId="61C0EF2C" w14:textId="77777777" w:rsidR="000F4BA4" w:rsidRDefault="000F4BA4" w:rsidP="000F4BA4">
      <w:pPr>
        <w:ind w:right="2160"/>
      </w:pPr>
    </w:p>
    <w:p w14:paraId="41A457A1" w14:textId="77777777" w:rsidR="000F4BA4" w:rsidRDefault="000F4BA4" w:rsidP="000F4BA4"/>
    <w:p w14:paraId="58C2A3DD" w14:textId="77777777" w:rsidR="000F4BA4" w:rsidRDefault="000F4BA4" w:rsidP="000F4BA4"/>
    <w:p w14:paraId="3E153019" w14:textId="77777777" w:rsidR="000F4BA4" w:rsidRDefault="000F4BA4" w:rsidP="000F4BA4"/>
    <w:p w14:paraId="4DE30E9D" w14:textId="77777777" w:rsidR="000F4BA4" w:rsidRDefault="000F4BA4" w:rsidP="000F4BA4"/>
    <w:p w14:paraId="1AB48D94" w14:textId="77777777" w:rsidR="000F4BA4" w:rsidRDefault="000F4BA4" w:rsidP="000F4BA4"/>
    <w:p w14:paraId="1BA839DD" w14:textId="77777777" w:rsidR="000F4BA4" w:rsidRDefault="000F4BA4" w:rsidP="000F4BA4"/>
    <w:p w14:paraId="1FC0979F" w14:textId="77777777" w:rsidR="000F4BA4" w:rsidRDefault="000F4BA4" w:rsidP="000F4BA4"/>
    <w:p w14:paraId="3A857B6A" w14:textId="77777777" w:rsidR="000F4BA4" w:rsidRDefault="000F4BA4" w:rsidP="000F4BA4"/>
    <w:p w14:paraId="2DDC6461" w14:textId="77777777" w:rsidR="000F4BA4" w:rsidRDefault="000F4BA4" w:rsidP="000F4BA4"/>
    <w:p w14:paraId="7B03B307" w14:textId="77777777" w:rsidR="000F4BA4" w:rsidRDefault="000F4BA4" w:rsidP="000F4BA4"/>
    <w:p w14:paraId="57F812EC" w14:textId="77777777" w:rsidR="000F4BA4" w:rsidRDefault="000F4BA4" w:rsidP="000F4BA4"/>
    <w:p w14:paraId="62FAB97B" w14:textId="77777777" w:rsidR="000F4BA4" w:rsidRDefault="000F4BA4" w:rsidP="000F4BA4"/>
    <w:p w14:paraId="47AA840B" w14:textId="77777777" w:rsidR="000F4BA4" w:rsidRDefault="000F4BA4" w:rsidP="000F4BA4">
      <w:pPr>
        <w:rPr>
          <w:b/>
          <w:u w:val="single"/>
        </w:rPr>
      </w:pPr>
      <w:r>
        <w:rPr>
          <w:b/>
          <w:u w:val="single"/>
        </w:rPr>
        <w:t>Articles</w:t>
      </w:r>
    </w:p>
    <w:p w14:paraId="73986419" w14:textId="77777777" w:rsidR="000F4BA4" w:rsidRDefault="000F4BA4" w:rsidP="000F4BA4">
      <w:r>
        <w:rPr>
          <w:b/>
        </w:rPr>
        <w:t>Articles</w:t>
      </w:r>
      <w:r>
        <w:t xml:space="preserve"> are words that modify or describe nouns There are two types of articles:</w:t>
      </w:r>
    </w:p>
    <w:p w14:paraId="38450593" w14:textId="77777777" w:rsidR="000F4BA4" w:rsidRDefault="000F4BA4" w:rsidP="000F4BA4"/>
    <w:p w14:paraId="4AF3A0DC" w14:textId="77777777" w:rsidR="000F4BA4" w:rsidRDefault="000F4BA4" w:rsidP="000F4BA4">
      <w:r>
        <w:rPr>
          <w:b/>
        </w:rPr>
        <w:t>The definite article</w:t>
      </w:r>
      <w:r>
        <w:t xml:space="preserve"> is the word </w:t>
      </w:r>
      <w:r>
        <w:rPr>
          <w:i/>
        </w:rPr>
        <w:t>the</w:t>
      </w:r>
      <w:r>
        <w:t xml:space="preserve">; as its name tells you, the definite article </w:t>
      </w:r>
      <w:r w:rsidRPr="00761406">
        <w:rPr>
          <w:i/>
        </w:rPr>
        <w:t>defines</w:t>
      </w:r>
      <w:r>
        <w:rPr>
          <w:i/>
        </w:rPr>
        <w:t xml:space="preserve"> </w:t>
      </w:r>
      <w:r>
        <w:t>the noun—and limits it to one particular thing:</w:t>
      </w:r>
    </w:p>
    <w:p w14:paraId="7F6EE432" w14:textId="77777777" w:rsidR="000F4BA4" w:rsidRDefault="000F4BA4" w:rsidP="000F4BA4">
      <w:pPr>
        <w:rPr>
          <w:i/>
        </w:rPr>
      </w:pPr>
      <w:r>
        <w:rPr>
          <w:i/>
        </w:rPr>
        <w:t xml:space="preserve">The </w:t>
      </w:r>
      <w:r>
        <w:t>weather</w:t>
      </w:r>
      <w:r>
        <w:tab/>
      </w:r>
      <w:r>
        <w:rPr>
          <w:i/>
        </w:rPr>
        <w:t xml:space="preserve">The </w:t>
      </w:r>
      <w:r>
        <w:t xml:space="preserve">time     </w:t>
      </w:r>
      <w:r>
        <w:rPr>
          <w:i/>
        </w:rPr>
        <w:t xml:space="preserve">The </w:t>
      </w:r>
      <w:r>
        <w:t xml:space="preserve">movie     </w:t>
      </w:r>
      <w:r>
        <w:rPr>
          <w:i/>
        </w:rPr>
        <w:t>The</w:t>
      </w:r>
      <w:r>
        <w:t xml:space="preserve"> Titantic     </w:t>
      </w:r>
    </w:p>
    <w:p w14:paraId="5C354EEB" w14:textId="77777777" w:rsidR="000F4BA4" w:rsidRDefault="000F4BA4" w:rsidP="000F4BA4">
      <w:r>
        <w:rPr>
          <w:i/>
        </w:rPr>
        <w:t>The</w:t>
      </w:r>
      <w:r>
        <w:t xml:space="preserve"> Yankees</w:t>
      </w:r>
      <w:r>
        <w:tab/>
      </w:r>
      <w:r>
        <w:rPr>
          <w:i/>
        </w:rPr>
        <w:t xml:space="preserve">The </w:t>
      </w:r>
      <w:r>
        <w:t xml:space="preserve">Mets    </w:t>
      </w:r>
      <w:r>
        <w:rPr>
          <w:i/>
        </w:rPr>
        <w:t>The office</w:t>
      </w:r>
      <w:r>
        <w:t xml:space="preserve">      </w:t>
      </w:r>
      <w:r>
        <w:rPr>
          <w:i/>
        </w:rPr>
        <w:t>The</w:t>
      </w:r>
      <w:r>
        <w:t xml:space="preserve"> street</w:t>
      </w:r>
    </w:p>
    <w:p w14:paraId="042177D9" w14:textId="77777777" w:rsidR="000F4BA4" w:rsidRDefault="000F4BA4" w:rsidP="000F4BA4"/>
    <w:p w14:paraId="12FF7795" w14:textId="77777777" w:rsidR="000F4BA4" w:rsidRDefault="000F4BA4" w:rsidP="000F4BA4">
      <w:r>
        <w:rPr>
          <w:b/>
        </w:rPr>
        <w:t>The indefinite article</w:t>
      </w:r>
      <w:r>
        <w:t xml:space="preserve"> is the word </w:t>
      </w:r>
      <w:r>
        <w:rPr>
          <w:i/>
        </w:rPr>
        <w:t xml:space="preserve">a </w:t>
      </w:r>
      <w:r>
        <w:t xml:space="preserve">(which becomes </w:t>
      </w:r>
      <w:r>
        <w:rPr>
          <w:i/>
        </w:rPr>
        <w:t>an</w:t>
      </w:r>
      <w:r>
        <w:t xml:space="preserve"> before nouns that begin with a vowel); the indefinite article names something that is indefinite:</w:t>
      </w:r>
    </w:p>
    <w:p w14:paraId="6D9B47FF" w14:textId="77777777" w:rsidR="000F4BA4" w:rsidRDefault="000F4BA4" w:rsidP="000F4BA4">
      <w:r>
        <w:rPr>
          <w:i/>
        </w:rPr>
        <w:t xml:space="preserve">A </w:t>
      </w:r>
      <w:r>
        <w:t>boy</w:t>
      </w:r>
      <w:r>
        <w:tab/>
      </w:r>
      <w:r>
        <w:rPr>
          <w:i/>
        </w:rPr>
        <w:t xml:space="preserve">A </w:t>
      </w:r>
      <w:r>
        <w:t>girl</w:t>
      </w:r>
      <w:r>
        <w:tab/>
      </w:r>
      <w:r>
        <w:rPr>
          <w:i/>
        </w:rPr>
        <w:t xml:space="preserve">An </w:t>
      </w:r>
      <w:r>
        <w:t xml:space="preserve">appointment     </w:t>
      </w:r>
      <w:r>
        <w:rPr>
          <w:i/>
        </w:rPr>
        <w:t xml:space="preserve">A </w:t>
      </w:r>
      <w:r>
        <w:t>movie</w:t>
      </w:r>
      <w:r>
        <w:rPr>
          <w:i/>
        </w:rPr>
        <w:tab/>
        <w:t>A</w:t>
      </w:r>
      <w:r>
        <w:t xml:space="preserve"> </w:t>
      </w:r>
      <w:r w:rsidRPr="001939E3">
        <w:t>ship</w:t>
      </w:r>
    </w:p>
    <w:p w14:paraId="7925FCAA" w14:textId="77777777" w:rsidR="000F4BA4" w:rsidRDefault="000F4BA4" w:rsidP="000F4BA4">
      <w:r>
        <w:rPr>
          <w:i/>
        </w:rPr>
        <w:t xml:space="preserve">A </w:t>
      </w:r>
      <w:r>
        <w:t xml:space="preserve">baseball team.     </w:t>
      </w:r>
      <w:r>
        <w:rPr>
          <w:i/>
        </w:rPr>
        <w:t>An</w:t>
      </w:r>
      <w:r>
        <w:t xml:space="preserve"> office</w:t>
      </w:r>
      <w:r>
        <w:tab/>
      </w:r>
      <w:r>
        <w:rPr>
          <w:i/>
        </w:rPr>
        <w:t xml:space="preserve">An </w:t>
      </w:r>
      <w:r w:rsidRPr="00263F49">
        <w:t>avenue</w:t>
      </w:r>
      <w:r>
        <w:rPr>
          <w:i/>
        </w:rPr>
        <w:tab/>
        <w:t>A</w:t>
      </w:r>
      <w:r>
        <w:t xml:space="preserve"> cat</w:t>
      </w:r>
    </w:p>
    <w:p w14:paraId="415B0FDA" w14:textId="77777777" w:rsidR="000F4BA4" w:rsidRDefault="000F4BA4" w:rsidP="000F4BA4"/>
    <w:p w14:paraId="5D7BEF0B" w14:textId="77777777" w:rsidR="000F4BA4" w:rsidRDefault="000F4BA4" w:rsidP="000F4BA4"/>
    <w:p w14:paraId="768E5275" w14:textId="77777777" w:rsidR="000F4BA4" w:rsidRDefault="000F4BA4" w:rsidP="000F4BA4">
      <w:pPr>
        <w:rPr>
          <w:b/>
          <w:u w:val="single"/>
        </w:rPr>
      </w:pPr>
      <w:r>
        <w:rPr>
          <w:b/>
          <w:u w:val="single"/>
        </w:rPr>
        <w:t>Words Readers Use</w:t>
      </w:r>
    </w:p>
    <w:p w14:paraId="4CFE4E0F" w14:textId="77777777" w:rsidR="000F4BA4" w:rsidRDefault="000F4BA4" w:rsidP="000F4BA4">
      <w:r>
        <w:t>Analogy</w:t>
      </w:r>
      <w:r>
        <w:tab/>
        <w:t>Antagonist</w:t>
      </w:r>
      <w:r>
        <w:tab/>
        <w:t>Hero</w:t>
      </w:r>
      <w:r>
        <w:tab/>
        <w:t>Imagery</w:t>
      </w:r>
      <w:r>
        <w:tab/>
        <w:t>Image Imagination</w:t>
      </w:r>
      <w:r>
        <w:tab/>
        <w:t>Plot</w:t>
      </w:r>
      <w:r>
        <w:tab/>
        <w:t>Prose</w:t>
      </w:r>
      <w:r>
        <w:tab/>
        <w:t>Protagonist</w:t>
      </w:r>
      <w:r>
        <w:tab/>
        <w:t>Subplot</w:t>
      </w:r>
    </w:p>
    <w:p w14:paraId="53058385" w14:textId="77777777" w:rsidR="000F4BA4" w:rsidRDefault="000F4BA4" w:rsidP="000F4BA4">
      <w:r>
        <w:t>Rhetorical Question</w:t>
      </w:r>
      <w:r>
        <w:tab/>
        <w:t>Setting</w:t>
      </w:r>
      <w:r>
        <w:tab/>
        <w:t xml:space="preserve">    Theme       Visualize</w:t>
      </w:r>
    </w:p>
    <w:p w14:paraId="159358A4" w14:textId="77777777" w:rsidR="000F4BA4" w:rsidRDefault="000F4BA4" w:rsidP="000F4BA4"/>
    <w:p w14:paraId="50BC3E74" w14:textId="77777777" w:rsidR="000F4BA4" w:rsidRDefault="000F4BA4" w:rsidP="000F4BA4"/>
    <w:p w14:paraId="60B4CECA" w14:textId="77777777" w:rsidR="000F4BA4" w:rsidRDefault="000F4BA4" w:rsidP="000F4BA4">
      <w:pPr>
        <w:rPr>
          <w:b/>
          <w:u w:val="single"/>
        </w:rPr>
      </w:pPr>
      <w:r w:rsidRPr="008F0AD5">
        <w:rPr>
          <w:b/>
          <w:u w:val="single"/>
        </w:rPr>
        <w:t>Literary G</w:t>
      </w:r>
      <w:r>
        <w:rPr>
          <w:b/>
          <w:u w:val="single"/>
        </w:rPr>
        <w:t>enres</w:t>
      </w:r>
    </w:p>
    <w:p w14:paraId="136E15BE" w14:textId="77777777" w:rsidR="000F4BA4" w:rsidRDefault="000F4BA4" w:rsidP="000F4BA4">
      <w:r>
        <w:t>Autobiography</w:t>
      </w:r>
      <w:r>
        <w:tab/>
        <w:t>Biography</w:t>
      </w:r>
      <w:r>
        <w:tab/>
        <w:t>Epic Poem</w:t>
      </w:r>
      <w:r>
        <w:tab/>
        <w:t>Fable Comedy</w:t>
      </w:r>
      <w:r>
        <w:tab/>
        <w:t>Drama</w:t>
      </w:r>
      <w:r>
        <w:tab/>
      </w:r>
      <w:r>
        <w:tab/>
        <w:t>Mystery</w:t>
      </w:r>
      <w:r>
        <w:tab/>
        <w:t xml:space="preserve">Fantasy </w:t>
      </w:r>
    </w:p>
    <w:p w14:paraId="0144E541" w14:textId="77777777" w:rsidR="000F4BA4" w:rsidRDefault="000F4BA4" w:rsidP="000F4BA4">
      <w:r>
        <w:t>Science Fiction</w:t>
      </w:r>
      <w:r>
        <w:tab/>
        <w:t>Short Story</w:t>
      </w:r>
      <w:r>
        <w:tab/>
        <w:t>Poetry</w:t>
      </w:r>
      <w:r>
        <w:tab/>
      </w:r>
      <w:r>
        <w:tab/>
      </w:r>
    </w:p>
    <w:p w14:paraId="4B1BB02D" w14:textId="77777777" w:rsidR="000F4BA4" w:rsidRDefault="000F4BA4" w:rsidP="000F4BA4">
      <w:r>
        <w:t xml:space="preserve">Historical Fiction </w:t>
      </w:r>
    </w:p>
    <w:p w14:paraId="004285B8" w14:textId="77777777" w:rsidR="000F4BA4" w:rsidRDefault="000F4BA4" w:rsidP="000F4BA4"/>
    <w:p w14:paraId="13109AD8" w14:textId="77777777" w:rsidR="000F4BA4" w:rsidRDefault="000F4BA4" w:rsidP="000F4BA4"/>
    <w:p w14:paraId="7F111061" w14:textId="77777777" w:rsidR="000F4BA4" w:rsidRDefault="000F4BA4" w:rsidP="000F4BA4">
      <w:r>
        <w:rPr>
          <w:b/>
          <w:u w:val="single"/>
        </w:rPr>
        <w:t>Readers' Strategies for Understanding</w:t>
      </w:r>
    </w:p>
    <w:p w14:paraId="4CAE657C" w14:textId="77777777" w:rsidR="000F4BA4" w:rsidRDefault="000F4BA4" w:rsidP="000F4BA4">
      <w:r w:rsidRPr="00576B41">
        <w:rPr>
          <w:b/>
        </w:rPr>
        <w:t>Determining Importance</w:t>
      </w:r>
      <w:r>
        <w:rPr>
          <w:b/>
        </w:rPr>
        <w:t>:</w:t>
      </w:r>
      <w:r>
        <w:t xml:space="preserve"> </w:t>
      </w:r>
      <w:r w:rsidRPr="00504FA0">
        <w:rPr>
          <w:i/>
        </w:rPr>
        <w:t>What</w:t>
      </w:r>
      <w:r>
        <w:t xml:space="preserve"> are the important details?</w:t>
      </w:r>
    </w:p>
    <w:p w14:paraId="59782907" w14:textId="77777777" w:rsidR="000F4BA4" w:rsidRDefault="000F4BA4" w:rsidP="000F4BA4">
      <w:r>
        <w:rPr>
          <w:b/>
        </w:rPr>
        <w:t>Asking Questions</w:t>
      </w:r>
      <w:r>
        <w:t xml:space="preserve">: </w:t>
      </w:r>
      <w:r w:rsidRPr="00576B41">
        <w:rPr>
          <w:i/>
        </w:rPr>
        <w:t>What</w:t>
      </w:r>
      <w:r>
        <w:t xml:space="preserve"> is your book about? </w:t>
      </w:r>
      <w:r w:rsidRPr="00576B41">
        <w:rPr>
          <w:i/>
        </w:rPr>
        <w:t>Who</w:t>
      </w:r>
      <w:r>
        <w:t xml:space="preserve"> are the characters? </w:t>
      </w:r>
      <w:r>
        <w:rPr>
          <w:i/>
        </w:rPr>
        <w:t>Where</w:t>
      </w:r>
      <w:r>
        <w:t xml:space="preserve"> is the story set? </w:t>
      </w:r>
      <w:r>
        <w:rPr>
          <w:i/>
        </w:rPr>
        <w:t>When</w:t>
      </w:r>
      <w:r>
        <w:t xml:space="preserve"> does the story take place? </w:t>
      </w:r>
      <w:r>
        <w:rPr>
          <w:i/>
        </w:rPr>
        <w:t xml:space="preserve">Why </w:t>
      </w:r>
      <w:r>
        <w:t>do the characters act the way they do?</w:t>
      </w:r>
    </w:p>
    <w:p w14:paraId="71CAC95B" w14:textId="77777777" w:rsidR="000F4BA4" w:rsidRDefault="000F4BA4" w:rsidP="000F4BA4">
      <w:r>
        <w:rPr>
          <w:b/>
        </w:rPr>
        <w:t xml:space="preserve">Visualizing: </w:t>
      </w:r>
      <w:r w:rsidRPr="00504FA0">
        <w:rPr>
          <w:i/>
        </w:rPr>
        <w:t>What</w:t>
      </w:r>
      <w:r>
        <w:rPr>
          <w:i/>
        </w:rPr>
        <w:t xml:space="preserve"> </w:t>
      </w:r>
      <w:r>
        <w:t xml:space="preserve">does the setting look like? </w:t>
      </w:r>
      <w:r>
        <w:rPr>
          <w:i/>
        </w:rPr>
        <w:t xml:space="preserve">What </w:t>
      </w:r>
      <w:r>
        <w:t>do the characters look like?</w:t>
      </w:r>
    </w:p>
    <w:p w14:paraId="0B9BA3C5" w14:textId="77777777" w:rsidR="000F4BA4" w:rsidRDefault="000F4BA4" w:rsidP="000F4BA4">
      <w:r>
        <w:rPr>
          <w:b/>
        </w:rPr>
        <w:t>Inferring</w:t>
      </w:r>
      <w:r>
        <w:t>: Using your prior knowledge and combining it with clues from the text to guess at or figure out the text's meaning.</w:t>
      </w:r>
    </w:p>
    <w:p w14:paraId="6CE66BD8" w14:textId="77777777" w:rsidR="000F4BA4" w:rsidRDefault="000F4BA4" w:rsidP="000F4BA4">
      <w:r>
        <w:rPr>
          <w:b/>
        </w:rPr>
        <w:t>Retelling:</w:t>
      </w:r>
      <w:r>
        <w:t xml:space="preserve"> Restating the story and using details and basic facts in the order they appear in the text.</w:t>
      </w:r>
    </w:p>
    <w:p w14:paraId="5EC42EE9" w14:textId="77777777" w:rsidR="000F4BA4" w:rsidRDefault="000F4BA4" w:rsidP="000F4BA4">
      <w:r>
        <w:rPr>
          <w:b/>
        </w:rPr>
        <w:t xml:space="preserve">Summarizing: </w:t>
      </w:r>
      <w:r>
        <w:t>Restating the essence of the text.</w:t>
      </w:r>
    </w:p>
    <w:p w14:paraId="27487AC9" w14:textId="77777777" w:rsidR="000F4BA4" w:rsidRDefault="000F4BA4" w:rsidP="000F4BA4">
      <w:r>
        <w:rPr>
          <w:b/>
        </w:rPr>
        <w:t>Synthesizing</w:t>
      </w:r>
      <w:r>
        <w:t>: Ordering small bits of information into a larger whole.</w:t>
      </w:r>
    </w:p>
    <w:p w14:paraId="229B3834" w14:textId="77777777" w:rsidR="000F4BA4" w:rsidRDefault="000F4BA4" w:rsidP="000F4BA4"/>
    <w:p w14:paraId="37C7EBCC" w14:textId="77777777" w:rsidR="000F4BA4" w:rsidRDefault="000F4BA4" w:rsidP="000F4BA4"/>
    <w:p w14:paraId="0BADC0D6" w14:textId="77777777" w:rsidR="000F4BA4" w:rsidRDefault="000F4BA4" w:rsidP="000F4BA4">
      <w:pPr>
        <w:rPr>
          <w:b/>
          <w:u w:val="single"/>
        </w:rPr>
      </w:pPr>
      <w:r>
        <w:rPr>
          <w:b/>
          <w:u w:val="single"/>
        </w:rPr>
        <w:t>Using Context for Understanding</w:t>
      </w:r>
    </w:p>
    <w:p w14:paraId="23CB8F69" w14:textId="77777777" w:rsidR="000F4BA4" w:rsidRDefault="000F4BA4" w:rsidP="000F4BA4">
      <w:r>
        <w:rPr>
          <w:b/>
          <w:i/>
        </w:rPr>
        <w:t>Context</w:t>
      </w:r>
      <w:r>
        <w:t xml:space="preserve"> (noun): The part of a text or statement that surrounds a particular word or passage and determines its meaning. </w:t>
      </w:r>
    </w:p>
    <w:p w14:paraId="5349756D" w14:textId="77777777" w:rsidR="000F4BA4" w:rsidRDefault="000F4BA4" w:rsidP="000F4BA4">
      <w:r>
        <w:t xml:space="preserve">If you read a sentence like "My sister was on time, but I was </w:t>
      </w:r>
      <w:r>
        <w:rPr>
          <w:i/>
        </w:rPr>
        <w:t>tardy</w:t>
      </w:r>
      <w:r>
        <w:t>,"</w:t>
      </w:r>
      <w:r>
        <w:rPr>
          <w:i/>
        </w:rPr>
        <w:t xml:space="preserve"> </w:t>
      </w:r>
      <w:r>
        <w:t xml:space="preserve">you can use its </w:t>
      </w:r>
      <w:r>
        <w:rPr>
          <w:b/>
        </w:rPr>
        <w:t>context</w:t>
      </w:r>
      <w:r>
        <w:t xml:space="preserve"> to determine the meaning of word </w:t>
      </w:r>
      <w:r>
        <w:rPr>
          <w:i/>
        </w:rPr>
        <w:t>tardy</w:t>
      </w:r>
      <w:r>
        <w:t xml:space="preserve">. The word </w:t>
      </w:r>
      <w:r>
        <w:rPr>
          <w:i/>
        </w:rPr>
        <w:t>but</w:t>
      </w:r>
      <w:r>
        <w:t xml:space="preserve"> gives you a clue that </w:t>
      </w:r>
      <w:r>
        <w:rPr>
          <w:i/>
        </w:rPr>
        <w:t>tardy</w:t>
      </w:r>
      <w:r>
        <w:t xml:space="preserve"> means the opposite of </w:t>
      </w:r>
      <w:r>
        <w:rPr>
          <w:i/>
        </w:rPr>
        <w:t>on time</w:t>
      </w:r>
      <w:r>
        <w:t xml:space="preserve">. The opposite of </w:t>
      </w:r>
      <w:r>
        <w:rPr>
          <w:i/>
        </w:rPr>
        <w:t>on time</w:t>
      </w:r>
      <w:r>
        <w:t xml:space="preserve"> is </w:t>
      </w:r>
      <w:r>
        <w:rPr>
          <w:i/>
        </w:rPr>
        <w:t>late</w:t>
      </w:r>
      <w:r>
        <w:t xml:space="preserve">. Therefore, you know that </w:t>
      </w:r>
      <w:r>
        <w:rPr>
          <w:i/>
        </w:rPr>
        <w:t>tardy</w:t>
      </w:r>
      <w:r>
        <w:t xml:space="preserve"> means </w:t>
      </w:r>
      <w:r>
        <w:rPr>
          <w:i/>
        </w:rPr>
        <w:t>late</w:t>
      </w:r>
      <w:r>
        <w:t>.</w:t>
      </w:r>
    </w:p>
    <w:p w14:paraId="442ABEF9" w14:textId="77777777" w:rsidR="000F4BA4" w:rsidRDefault="000F4BA4" w:rsidP="000F4BA4"/>
    <w:p w14:paraId="36ED3145" w14:textId="77777777" w:rsidR="000F4BA4" w:rsidRDefault="000F4BA4" w:rsidP="000F4BA4"/>
    <w:p w14:paraId="4488039A" w14:textId="77777777" w:rsidR="000F4BA4" w:rsidRDefault="000F4BA4" w:rsidP="000F4BA4"/>
    <w:p w14:paraId="30FEF520" w14:textId="77777777" w:rsidR="000F4BA4" w:rsidRDefault="000F4BA4" w:rsidP="000F4BA4"/>
    <w:p w14:paraId="400E9FB9" w14:textId="77777777" w:rsidR="000F4BA4" w:rsidRDefault="000F4BA4" w:rsidP="000F4BA4"/>
    <w:p w14:paraId="0C12408C" w14:textId="77777777" w:rsidR="000F4BA4" w:rsidRDefault="000F4BA4" w:rsidP="000F4BA4"/>
    <w:p w14:paraId="3342E126" w14:textId="77777777" w:rsidR="000F4BA4" w:rsidRDefault="000F4BA4" w:rsidP="000F4BA4"/>
    <w:p w14:paraId="27C441AD" w14:textId="77777777" w:rsidR="000F4BA4" w:rsidRDefault="000F4BA4" w:rsidP="000F4BA4"/>
    <w:p w14:paraId="2F185FA4" w14:textId="77777777" w:rsidR="000F4BA4" w:rsidRPr="002045AF" w:rsidRDefault="000F4BA4" w:rsidP="000F4BA4">
      <w:pPr>
        <w:rPr>
          <w:b/>
          <w:u w:val="single"/>
        </w:rPr>
      </w:pPr>
      <w:r w:rsidRPr="002045AF">
        <w:rPr>
          <w:b/>
          <w:u w:val="single"/>
        </w:rPr>
        <w:t>Many words in the English language start from Latin or</w:t>
      </w:r>
      <w:r>
        <w:rPr>
          <w:b/>
          <w:u w:val="single"/>
        </w:rPr>
        <w:t xml:space="preserve"> Greek Roots</w:t>
      </w:r>
    </w:p>
    <w:p w14:paraId="5519EF98" w14:textId="77777777" w:rsidR="000F4BA4" w:rsidRDefault="000F4BA4" w:rsidP="000F4BA4">
      <w:pPr>
        <w:rPr>
          <w:b/>
        </w:rPr>
      </w:pPr>
      <w:r w:rsidRPr="00BB5967">
        <w:t xml:space="preserve">Aero (air): </w:t>
      </w:r>
      <w:r w:rsidRPr="00BB5967">
        <w:rPr>
          <w:b/>
        </w:rPr>
        <w:t>Greek</w:t>
      </w:r>
    </w:p>
    <w:p w14:paraId="5F096BF7" w14:textId="77777777" w:rsidR="000F4BA4" w:rsidRPr="00BB5967" w:rsidRDefault="000F4BA4" w:rsidP="000F4BA4">
      <w:pPr>
        <w:rPr>
          <w:b/>
        </w:rPr>
      </w:pPr>
      <w:r w:rsidRPr="00BB5967">
        <w:t xml:space="preserve">Ann (year): </w:t>
      </w:r>
      <w:r w:rsidRPr="00BB5967">
        <w:rPr>
          <w:b/>
        </w:rPr>
        <w:t>Latin</w:t>
      </w:r>
    </w:p>
    <w:p w14:paraId="077FC318" w14:textId="77777777" w:rsidR="000F4BA4" w:rsidRPr="00BB5967" w:rsidRDefault="000F4BA4" w:rsidP="000F4BA4">
      <w:pPr>
        <w:rPr>
          <w:b/>
        </w:rPr>
      </w:pPr>
      <w:r w:rsidRPr="00BB5967">
        <w:t xml:space="preserve">Anthrop/o (man, human): </w:t>
      </w:r>
      <w:r w:rsidRPr="00BB5967">
        <w:rPr>
          <w:b/>
        </w:rPr>
        <w:t>Greek</w:t>
      </w:r>
    </w:p>
    <w:p w14:paraId="4B6C1376" w14:textId="77777777" w:rsidR="000F4BA4" w:rsidRPr="00BB5967" w:rsidRDefault="000F4BA4" w:rsidP="000F4BA4">
      <w:pPr>
        <w:rPr>
          <w:b/>
        </w:rPr>
      </w:pPr>
      <w:r w:rsidRPr="00BB5967">
        <w:t xml:space="preserve">Bibli/o (book) </w:t>
      </w:r>
      <w:r w:rsidRPr="00BB5967">
        <w:rPr>
          <w:b/>
        </w:rPr>
        <w:t>Greek</w:t>
      </w:r>
    </w:p>
    <w:p w14:paraId="0C3361FF" w14:textId="77777777" w:rsidR="000F4BA4" w:rsidRPr="00BB5967" w:rsidRDefault="000F4BA4" w:rsidP="000F4BA4">
      <w:pPr>
        <w:rPr>
          <w:b/>
        </w:rPr>
      </w:pPr>
      <w:r w:rsidRPr="00BB5967">
        <w:t xml:space="preserve">Dent, Denti (tooth, teeth): </w:t>
      </w:r>
      <w:r w:rsidRPr="00BB5967">
        <w:rPr>
          <w:b/>
        </w:rPr>
        <w:t>Latin</w:t>
      </w:r>
    </w:p>
    <w:p w14:paraId="2A433C18" w14:textId="77777777" w:rsidR="000F4BA4" w:rsidRPr="00BB5967" w:rsidRDefault="000F4BA4" w:rsidP="000F4BA4">
      <w:pPr>
        <w:rPr>
          <w:b/>
        </w:rPr>
      </w:pPr>
      <w:r w:rsidRPr="00BB5967">
        <w:t xml:space="preserve">Gastr/o (stomach): </w:t>
      </w:r>
      <w:r w:rsidRPr="00BB5967">
        <w:rPr>
          <w:b/>
        </w:rPr>
        <w:t>Greek</w:t>
      </w:r>
    </w:p>
    <w:p w14:paraId="706530FE" w14:textId="77777777" w:rsidR="000F4BA4" w:rsidRPr="00BB5967" w:rsidRDefault="000F4BA4" w:rsidP="000F4BA4">
      <w:pPr>
        <w:rPr>
          <w:b/>
        </w:rPr>
      </w:pPr>
      <w:r w:rsidRPr="00BB5967">
        <w:t xml:space="preserve">Inter-(between, among): </w:t>
      </w:r>
      <w:r w:rsidRPr="00BB5967">
        <w:rPr>
          <w:b/>
        </w:rPr>
        <w:t>Latin</w:t>
      </w:r>
    </w:p>
    <w:p w14:paraId="75157D07" w14:textId="77777777" w:rsidR="000F4BA4" w:rsidRPr="00BB5967" w:rsidRDefault="000F4BA4" w:rsidP="000F4BA4">
      <w:pPr>
        <w:rPr>
          <w:b/>
        </w:rPr>
      </w:pPr>
      <w:r w:rsidRPr="00BB5967">
        <w:t xml:space="preserve">-Itis (inflammation): </w:t>
      </w:r>
      <w:r w:rsidRPr="00BB5967">
        <w:rPr>
          <w:b/>
        </w:rPr>
        <w:t>Greek</w:t>
      </w:r>
    </w:p>
    <w:p w14:paraId="546A6004" w14:textId="77777777" w:rsidR="000F4BA4" w:rsidRPr="00BB5967" w:rsidRDefault="000F4BA4" w:rsidP="000F4BA4">
      <w:pPr>
        <w:rPr>
          <w:b/>
        </w:rPr>
      </w:pPr>
      <w:r w:rsidRPr="00BB5967">
        <w:t xml:space="preserve">Lingu (language, tongue): </w:t>
      </w:r>
      <w:r w:rsidRPr="00BB5967">
        <w:rPr>
          <w:b/>
        </w:rPr>
        <w:t>Latin</w:t>
      </w:r>
    </w:p>
    <w:p w14:paraId="0FF257A4" w14:textId="77777777" w:rsidR="000F4BA4" w:rsidRDefault="000F4BA4" w:rsidP="000F4BA4">
      <w:pPr>
        <w:rPr>
          <w:b/>
        </w:rPr>
      </w:pPr>
      <w:r w:rsidRPr="00BB5967">
        <w:t xml:space="preserve">Log/o (word, discourse, doctrine): </w:t>
      </w:r>
      <w:r w:rsidRPr="00BB5967">
        <w:rPr>
          <w:b/>
        </w:rPr>
        <w:t>Greek</w:t>
      </w:r>
    </w:p>
    <w:p w14:paraId="5F18EE6A" w14:textId="77777777" w:rsidR="000F4BA4" w:rsidRPr="00C02F87" w:rsidRDefault="000F4BA4" w:rsidP="000F4BA4">
      <w:bookmarkStart w:id="0" w:name="OLE_LINK1"/>
      <w:bookmarkStart w:id="1" w:name="OLE_LINK2"/>
    </w:p>
    <w:bookmarkEnd w:id="0"/>
    <w:bookmarkEnd w:id="1"/>
    <w:p w14:paraId="5A7F4F6B" w14:textId="77777777" w:rsidR="000F4BA4" w:rsidRDefault="000F4BA4" w:rsidP="000F4BA4">
      <w:pPr>
        <w:widowControl w:val="0"/>
        <w:autoSpaceDE w:val="0"/>
        <w:autoSpaceDN w:val="0"/>
        <w:adjustRightInd w:val="0"/>
        <w:rPr>
          <w:b/>
          <w:bCs/>
          <w:lang w:eastAsia="ja-JP"/>
        </w:rPr>
      </w:pPr>
      <w:r w:rsidRPr="005C588D">
        <w:rPr>
          <w:b/>
          <w:bCs/>
          <w:u w:val="single"/>
          <w:lang w:eastAsia="ja-JP"/>
        </w:rPr>
        <w:t>Syntax</w:t>
      </w:r>
    </w:p>
    <w:p w14:paraId="61169FD3" w14:textId="77777777" w:rsidR="000F4BA4" w:rsidRDefault="000F4BA4" w:rsidP="000F4BA4">
      <w:pPr>
        <w:widowControl w:val="0"/>
        <w:autoSpaceDE w:val="0"/>
        <w:autoSpaceDN w:val="0"/>
        <w:adjustRightInd w:val="0"/>
        <w:rPr>
          <w:bCs/>
          <w:lang w:eastAsia="ja-JP"/>
        </w:rPr>
      </w:pPr>
      <w:r>
        <w:rPr>
          <w:bCs/>
          <w:lang w:eastAsia="ja-JP"/>
        </w:rPr>
        <w:t>The sequence in which words are put together to form sentences. In English, the usual sequence is subject, verb, and object. Syntactic languages, such as English, use word order to indicate word relationships. Inflected languages such as Greek and Latin, use word endings and other inflections to indicate relationships.</w:t>
      </w:r>
    </w:p>
    <w:p w14:paraId="3BFE4755" w14:textId="77777777" w:rsidR="000F4BA4" w:rsidRDefault="000F4BA4" w:rsidP="000F4BA4">
      <w:pPr>
        <w:ind w:right="2160"/>
      </w:pPr>
    </w:p>
    <w:p w14:paraId="25034E04" w14:textId="77777777" w:rsidR="000F4BA4" w:rsidRPr="005C588D" w:rsidRDefault="000F4BA4" w:rsidP="000F4BA4">
      <w:pPr>
        <w:ind w:right="2160"/>
        <w:rPr>
          <w:u w:val="single"/>
        </w:rPr>
      </w:pPr>
      <w:r w:rsidRPr="005C588D">
        <w:rPr>
          <w:b/>
          <w:bCs/>
          <w:u w:val="single"/>
          <w:lang w:eastAsia="ja-JP"/>
        </w:rPr>
        <w:t>Imperative</w:t>
      </w:r>
    </w:p>
    <w:p w14:paraId="0AD4A388" w14:textId="77777777" w:rsidR="000F4BA4" w:rsidRDefault="000F4BA4" w:rsidP="000F4BA4">
      <w:pPr>
        <w:widowControl w:val="0"/>
        <w:autoSpaceDE w:val="0"/>
        <w:autoSpaceDN w:val="0"/>
        <w:adjustRightInd w:val="0"/>
        <w:rPr>
          <w:bCs/>
          <w:lang w:eastAsia="ja-JP"/>
        </w:rPr>
      </w:pPr>
      <w:r>
        <w:rPr>
          <w:bCs/>
          <w:lang w:eastAsia="ja-JP"/>
        </w:rPr>
        <w:t>A grammatical category describing verbs that command or request: “</w:t>
      </w:r>
      <w:r w:rsidRPr="0080547E">
        <w:rPr>
          <w:bCs/>
          <w:i/>
          <w:lang w:eastAsia="ja-JP"/>
        </w:rPr>
        <w:t>Leave</w:t>
      </w:r>
      <w:r>
        <w:rPr>
          <w:bCs/>
          <w:lang w:eastAsia="ja-JP"/>
        </w:rPr>
        <w:t xml:space="preserve"> town by tonight”; “</w:t>
      </w:r>
      <w:r w:rsidRPr="0080547E">
        <w:rPr>
          <w:bCs/>
          <w:i/>
          <w:lang w:eastAsia="ja-JP"/>
        </w:rPr>
        <w:t>Please</w:t>
      </w:r>
      <w:r>
        <w:rPr>
          <w:bCs/>
          <w:lang w:eastAsia="ja-JP"/>
        </w:rPr>
        <w:t xml:space="preserve"> hand me the spoon.”</w:t>
      </w:r>
    </w:p>
    <w:p w14:paraId="1A92551A" w14:textId="77777777" w:rsidR="000F4BA4" w:rsidRDefault="000F4BA4" w:rsidP="000F4BA4">
      <w:pPr>
        <w:widowControl w:val="0"/>
        <w:autoSpaceDE w:val="0"/>
        <w:autoSpaceDN w:val="0"/>
        <w:adjustRightInd w:val="0"/>
        <w:rPr>
          <w:bCs/>
          <w:lang w:eastAsia="ja-JP"/>
        </w:rPr>
      </w:pPr>
    </w:p>
    <w:p w14:paraId="7AD77EDD" w14:textId="77777777" w:rsidR="000F4BA4" w:rsidRPr="005C588D" w:rsidRDefault="000F4BA4" w:rsidP="000F4BA4">
      <w:pPr>
        <w:widowControl w:val="0"/>
        <w:autoSpaceDE w:val="0"/>
        <w:autoSpaceDN w:val="0"/>
        <w:adjustRightInd w:val="0"/>
        <w:rPr>
          <w:b/>
          <w:bCs/>
          <w:u w:val="single"/>
          <w:lang w:eastAsia="ja-JP"/>
        </w:rPr>
      </w:pPr>
      <w:r w:rsidRPr="005C588D">
        <w:rPr>
          <w:b/>
          <w:bCs/>
          <w:u w:val="single"/>
          <w:lang w:eastAsia="ja-JP"/>
        </w:rPr>
        <w:t>Regular Verbs</w:t>
      </w:r>
    </w:p>
    <w:p w14:paraId="382ADBDF" w14:textId="77777777" w:rsidR="000F4BA4" w:rsidRDefault="000F4BA4" w:rsidP="000F4BA4">
      <w:pPr>
        <w:widowControl w:val="0"/>
        <w:autoSpaceDE w:val="0"/>
        <w:autoSpaceDN w:val="0"/>
        <w:adjustRightInd w:val="0"/>
        <w:rPr>
          <w:bCs/>
          <w:lang w:eastAsia="ja-JP"/>
        </w:rPr>
      </w:pPr>
      <w:r>
        <w:rPr>
          <w:bCs/>
          <w:lang w:eastAsia="ja-JP"/>
        </w:rPr>
        <w:t>A verb that follows standard patterns in its inflection. The past tense of a regular verb is formed by adding an –ed ending: walk, walk</w:t>
      </w:r>
      <w:r w:rsidRPr="00FA7D0D">
        <w:rPr>
          <w:bCs/>
          <w:i/>
          <w:lang w:eastAsia="ja-JP"/>
        </w:rPr>
        <w:t>ed</w:t>
      </w:r>
      <w:r>
        <w:rPr>
          <w:bCs/>
          <w:lang w:eastAsia="ja-JP"/>
        </w:rPr>
        <w:t>, shout, shout</w:t>
      </w:r>
      <w:r w:rsidRPr="00FA7D0D">
        <w:rPr>
          <w:bCs/>
          <w:i/>
          <w:lang w:eastAsia="ja-JP"/>
        </w:rPr>
        <w:t>ed</w:t>
      </w:r>
      <w:r>
        <w:rPr>
          <w:bCs/>
          <w:lang w:eastAsia="ja-JP"/>
        </w:rPr>
        <w:t>.</w:t>
      </w:r>
    </w:p>
    <w:p w14:paraId="5F41CFF4" w14:textId="77777777" w:rsidR="000F4BA4" w:rsidRDefault="000F4BA4" w:rsidP="000F4BA4">
      <w:pPr>
        <w:widowControl w:val="0"/>
        <w:autoSpaceDE w:val="0"/>
        <w:autoSpaceDN w:val="0"/>
        <w:adjustRightInd w:val="0"/>
        <w:rPr>
          <w:b/>
          <w:bCs/>
          <w:lang w:eastAsia="ja-JP"/>
        </w:rPr>
      </w:pPr>
    </w:p>
    <w:p w14:paraId="7AD3AA97" w14:textId="77777777" w:rsidR="000F4BA4" w:rsidRPr="00A90A86" w:rsidRDefault="000F4BA4" w:rsidP="000F4BA4">
      <w:pPr>
        <w:widowControl w:val="0"/>
        <w:autoSpaceDE w:val="0"/>
        <w:autoSpaceDN w:val="0"/>
        <w:adjustRightInd w:val="0"/>
        <w:rPr>
          <w:b/>
          <w:bCs/>
          <w:u w:val="single"/>
          <w:lang w:eastAsia="ja-JP"/>
        </w:rPr>
      </w:pPr>
      <w:r w:rsidRPr="00A90A86">
        <w:rPr>
          <w:b/>
          <w:bCs/>
          <w:u w:val="single"/>
          <w:lang w:eastAsia="ja-JP"/>
        </w:rPr>
        <w:t>Irregular Verb</w:t>
      </w:r>
    </w:p>
    <w:p w14:paraId="254452BA" w14:textId="77777777" w:rsidR="000F4BA4" w:rsidRDefault="000F4BA4" w:rsidP="000F4BA4">
      <w:pPr>
        <w:widowControl w:val="0"/>
        <w:autoSpaceDE w:val="0"/>
        <w:autoSpaceDN w:val="0"/>
        <w:adjustRightInd w:val="0"/>
        <w:rPr>
          <w:bCs/>
          <w:lang w:eastAsia="ja-JP"/>
        </w:rPr>
      </w:pPr>
      <w:r>
        <w:rPr>
          <w:bCs/>
          <w:lang w:eastAsia="ja-JP"/>
        </w:rPr>
        <w:t xml:space="preserve">A verb in which the past tense is not formed by adding the usual –ed ending. Examples of irregular verbs are </w:t>
      </w:r>
      <w:r w:rsidRPr="0080547E">
        <w:rPr>
          <w:bCs/>
          <w:i/>
          <w:lang w:eastAsia="ja-JP"/>
        </w:rPr>
        <w:t>sing</w:t>
      </w:r>
      <w:r>
        <w:rPr>
          <w:bCs/>
          <w:lang w:eastAsia="ja-JP"/>
        </w:rPr>
        <w:t xml:space="preserve"> (past tense </w:t>
      </w:r>
      <w:r w:rsidRPr="0080547E">
        <w:rPr>
          <w:bCs/>
          <w:i/>
          <w:lang w:eastAsia="ja-JP"/>
        </w:rPr>
        <w:t>sang</w:t>
      </w:r>
      <w:r>
        <w:rPr>
          <w:bCs/>
          <w:lang w:eastAsia="ja-JP"/>
        </w:rPr>
        <w:t xml:space="preserve">); </w:t>
      </w:r>
      <w:r w:rsidRPr="0080547E">
        <w:rPr>
          <w:bCs/>
          <w:i/>
          <w:lang w:eastAsia="ja-JP"/>
        </w:rPr>
        <w:t>feel</w:t>
      </w:r>
      <w:r>
        <w:rPr>
          <w:bCs/>
          <w:lang w:eastAsia="ja-JP"/>
        </w:rPr>
        <w:t xml:space="preserve"> (</w:t>
      </w:r>
      <w:r w:rsidRPr="0080547E">
        <w:rPr>
          <w:bCs/>
          <w:i/>
          <w:lang w:eastAsia="ja-JP"/>
        </w:rPr>
        <w:t>felt</w:t>
      </w:r>
      <w:r>
        <w:rPr>
          <w:bCs/>
          <w:lang w:eastAsia="ja-JP"/>
        </w:rPr>
        <w:t xml:space="preserve">); and </w:t>
      </w:r>
      <w:r w:rsidRPr="0080547E">
        <w:rPr>
          <w:bCs/>
          <w:i/>
          <w:lang w:eastAsia="ja-JP"/>
        </w:rPr>
        <w:t xml:space="preserve">go </w:t>
      </w:r>
      <w:r>
        <w:rPr>
          <w:bCs/>
          <w:lang w:eastAsia="ja-JP"/>
        </w:rPr>
        <w:t>(</w:t>
      </w:r>
      <w:r w:rsidRPr="0080547E">
        <w:rPr>
          <w:bCs/>
          <w:i/>
          <w:lang w:eastAsia="ja-JP"/>
        </w:rPr>
        <w:t>went</w:t>
      </w:r>
      <w:r>
        <w:rPr>
          <w:bCs/>
          <w:lang w:eastAsia="ja-JP"/>
        </w:rPr>
        <w:t>).</w:t>
      </w:r>
    </w:p>
    <w:p w14:paraId="49266464" w14:textId="77777777" w:rsidR="000F4BA4" w:rsidRDefault="000F4BA4" w:rsidP="000F4BA4">
      <w:pPr>
        <w:widowControl w:val="0"/>
        <w:autoSpaceDE w:val="0"/>
        <w:autoSpaceDN w:val="0"/>
        <w:adjustRightInd w:val="0"/>
        <w:rPr>
          <w:bCs/>
          <w:lang w:eastAsia="ja-JP"/>
        </w:rPr>
      </w:pPr>
    </w:p>
    <w:p w14:paraId="60E61A5B" w14:textId="77777777" w:rsidR="000F4BA4" w:rsidRPr="00A90A86" w:rsidRDefault="000F4BA4" w:rsidP="000F4BA4">
      <w:pPr>
        <w:widowControl w:val="0"/>
        <w:autoSpaceDE w:val="0"/>
        <w:autoSpaceDN w:val="0"/>
        <w:adjustRightInd w:val="0"/>
        <w:rPr>
          <w:bCs/>
          <w:u w:val="single"/>
          <w:lang w:eastAsia="ja-JP"/>
        </w:rPr>
      </w:pPr>
      <w:r w:rsidRPr="00A90A86">
        <w:rPr>
          <w:b/>
          <w:bCs/>
          <w:u w:val="single"/>
          <w:lang w:eastAsia="ja-JP"/>
        </w:rPr>
        <w:t>Transitive Verb</w:t>
      </w:r>
    </w:p>
    <w:p w14:paraId="768E0094" w14:textId="77777777" w:rsidR="000F4BA4" w:rsidRDefault="000F4BA4" w:rsidP="000F4BA4">
      <w:pPr>
        <w:widowControl w:val="0"/>
        <w:autoSpaceDE w:val="0"/>
        <w:autoSpaceDN w:val="0"/>
        <w:adjustRightInd w:val="0"/>
        <w:rPr>
          <w:bCs/>
          <w:lang w:eastAsia="ja-JP"/>
        </w:rPr>
      </w:pPr>
      <w:r>
        <w:rPr>
          <w:bCs/>
          <w:lang w:eastAsia="ja-JP"/>
        </w:rPr>
        <w:t xml:space="preserve">A verb that needs a direct object to complete its meaning. </w:t>
      </w:r>
      <w:r w:rsidRPr="00D44BEE">
        <w:rPr>
          <w:bCs/>
          <w:i/>
          <w:lang w:eastAsia="ja-JP"/>
        </w:rPr>
        <w:t>Bring</w:t>
      </w:r>
      <w:r>
        <w:rPr>
          <w:bCs/>
          <w:lang w:eastAsia="ja-JP"/>
        </w:rPr>
        <w:t xml:space="preserve">, </w:t>
      </w:r>
      <w:r w:rsidRPr="00D44BEE">
        <w:rPr>
          <w:bCs/>
          <w:i/>
          <w:lang w:eastAsia="ja-JP"/>
        </w:rPr>
        <w:t>enjoy</w:t>
      </w:r>
      <w:r>
        <w:rPr>
          <w:bCs/>
          <w:lang w:eastAsia="ja-JP"/>
        </w:rPr>
        <w:t xml:space="preserve">, and </w:t>
      </w:r>
      <w:r w:rsidRPr="00D44BEE">
        <w:rPr>
          <w:bCs/>
          <w:i/>
          <w:lang w:eastAsia="ja-JP"/>
        </w:rPr>
        <w:t>prefer</w:t>
      </w:r>
      <w:r>
        <w:rPr>
          <w:bCs/>
          <w:lang w:eastAsia="ja-JP"/>
        </w:rPr>
        <w:t xml:space="preserve"> are transitive verb. Some verbs can be transitive in ones sentence and intransitive in another: </w:t>
      </w:r>
      <w:r w:rsidRPr="00CE63D2">
        <w:rPr>
          <w:bCs/>
          <w:i/>
          <w:lang w:eastAsia="ja-JP"/>
        </w:rPr>
        <w:t>turned</w:t>
      </w:r>
      <w:r>
        <w:rPr>
          <w:bCs/>
          <w:lang w:eastAsia="ja-JP"/>
        </w:rPr>
        <w:t xml:space="preserve"> is intransitive in “Brenda turned the wheel sharply” but intransitive in “Fred turned when I called.”</w:t>
      </w:r>
    </w:p>
    <w:p w14:paraId="40B920B5" w14:textId="77777777" w:rsidR="000F4BA4" w:rsidRDefault="000F4BA4" w:rsidP="000F4BA4">
      <w:pPr>
        <w:widowControl w:val="0"/>
        <w:autoSpaceDE w:val="0"/>
        <w:autoSpaceDN w:val="0"/>
        <w:adjustRightInd w:val="0"/>
        <w:rPr>
          <w:bCs/>
          <w:lang w:eastAsia="ja-JP"/>
        </w:rPr>
      </w:pPr>
    </w:p>
    <w:p w14:paraId="19288BCF" w14:textId="77777777" w:rsidR="000F4BA4" w:rsidRPr="00A90A86" w:rsidRDefault="000F4BA4" w:rsidP="000F4BA4">
      <w:pPr>
        <w:widowControl w:val="0"/>
        <w:autoSpaceDE w:val="0"/>
        <w:autoSpaceDN w:val="0"/>
        <w:adjustRightInd w:val="0"/>
        <w:rPr>
          <w:b/>
          <w:bCs/>
          <w:u w:val="single"/>
          <w:lang w:eastAsia="ja-JP"/>
        </w:rPr>
      </w:pPr>
      <w:r w:rsidRPr="00A90A86">
        <w:rPr>
          <w:b/>
          <w:bCs/>
          <w:u w:val="single"/>
          <w:lang w:eastAsia="ja-JP"/>
        </w:rPr>
        <w:t>Intransitive Verb</w:t>
      </w:r>
    </w:p>
    <w:p w14:paraId="438845B0" w14:textId="77777777" w:rsidR="000F4BA4" w:rsidRDefault="000F4BA4" w:rsidP="000F4BA4">
      <w:pPr>
        <w:widowControl w:val="0"/>
        <w:autoSpaceDE w:val="0"/>
        <w:autoSpaceDN w:val="0"/>
        <w:adjustRightInd w:val="0"/>
        <w:rPr>
          <w:bCs/>
          <w:lang w:eastAsia="ja-JP"/>
        </w:rPr>
      </w:pPr>
      <w:r>
        <w:rPr>
          <w:bCs/>
          <w:lang w:eastAsia="ja-JP"/>
        </w:rPr>
        <w:t xml:space="preserve">A verb that does not require a direct object to complete its meaning. Run, sleep, travel, wonder and die are all intransitive verbs. Some verbs can intransitive in one sentence and transitive in another. </w:t>
      </w:r>
      <w:r w:rsidRPr="00A31B79">
        <w:rPr>
          <w:bCs/>
          <w:i/>
          <w:lang w:eastAsia="ja-JP"/>
        </w:rPr>
        <w:t>Boiled</w:t>
      </w:r>
      <w:r>
        <w:rPr>
          <w:bCs/>
          <w:lang w:eastAsia="ja-JP"/>
        </w:rPr>
        <w:t xml:space="preserve"> is intransitive in “My blood </w:t>
      </w:r>
      <w:r w:rsidRPr="00A31B79">
        <w:rPr>
          <w:bCs/>
          <w:i/>
          <w:lang w:eastAsia="ja-JP"/>
        </w:rPr>
        <w:t>boiled</w:t>
      </w:r>
      <w:r>
        <w:rPr>
          <w:bCs/>
          <w:lang w:eastAsia="ja-JP"/>
        </w:rPr>
        <w:t xml:space="preserve">” but transitive in “I </w:t>
      </w:r>
      <w:r w:rsidRPr="00A31B79">
        <w:rPr>
          <w:bCs/>
          <w:i/>
          <w:lang w:eastAsia="ja-JP"/>
        </w:rPr>
        <w:t>boiled</w:t>
      </w:r>
      <w:r>
        <w:rPr>
          <w:bCs/>
          <w:lang w:eastAsia="ja-JP"/>
        </w:rPr>
        <w:t xml:space="preserve"> some water.” </w:t>
      </w:r>
    </w:p>
    <w:p w14:paraId="5DE64156" w14:textId="77777777" w:rsidR="000F4BA4" w:rsidRDefault="000F4BA4" w:rsidP="000F4BA4">
      <w:pPr>
        <w:widowControl w:val="0"/>
        <w:autoSpaceDE w:val="0"/>
        <w:autoSpaceDN w:val="0"/>
        <w:adjustRightInd w:val="0"/>
        <w:rPr>
          <w:bCs/>
          <w:lang w:eastAsia="ja-JP"/>
        </w:rPr>
      </w:pPr>
    </w:p>
    <w:p w14:paraId="65655642" w14:textId="77777777" w:rsidR="000F4BA4" w:rsidRPr="00A90A86" w:rsidRDefault="000F4BA4" w:rsidP="000F4BA4">
      <w:pPr>
        <w:widowControl w:val="0"/>
        <w:autoSpaceDE w:val="0"/>
        <w:autoSpaceDN w:val="0"/>
        <w:adjustRightInd w:val="0"/>
        <w:rPr>
          <w:bCs/>
          <w:u w:val="single"/>
          <w:lang w:eastAsia="ja-JP"/>
        </w:rPr>
      </w:pPr>
      <w:r w:rsidRPr="00A90A86">
        <w:rPr>
          <w:b/>
          <w:bCs/>
          <w:u w:val="single"/>
          <w:lang w:eastAsia="ja-JP"/>
        </w:rPr>
        <w:t>Idiom</w:t>
      </w:r>
    </w:p>
    <w:p w14:paraId="7BAB0FE5" w14:textId="77777777" w:rsidR="000F4BA4" w:rsidRDefault="000F4BA4" w:rsidP="000F4BA4">
      <w:pPr>
        <w:widowControl w:val="0"/>
        <w:autoSpaceDE w:val="0"/>
        <w:autoSpaceDN w:val="0"/>
        <w:adjustRightInd w:val="0"/>
        <w:rPr>
          <w:bCs/>
          <w:lang w:eastAsia="ja-JP"/>
        </w:rPr>
      </w:pPr>
      <w:r>
        <w:rPr>
          <w:bCs/>
          <w:lang w:eastAsia="ja-JP"/>
        </w:rPr>
        <w:t>A traditional way of saying something. Often an idiom, such as “under the weather,” does not seem to make sense if taken literally. Someone unfamiliar with English would probably not understand that to be “under the weather” is to be sick.</w:t>
      </w:r>
    </w:p>
    <w:p w14:paraId="6C8DAFF0" w14:textId="77777777" w:rsidR="000F4BA4" w:rsidRDefault="000F4BA4" w:rsidP="000F4BA4">
      <w:pPr>
        <w:widowControl w:val="0"/>
        <w:autoSpaceDE w:val="0"/>
        <w:autoSpaceDN w:val="0"/>
        <w:adjustRightInd w:val="0"/>
        <w:rPr>
          <w:b/>
          <w:bCs/>
          <w:lang w:eastAsia="ja-JP"/>
        </w:rPr>
      </w:pPr>
    </w:p>
    <w:p w14:paraId="12A36BD2" w14:textId="77777777" w:rsidR="000F4BA4" w:rsidRPr="00A90A86" w:rsidRDefault="000F4BA4" w:rsidP="000F4BA4">
      <w:pPr>
        <w:widowControl w:val="0"/>
        <w:autoSpaceDE w:val="0"/>
        <w:autoSpaceDN w:val="0"/>
        <w:adjustRightInd w:val="0"/>
        <w:rPr>
          <w:b/>
          <w:bCs/>
          <w:u w:val="single"/>
          <w:lang w:eastAsia="ja-JP"/>
        </w:rPr>
      </w:pPr>
      <w:r w:rsidRPr="00A90A86">
        <w:rPr>
          <w:b/>
          <w:bCs/>
          <w:u w:val="single"/>
          <w:lang w:eastAsia="ja-JP"/>
        </w:rPr>
        <w:t>Jargon</w:t>
      </w:r>
    </w:p>
    <w:p w14:paraId="226C24D8" w14:textId="77777777" w:rsidR="000F4BA4" w:rsidRDefault="000F4BA4" w:rsidP="000F4BA4">
      <w:pPr>
        <w:widowControl w:val="0"/>
        <w:autoSpaceDE w:val="0"/>
        <w:autoSpaceDN w:val="0"/>
        <w:adjustRightInd w:val="0"/>
        <w:rPr>
          <w:bCs/>
          <w:i/>
          <w:lang w:eastAsia="ja-JP"/>
        </w:rPr>
      </w:pPr>
      <w:r>
        <w:rPr>
          <w:bCs/>
          <w:lang w:eastAsia="ja-JP"/>
        </w:rPr>
        <w:t xml:space="preserve">A special language belonging exclusively to a group, often a profession. Engineers, lawyers, doctors, tax analysts, and the like all use jargon to exchange complex information efficiently. Jargon is often unintelligible to those outside the group that uses it. For example, here is a passage from a computer manual with the jargon italicized: “The </w:t>
      </w:r>
      <w:r w:rsidRPr="00DB4DAA">
        <w:rPr>
          <w:bCs/>
          <w:i/>
          <w:lang w:eastAsia="ja-JP"/>
        </w:rPr>
        <w:t>RZ887-x current loop interface</w:t>
      </w:r>
      <w:r>
        <w:rPr>
          <w:bCs/>
          <w:lang w:eastAsia="ja-JP"/>
        </w:rPr>
        <w:t xml:space="preserve"> allows the computer to use a </w:t>
      </w:r>
      <w:r w:rsidRPr="00DB4DAA">
        <w:rPr>
          <w:bCs/>
          <w:i/>
          <w:lang w:eastAsia="ja-JP"/>
        </w:rPr>
        <w:t>centronics blocked duplex protocol.</w:t>
      </w:r>
    </w:p>
    <w:p w14:paraId="29CE25DF" w14:textId="77777777" w:rsidR="000F4BA4" w:rsidRDefault="000F4BA4" w:rsidP="000F4BA4">
      <w:pPr>
        <w:widowControl w:val="0"/>
        <w:autoSpaceDE w:val="0"/>
        <w:autoSpaceDN w:val="0"/>
        <w:adjustRightInd w:val="0"/>
        <w:rPr>
          <w:bCs/>
          <w:i/>
          <w:lang w:eastAsia="ja-JP"/>
        </w:rPr>
      </w:pPr>
    </w:p>
    <w:p w14:paraId="648FA6B7" w14:textId="77777777" w:rsidR="000F4BA4" w:rsidRDefault="000F4BA4" w:rsidP="000F4BA4">
      <w:pPr>
        <w:widowControl w:val="0"/>
        <w:autoSpaceDE w:val="0"/>
        <w:autoSpaceDN w:val="0"/>
        <w:adjustRightInd w:val="0"/>
        <w:rPr>
          <w:bCs/>
          <w:i/>
          <w:lang w:eastAsia="ja-JP"/>
        </w:rPr>
      </w:pPr>
    </w:p>
    <w:p w14:paraId="75FB97FD" w14:textId="77777777" w:rsidR="000F4BA4" w:rsidRDefault="000F4BA4" w:rsidP="000F4BA4">
      <w:pPr>
        <w:widowControl w:val="0"/>
        <w:autoSpaceDE w:val="0"/>
        <w:autoSpaceDN w:val="0"/>
        <w:adjustRightInd w:val="0"/>
        <w:rPr>
          <w:bCs/>
          <w:i/>
          <w:lang w:eastAsia="ja-JP"/>
        </w:rPr>
      </w:pPr>
    </w:p>
    <w:p w14:paraId="5002B920" w14:textId="77777777" w:rsidR="000F4BA4" w:rsidRPr="00A90A86" w:rsidRDefault="000F4BA4" w:rsidP="000F4BA4">
      <w:pPr>
        <w:widowControl w:val="0"/>
        <w:autoSpaceDE w:val="0"/>
        <w:autoSpaceDN w:val="0"/>
        <w:adjustRightInd w:val="0"/>
        <w:rPr>
          <w:bCs/>
          <w:i/>
          <w:u w:val="single"/>
          <w:lang w:eastAsia="ja-JP"/>
        </w:rPr>
      </w:pPr>
      <w:r w:rsidRPr="00A90A86">
        <w:rPr>
          <w:b/>
          <w:bCs/>
          <w:i/>
          <w:u w:val="single"/>
          <w:lang w:eastAsia="ja-JP"/>
        </w:rPr>
        <w:t>Non Sequitur</w:t>
      </w:r>
    </w:p>
    <w:p w14:paraId="1384CFFA" w14:textId="77777777" w:rsidR="000F4BA4" w:rsidRDefault="000F4BA4" w:rsidP="000F4BA4">
      <w:pPr>
        <w:widowControl w:val="0"/>
        <w:autoSpaceDE w:val="0"/>
        <w:autoSpaceDN w:val="0"/>
        <w:adjustRightInd w:val="0"/>
        <w:rPr>
          <w:bCs/>
          <w:lang w:eastAsia="ja-JP"/>
        </w:rPr>
      </w:pPr>
      <w:r>
        <w:rPr>
          <w:bCs/>
          <w:lang w:eastAsia="ja-JP"/>
        </w:rPr>
        <w:t xml:space="preserve">(non sek-wuh-tuhr): A though that does not logically follow what has just been said. “We had been discussing plumbing, so her remark about astrology was a real non sequitur.” </w:t>
      </w:r>
      <w:r w:rsidRPr="00F07CE9">
        <w:rPr>
          <w:bCs/>
          <w:i/>
          <w:lang w:eastAsia="ja-JP"/>
        </w:rPr>
        <w:t>Non sequitur</w:t>
      </w:r>
      <w:r>
        <w:rPr>
          <w:bCs/>
          <w:lang w:eastAsia="ja-JP"/>
        </w:rPr>
        <w:t xml:space="preserve"> is Latin for “It does not follow.”</w:t>
      </w:r>
    </w:p>
    <w:p w14:paraId="692B6B01" w14:textId="77777777" w:rsidR="000F4BA4" w:rsidRDefault="000F4BA4" w:rsidP="000F4BA4">
      <w:pPr>
        <w:widowControl w:val="0"/>
        <w:autoSpaceDE w:val="0"/>
        <w:autoSpaceDN w:val="0"/>
        <w:adjustRightInd w:val="0"/>
        <w:rPr>
          <w:bCs/>
          <w:lang w:eastAsia="ja-JP"/>
        </w:rPr>
      </w:pPr>
    </w:p>
    <w:p w14:paraId="41B5069D"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Oxymoron</w:t>
      </w:r>
    </w:p>
    <w:p w14:paraId="58CB9B89" w14:textId="77777777" w:rsidR="000F4BA4" w:rsidRDefault="000F4BA4" w:rsidP="000F4BA4">
      <w:pPr>
        <w:widowControl w:val="0"/>
        <w:autoSpaceDE w:val="0"/>
        <w:autoSpaceDN w:val="0"/>
        <w:adjustRightInd w:val="0"/>
        <w:rPr>
          <w:bCs/>
          <w:lang w:eastAsia="ja-JP"/>
        </w:rPr>
      </w:pPr>
      <w:r>
        <w:rPr>
          <w:bCs/>
          <w:lang w:eastAsia="ja-JP"/>
        </w:rPr>
        <w:t>(ok-see-mawr-on) A rhetorical device in which two seemingly contradictory words are used together for effect: “She is just a poor little rich girl.”</w:t>
      </w:r>
    </w:p>
    <w:p w14:paraId="161AC332" w14:textId="77777777" w:rsidR="000F4BA4" w:rsidRDefault="000F4BA4" w:rsidP="000F4BA4">
      <w:pPr>
        <w:widowControl w:val="0"/>
        <w:autoSpaceDE w:val="0"/>
        <w:autoSpaceDN w:val="0"/>
        <w:adjustRightInd w:val="0"/>
        <w:rPr>
          <w:bCs/>
          <w:lang w:eastAsia="ja-JP"/>
        </w:rPr>
      </w:pPr>
    </w:p>
    <w:p w14:paraId="1BBF0246"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Paraphrase</w:t>
      </w:r>
    </w:p>
    <w:p w14:paraId="09C6F83F" w14:textId="77777777" w:rsidR="000F4BA4" w:rsidRDefault="000F4BA4" w:rsidP="000F4BA4">
      <w:pPr>
        <w:widowControl w:val="0"/>
        <w:autoSpaceDE w:val="0"/>
        <w:autoSpaceDN w:val="0"/>
        <w:adjustRightInd w:val="0"/>
        <w:rPr>
          <w:bCs/>
          <w:lang w:eastAsia="ja-JP"/>
        </w:rPr>
      </w:pPr>
      <w:r>
        <w:rPr>
          <w:bCs/>
          <w:lang w:eastAsia="ja-JP"/>
        </w:rPr>
        <w:t>A restatement of speech or writing that retains the basic meaning while changing the words. A paraphrase often clarifies the original statement by putting it into words that are more easily understood.</w:t>
      </w:r>
    </w:p>
    <w:p w14:paraId="312E40EF" w14:textId="77777777" w:rsidR="000F4BA4" w:rsidRDefault="000F4BA4" w:rsidP="000F4BA4">
      <w:pPr>
        <w:widowControl w:val="0"/>
        <w:autoSpaceDE w:val="0"/>
        <w:autoSpaceDN w:val="0"/>
        <w:adjustRightInd w:val="0"/>
        <w:rPr>
          <w:bCs/>
          <w:lang w:eastAsia="ja-JP"/>
        </w:rPr>
      </w:pPr>
    </w:p>
    <w:p w14:paraId="567DE591" w14:textId="77777777" w:rsidR="000F4BA4" w:rsidRPr="00F5765C" w:rsidRDefault="000F4BA4" w:rsidP="000F4BA4">
      <w:pPr>
        <w:widowControl w:val="0"/>
        <w:autoSpaceDE w:val="0"/>
        <w:autoSpaceDN w:val="0"/>
        <w:adjustRightInd w:val="0"/>
        <w:rPr>
          <w:bCs/>
          <w:u w:val="single"/>
          <w:lang w:eastAsia="ja-JP"/>
        </w:rPr>
      </w:pPr>
      <w:r w:rsidRPr="00F5765C">
        <w:rPr>
          <w:b/>
          <w:bCs/>
          <w:u w:val="single"/>
          <w:lang w:eastAsia="ja-JP"/>
        </w:rPr>
        <w:t>Plagiarism</w:t>
      </w:r>
    </w:p>
    <w:p w14:paraId="36DCD63A" w14:textId="77777777" w:rsidR="000F4BA4" w:rsidRDefault="000F4BA4" w:rsidP="000F4BA4">
      <w:pPr>
        <w:widowControl w:val="0"/>
        <w:autoSpaceDE w:val="0"/>
        <w:autoSpaceDN w:val="0"/>
        <w:adjustRightInd w:val="0"/>
        <w:rPr>
          <w:bCs/>
          <w:lang w:eastAsia="ja-JP"/>
        </w:rPr>
      </w:pPr>
      <w:r>
        <w:rPr>
          <w:bCs/>
          <w:lang w:eastAsia="ja-JP"/>
        </w:rPr>
        <w:t>Literary theft. Plagiarism occurs when a writer duplicates another writer’s language or ideas and then calls the work his or her own. Copyright laws protect writers.</w:t>
      </w:r>
    </w:p>
    <w:p w14:paraId="51132DC9" w14:textId="77777777" w:rsidR="000F4BA4" w:rsidRDefault="000F4BA4" w:rsidP="000F4BA4">
      <w:pPr>
        <w:widowControl w:val="0"/>
        <w:autoSpaceDE w:val="0"/>
        <w:autoSpaceDN w:val="0"/>
        <w:adjustRightInd w:val="0"/>
        <w:rPr>
          <w:bCs/>
          <w:lang w:eastAsia="ja-JP"/>
        </w:rPr>
      </w:pPr>
    </w:p>
    <w:p w14:paraId="67D05321"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Rhetorical Question</w:t>
      </w:r>
    </w:p>
    <w:p w14:paraId="3E121465" w14:textId="77777777" w:rsidR="000F4BA4" w:rsidRDefault="000F4BA4" w:rsidP="000F4BA4">
      <w:pPr>
        <w:widowControl w:val="0"/>
        <w:autoSpaceDE w:val="0"/>
        <w:autoSpaceDN w:val="0"/>
        <w:adjustRightInd w:val="0"/>
        <w:rPr>
          <w:bCs/>
          <w:lang w:eastAsia="ja-JP"/>
        </w:rPr>
      </w:pPr>
      <w:r>
        <w:rPr>
          <w:bCs/>
          <w:lang w:eastAsia="ja-JP"/>
        </w:rPr>
        <w:t>A question posed without expectation of an answer but merely as a way of making a point: “You don’t expect me to go along with that crazy scheme, do you?”</w:t>
      </w:r>
    </w:p>
    <w:p w14:paraId="56A546C0" w14:textId="77777777" w:rsidR="000F4BA4" w:rsidRDefault="000F4BA4" w:rsidP="000F4BA4">
      <w:pPr>
        <w:widowControl w:val="0"/>
        <w:autoSpaceDE w:val="0"/>
        <w:autoSpaceDN w:val="0"/>
        <w:adjustRightInd w:val="0"/>
        <w:rPr>
          <w:bCs/>
          <w:lang w:eastAsia="ja-JP"/>
        </w:rPr>
      </w:pPr>
    </w:p>
    <w:p w14:paraId="1D980859" w14:textId="77777777" w:rsidR="000F4BA4" w:rsidRPr="00F5765C" w:rsidRDefault="000F4BA4" w:rsidP="000F4BA4">
      <w:pPr>
        <w:widowControl w:val="0"/>
        <w:autoSpaceDE w:val="0"/>
        <w:autoSpaceDN w:val="0"/>
        <w:adjustRightInd w:val="0"/>
        <w:rPr>
          <w:b/>
          <w:bCs/>
          <w:lang w:eastAsia="ja-JP"/>
        </w:rPr>
      </w:pPr>
      <w:r w:rsidRPr="00F5765C">
        <w:rPr>
          <w:b/>
          <w:bCs/>
          <w:u w:val="single"/>
          <w:lang w:eastAsia="ja-JP"/>
        </w:rPr>
        <w:t>Run-On Sentence</w:t>
      </w:r>
    </w:p>
    <w:p w14:paraId="6C84F494" w14:textId="77777777" w:rsidR="000F4BA4" w:rsidRDefault="000F4BA4" w:rsidP="000F4BA4">
      <w:pPr>
        <w:widowControl w:val="0"/>
        <w:autoSpaceDE w:val="0"/>
        <w:autoSpaceDN w:val="0"/>
        <w:adjustRightInd w:val="0"/>
        <w:rPr>
          <w:bCs/>
          <w:lang w:eastAsia="ja-JP"/>
        </w:rPr>
      </w:pPr>
      <w:r>
        <w:rPr>
          <w:bCs/>
          <w:lang w:eastAsia="ja-JP"/>
        </w:rPr>
        <w:t>A grammatically faulty sentence in which two or more main or independent clauses are joined without a word to connect them or a punctuation mark to separate them: “The fog was thick he could not find his way home.” The error can be corrected by adding a conjunction with a comma (“The fog was thick, and he could not find his way home”) or by separating the two clauses with a semicolon: (“The fog was thick; he could not find his way home”).</w:t>
      </w:r>
    </w:p>
    <w:p w14:paraId="43A7BF16" w14:textId="77777777" w:rsidR="000F4BA4" w:rsidRDefault="000F4BA4" w:rsidP="000F4BA4">
      <w:pPr>
        <w:widowControl w:val="0"/>
        <w:autoSpaceDE w:val="0"/>
        <w:autoSpaceDN w:val="0"/>
        <w:adjustRightInd w:val="0"/>
        <w:rPr>
          <w:bCs/>
          <w:lang w:eastAsia="ja-JP"/>
        </w:rPr>
      </w:pPr>
    </w:p>
    <w:p w14:paraId="155A896F"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Sarcasm</w:t>
      </w:r>
    </w:p>
    <w:p w14:paraId="4D572404" w14:textId="77777777" w:rsidR="000F4BA4" w:rsidRDefault="000F4BA4" w:rsidP="000F4BA4">
      <w:pPr>
        <w:widowControl w:val="0"/>
        <w:autoSpaceDE w:val="0"/>
        <w:autoSpaceDN w:val="0"/>
        <w:adjustRightInd w:val="0"/>
        <w:rPr>
          <w:bCs/>
          <w:lang w:eastAsia="ja-JP"/>
        </w:rPr>
      </w:pPr>
      <w:r>
        <w:rPr>
          <w:bCs/>
          <w:lang w:eastAsia="ja-JP"/>
        </w:rPr>
        <w:t>A form of irony in which apparent praise conceals another, scornful meaning. For example, a sarcastic remark directed at a person who consistently arrives fifteen minutes late for appointments might be, “Oh you’ve arrived exactly on time!”</w:t>
      </w:r>
    </w:p>
    <w:p w14:paraId="230D8C3D" w14:textId="77777777" w:rsidR="000F4BA4" w:rsidRDefault="000F4BA4" w:rsidP="000F4BA4">
      <w:pPr>
        <w:widowControl w:val="0"/>
        <w:autoSpaceDE w:val="0"/>
        <w:autoSpaceDN w:val="0"/>
        <w:adjustRightInd w:val="0"/>
        <w:rPr>
          <w:b/>
          <w:bCs/>
          <w:lang w:eastAsia="ja-JP"/>
        </w:rPr>
      </w:pPr>
    </w:p>
    <w:p w14:paraId="59C9D162"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Satire</w:t>
      </w:r>
    </w:p>
    <w:p w14:paraId="2E72728C" w14:textId="77777777" w:rsidR="000F4BA4" w:rsidRDefault="000F4BA4" w:rsidP="000F4BA4">
      <w:pPr>
        <w:widowControl w:val="0"/>
        <w:autoSpaceDE w:val="0"/>
        <w:autoSpaceDN w:val="0"/>
        <w:adjustRightInd w:val="0"/>
        <w:rPr>
          <w:bCs/>
          <w:lang w:eastAsia="ja-JP"/>
        </w:rPr>
      </w:pPr>
      <w:r>
        <w:rPr>
          <w:bCs/>
          <w:lang w:eastAsia="ja-JP"/>
        </w:rPr>
        <w:t xml:space="preserve">A work of literature that mocks social conventions, another work of art, or anything its author thinks ridiculous. </w:t>
      </w:r>
      <w:r w:rsidRPr="00204834">
        <w:rPr>
          <w:bCs/>
          <w:i/>
          <w:lang w:eastAsia="ja-JP"/>
        </w:rPr>
        <w:t>Gulliver’s Travels</w:t>
      </w:r>
      <w:r>
        <w:rPr>
          <w:bCs/>
          <w:lang w:eastAsia="ja-JP"/>
        </w:rPr>
        <w:t>, by Jonathan Swift, is a satire of eighteenth-century British society.</w:t>
      </w:r>
    </w:p>
    <w:p w14:paraId="77A12572" w14:textId="77777777" w:rsidR="000F4BA4" w:rsidRDefault="000F4BA4" w:rsidP="000F4BA4">
      <w:pPr>
        <w:widowControl w:val="0"/>
        <w:autoSpaceDE w:val="0"/>
        <w:autoSpaceDN w:val="0"/>
        <w:adjustRightInd w:val="0"/>
        <w:rPr>
          <w:bCs/>
          <w:lang w:eastAsia="ja-JP"/>
        </w:rPr>
      </w:pPr>
    </w:p>
    <w:p w14:paraId="7C267647"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Slang</w:t>
      </w:r>
    </w:p>
    <w:p w14:paraId="6A948956" w14:textId="77777777" w:rsidR="000F4BA4" w:rsidRDefault="000F4BA4" w:rsidP="000F4BA4">
      <w:pPr>
        <w:widowControl w:val="0"/>
        <w:autoSpaceDE w:val="0"/>
        <w:autoSpaceDN w:val="0"/>
        <w:adjustRightInd w:val="0"/>
        <w:rPr>
          <w:bCs/>
          <w:lang w:eastAsia="ja-JP"/>
        </w:rPr>
      </w:pPr>
      <w:r>
        <w:rPr>
          <w:bCs/>
          <w:lang w:eastAsia="ja-JP"/>
        </w:rPr>
        <w:t>Expressions that do not belong to standard written English. For example, “flipping out” is slang for “losing one’s mind” or “losing one’s temper.” Slang expressions are usually inappropriate in formal speech or writing.</w:t>
      </w:r>
    </w:p>
    <w:p w14:paraId="5F6598B5" w14:textId="77777777" w:rsidR="000F4BA4" w:rsidRDefault="000F4BA4" w:rsidP="000F4BA4">
      <w:pPr>
        <w:widowControl w:val="0"/>
        <w:autoSpaceDE w:val="0"/>
        <w:autoSpaceDN w:val="0"/>
        <w:adjustRightInd w:val="0"/>
        <w:rPr>
          <w:b/>
          <w:lang w:eastAsia="ja-JP"/>
        </w:rPr>
      </w:pPr>
    </w:p>
    <w:p w14:paraId="57A04A3E" w14:textId="77777777" w:rsidR="000F4BA4" w:rsidRPr="00F5765C" w:rsidRDefault="000F4BA4" w:rsidP="000F4BA4">
      <w:pPr>
        <w:widowControl w:val="0"/>
        <w:autoSpaceDE w:val="0"/>
        <w:autoSpaceDN w:val="0"/>
        <w:adjustRightInd w:val="0"/>
        <w:rPr>
          <w:b/>
          <w:u w:val="single"/>
          <w:lang w:eastAsia="ja-JP"/>
        </w:rPr>
      </w:pPr>
      <w:r w:rsidRPr="00F5765C">
        <w:rPr>
          <w:b/>
          <w:u w:val="single"/>
          <w:lang w:eastAsia="ja-JP"/>
        </w:rPr>
        <w:t>Stereotype</w:t>
      </w:r>
    </w:p>
    <w:p w14:paraId="3B4D1B58" w14:textId="77777777" w:rsidR="000F4BA4" w:rsidRDefault="000F4BA4" w:rsidP="000F4BA4">
      <w:pPr>
        <w:widowControl w:val="0"/>
        <w:autoSpaceDE w:val="0"/>
        <w:autoSpaceDN w:val="0"/>
        <w:adjustRightInd w:val="0"/>
        <w:rPr>
          <w:lang w:eastAsia="ja-JP"/>
        </w:rPr>
      </w:pPr>
      <w:r>
        <w:rPr>
          <w:lang w:eastAsia="ja-JP"/>
        </w:rPr>
        <w:t>A generalization, usually exaggerated and often offensive, that is used to describe or distinguish a group.</w:t>
      </w:r>
    </w:p>
    <w:p w14:paraId="181ECB40" w14:textId="77777777" w:rsidR="000F4BA4" w:rsidRDefault="000F4BA4" w:rsidP="000F4BA4">
      <w:pPr>
        <w:widowControl w:val="0"/>
        <w:autoSpaceDE w:val="0"/>
        <w:autoSpaceDN w:val="0"/>
        <w:adjustRightInd w:val="0"/>
        <w:rPr>
          <w:lang w:eastAsia="ja-JP"/>
        </w:rPr>
      </w:pPr>
    </w:p>
    <w:p w14:paraId="70680647" w14:textId="77777777" w:rsidR="000F4BA4" w:rsidRPr="00F5765C" w:rsidRDefault="000F4BA4" w:rsidP="000F4BA4">
      <w:pPr>
        <w:widowControl w:val="0"/>
        <w:autoSpaceDE w:val="0"/>
        <w:autoSpaceDN w:val="0"/>
        <w:adjustRightInd w:val="0"/>
        <w:rPr>
          <w:u w:val="single"/>
          <w:lang w:eastAsia="ja-JP"/>
        </w:rPr>
      </w:pPr>
      <w:r w:rsidRPr="00F5765C">
        <w:rPr>
          <w:b/>
          <w:bCs/>
          <w:u w:val="single"/>
          <w:lang w:eastAsia="ja-JP"/>
        </w:rPr>
        <w:t>Subject</w:t>
      </w:r>
    </w:p>
    <w:p w14:paraId="61C5BC30" w14:textId="77777777" w:rsidR="000F4BA4" w:rsidRDefault="000F4BA4" w:rsidP="000F4BA4">
      <w:pPr>
        <w:widowControl w:val="0"/>
        <w:autoSpaceDE w:val="0"/>
        <w:autoSpaceDN w:val="0"/>
        <w:adjustRightInd w:val="0"/>
        <w:rPr>
          <w:bCs/>
          <w:lang w:eastAsia="ja-JP"/>
        </w:rPr>
      </w:pPr>
      <w:r>
        <w:rPr>
          <w:bCs/>
          <w:lang w:eastAsia="ja-JP"/>
        </w:rPr>
        <w:t xml:space="preserve">A part of every sentence. The subject tells what the sentence is about; it contains the main noun or noun phrase: “The </w:t>
      </w:r>
      <w:r w:rsidRPr="00F855EC">
        <w:rPr>
          <w:bCs/>
          <w:i/>
          <w:lang w:eastAsia="ja-JP"/>
        </w:rPr>
        <w:t>car</w:t>
      </w:r>
      <w:r>
        <w:rPr>
          <w:bCs/>
          <w:lang w:eastAsia="ja-JP"/>
        </w:rPr>
        <w:t xml:space="preserve"> crashed into the railing”; </w:t>
      </w:r>
      <w:r w:rsidRPr="00F855EC">
        <w:rPr>
          <w:bCs/>
          <w:i/>
          <w:lang w:eastAsia="ja-JP"/>
        </w:rPr>
        <w:t>Judy and two of her friends</w:t>
      </w:r>
      <w:r>
        <w:rPr>
          <w:bCs/>
          <w:lang w:eastAsia="ja-JP"/>
        </w:rPr>
        <w:t xml:space="preserve"> were elected to the National Honor Society.” In some cases, the subject is implied: </w:t>
      </w:r>
      <w:r w:rsidRPr="00F855EC">
        <w:rPr>
          <w:bCs/>
          <w:i/>
          <w:lang w:eastAsia="ja-JP"/>
        </w:rPr>
        <w:t>you</w:t>
      </w:r>
      <w:r>
        <w:rPr>
          <w:bCs/>
          <w:lang w:eastAsia="ja-JP"/>
        </w:rPr>
        <w:t xml:space="preserve"> is the implied subject in “Get me some orange juice.”</w:t>
      </w:r>
    </w:p>
    <w:p w14:paraId="79D17AF0" w14:textId="77777777" w:rsidR="000F4BA4" w:rsidRDefault="000F4BA4" w:rsidP="000F4BA4">
      <w:pPr>
        <w:widowControl w:val="0"/>
        <w:autoSpaceDE w:val="0"/>
        <w:autoSpaceDN w:val="0"/>
        <w:adjustRightInd w:val="0"/>
        <w:rPr>
          <w:bCs/>
          <w:lang w:eastAsia="ja-JP"/>
        </w:rPr>
      </w:pPr>
    </w:p>
    <w:p w14:paraId="746652E7" w14:textId="77777777" w:rsidR="000F4BA4" w:rsidRPr="00F5765C" w:rsidRDefault="000F4BA4" w:rsidP="000F4BA4">
      <w:pPr>
        <w:widowControl w:val="0"/>
        <w:autoSpaceDE w:val="0"/>
        <w:autoSpaceDN w:val="0"/>
        <w:adjustRightInd w:val="0"/>
        <w:rPr>
          <w:bCs/>
          <w:u w:val="single"/>
          <w:lang w:eastAsia="ja-JP"/>
        </w:rPr>
      </w:pPr>
      <w:r w:rsidRPr="00F5765C">
        <w:rPr>
          <w:b/>
          <w:bCs/>
          <w:u w:val="single"/>
          <w:lang w:eastAsia="ja-JP"/>
        </w:rPr>
        <w:t>Subjunctive</w:t>
      </w:r>
    </w:p>
    <w:p w14:paraId="148762BA" w14:textId="77777777" w:rsidR="000F4BA4" w:rsidRDefault="000F4BA4" w:rsidP="000F4BA4">
      <w:pPr>
        <w:widowControl w:val="0"/>
        <w:autoSpaceDE w:val="0"/>
        <w:autoSpaceDN w:val="0"/>
        <w:adjustRightInd w:val="0"/>
        <w:rPr>
          <w:bCs/>
          <w:lang w:eastAsia="ja-JP"/>
        </w:rPr>
      </w:pPr>
      <w:r>
        <w:rPr>
          <w:bCs/>
          <w:lang w:eastAsia="ja-JP"/>
        </w:rPr>
        <w:t xml:space="preserve">A grammatical form of verbs implying hypothetical action or condition. Subjunctives are italicized in these sentences: “If Mr. Stafford </w:t>
      </w:r>
      <w:r w:rsidRPr="00F855EC">
        <w:rPr>
          <w:bCs/>
          <w:i/>
          <w:lang w:eastAsia="ja-JP"/>
        </w:rPr>
        <w:t>were</w:t>
      </w:r>
      <w:r>
        <w:rPr>
          <w:bCs/>
          <w:lang w:eastAsia="ja-JP"/>
        </w:rPr>
        <w:t xml:space="preserve"> [not “was”] fluent in French, he could communicate with his employees more effectively”; “If Sheila </w:t>
      </w:r>
      <w:r w:rsidRPr="00F855EC">
        <w:rPr>
          <w:bCs/>
          <w:i/>
          <w:lang w:eastAsia="ja-JP"/>
        </w:rPr>
        <w:t>had been</w:t>
      </w:r>
      <w:r>
        <w:rPr>
          <w:bCs/>
          <w:lang w:eastAsia="ja-JP"/>
        </w:rPr>
        <w:t xml:space="preserve"> here, she would have helped us with our math.”</w:t>
      </w:r>
    </w:p>
    <w:p w14:paraId="28E34852" w14:textId="77777777" w:rsidR="000F4BA4" w:rsidRPr="00F5765C" w:rsidRDefault="000F4BA4" w:rsidP="000F4BA4">
      <w:pPr>
        <w:widowControl w:val="0"/>
        <w:autoSpaceDE w:val="0"/>
        <w:autoSpaceDN w:val="0"/>
        <w:adjustRightInd w:val="0"/>
        <w:rPr>
          <w:b/>
          <w:bCs/>
          <w:u w:val="single"/>
          <w:lang w:eastAsia="ja-JP"/>
        </w:rPr>
      </w:pPr>
      <w:r w:rsidRPr="00F5765C">
        <w:rPr>
          <w:b/>
          <w:bCs/>
          <w:u w:val="single"/>
          <w:lang w:eastAsia="ja-JP"/>
        </w:rPr>
        <w:t>Subordination</w:t>
      </w:r>
    </w:p>
    <w:p w14:paraId="325A47F5" w14:textId="77777777" w:rsidR="000F4BA4" w:rsidRDefault="000F4BA4" w:rsidP="000F4BA4">
      <w:pPr>
        <w:widowControl w:val="0"/>
        <w:autoSpaceDE w:val="0"/>
        <w:autoSpaceDN w:val="0"/>
        <w:adjustRightInd w:val="0"/>
        <w:rPr>
          <w:bCs/>
          <w:lang w:eastAsia="ja-JP"/>
        </w:rPr>
      </w:pPr>
      <w:r>
        <w:rPr>
          <w:bCs/>
          <w:lang w:eastAsia="ja-JP"/>
        </w:rPr>
        <w:t>The use of expressions that make one element of a sentence dependent on another. In the following sentence, the first (italicized) clause (also called a subordinate clause) is subordinate to the second clause: “</w:t>
      </w:r>
      <w:r w:rsidRPr="00F855EC">
        <w:rPr>
          <w:bCs/>
          <w:i/>
          <w:lang w:eastAsia="ja-JP"/>
        </w:rPr>
        <w:t>Despite all efforts toward a peaceful settlement of the dispute</w:t>
      </w:r>
      <w:r>
        <w:rPr>
          <w:bCs/>
          <w:lang w:eastAsia="ja-JP"/>
        </w:rPr>
        <w:t>, war finally broke out.”</w:t>
      </w:r>
    </w:p>
    <w:p w14:paraId="4C87577F" w14:textId="77777777" w:rsidR="000F4BA4" w:rsidRDefault="000F4BA4" w:rsidP="000F4BA4">
      <w:pPr>
        <w:widowControl w:val="0"/>
        <w:autoSpaceDE w:val="0"/>
        <w:autoSpaceDN w:val="0"/>
        <w:adjustRightInd w:val="0"/>
        <w:rPr>
          <w:bCs/>
          <w:lang w:eastAsia="ja-JP"/>
        </w:rPr>
      </w:pPr>
    </w:p>
    <w:p w14:paraId="7F3486A3" w14:textId="77777777" w:rsidR="000F4BA4" w:rsidRPr="00F5765C" w:rsidRDefault="000F4BA4" w:rsidP="000F4BA4">
      <w:pPr>
        <w:widowControl w:val="0"/>
        <w:autoSpaceDE w:val="0"/>
        <w:autoSpaceDN w:val="0"/>
        <w:adjustRightInd w:val="0"/>
        <w:rPr>
          <w:bCs/>
          <w:u w:val="single"/>
          <w:lang w:eastAsia="ja-JP"/>
        </w:rPr>
      </w:pPr>
      <w:r w:rsidRPr="00F5765C">
        <w:rPr>
          <w:b/>
          <w:u w:val="single"/>
          <w:lang w:eastAsia="ja-JP"/>
        </w:rPr>
        <w:t>Ultimatum</w:t>
      </w:r>
    </w:p>
    <w:p w14:paraId="1D1E23D0" w14:textId="77777777" w:rsidR="000F4BA4" w:rsidRDefault="000F4BA4" w:rsidP="000F4BA4">
      <w:pPr>
        <w:widowControl w:val="0"/>
        <w:autoSpaceDE w:val="0"/>
        <w:autoSpaceDN w:val="0"/>
        <w:adjustRightInd w:val="0"/>
        <w:rPr>
          <w:lang w:eastAsia="ja-JP"/>
        </w:rPr>
      </w:pPr>
      <w:r>
        <w:rPr>
          <w:lang w:eastAsia="ja-JP"/>
        </w:rPr>
        <w:t>(ul-tuh-may-tuhm): A formal message delivered from one government to another threatening war if the receiving government fails to comply with conditions set forth in the message. For example, after the assassination of Archduke Francis Ferdinand in 1914, the government of Austria sent an ultimatum to Serbia, which Austria held responsible for the assassination.</w:t>
      </w:r>
    </w:p>
    <w:p w14:paraId="28509B23" w14:textId="77777777" w:rsidR="000F4BA4" w:rsidRPr="00F5765C" w:rsidRDefault="000F4BA4" w:rsidP="000F4BA4">
      <w:pPr>
        <w:widowControl w:val="0"/>
        <w:autoSpaceDE w:val="0"/>
        <w:autoSpaceDN w:val="0"/>
        <w:adjustRightInd w:val="0"/>
        <w:rPr>
          <w:lang w:eastAsia="ja-JP"/>
        </w:rPr>
      </w:pPr>
    </w:p>
    <w:p w14:paraId="375C4683" w14:textId="77777777" w:rsidR="000F4BA4" w:rsidRPr="00F5765C" w:rsidRDefault="000F4BA4" w:rsidP="000F4BA4">
      <w:pPr>
        <w:widowControl w:val="0"/>
        <w:autoSpaceDE w:val="0"/>
        <w:autoSpaceDN w:val="0"/>
        <w:adjustRightInd w:val="0"/>
        <w:rPr>
          <w:u w:val="single"/>
          <w:lang w:eastAsia="ja-JP"/>
        </w:rPr>
      </w:pPr>
      <w:r w:rsidRPr="00F5765C">
        <w:rPr>
          <w:b/>
          <w:bCs/>
          <w:u w:val="single"/>
          <w:lang w:eastAsia="ja-JP"/>
        </w:rPr>
        <w:t>Understatement</w:t>
      </w:r>
    </w:p>
    <w:p w14:paraId="6A09DD4A" w14:textId="77777777" w:rsidR="000F4BA4" w:rsidRDefault="000F4BA4" w:rsidP="000F4BA4">
      <w:pPr>
        <w:widowControl w:val="0"/>
        <w:autoSpaceDE w:val="0"/>
        <w:autoSpaceDN w:val="0"/>
        <w:adjustRightInd w:val="0"/>
        <w:rPr>
          <w:bCs/>
          <w:lang w:eastAsia="ja-JP"/>
        </w:rPr>
      </w:pPr>
      <w:r>
        <w:rPr>
          <w:bCs/>
          <w:lang w:eastAsia="ja-JP"/>
        </w:rPr>
        <w:t>A form of irony in which something is intentionally represented as less than it is: “Hank Aaron was a pretty good ball player.”</w:t>
      </w:r>
    </w:p>
    <w:p w14:paraId="177B4796" w14:textId="77777777" w:rsidR="000F4BA4" w:rsidRDefault="000F4BA4" w:rsidP="000F4BA4">
      <w:pPr>
        <w:widowControl w:val="0"/>
        <w:autoSpaceDE w:val="0"/>
        <w:autoSpaceDN w:val="0"/>
        <w:adjustRightInd w:val="0"/>
        <w:rPr>
          <w:bCs/>
          <w:lang w:eastAsia="ja-JP"/>
        </w:rPr>
      </w:pPr>
    </w:p>
    <w:p w14:paraId="6F7607F3" w14:textId="77777777" w:rsidR="000F4BA4" w:rsidRPr="00F5765C" w:rsidRDefault="000F4BA4" w:rsidP="000F4BA4">
      <w:pPr>
        <w:rPr>
          <w:b/>
        </w:rPr>
      </w:pPr>
      <w:r w:rsidRPr="00F5765C">
        <w:rPr>
          <w:b/>
          <w:u w:val="single"/>
        </w:rPr>
        <w:t>Metaphor</w:t>
      </w:r>
    </w:p>
    <w:p w14:paraId="1E1BF9E7" w14:textId="77777777" w:rsidR="000F4BA4" w:rsidRDefault="000F4BA4" w:rsidP="000F4BA4">
      <w:r>
        <w:t>A metaphor is a figure of speech that makes a comparison with an imaginative of analogous term used in place of a given word or concept, or an expressive and comparable figurative term. A metaphor is also a word or image that is suggestively equivalent and ornamental but not synonymous.</w:t>
      </w:r>
    </w:p>
    <w:p w14:paraId="324ED9E0" w14:textId="77777777" w:rsidR="000F4BA4" w:rsidRDefault="000F4BA4" w:rsidP="000F4BA4"/>
    <w:p w14:paraId="160940BE" w14:textId="77777777" w:rsidR="000F4BA4" w:rsidRDefault="000F4BA4" w:rsidP="000F4BA4">
      <w:r w:rsidRPr="00F37A23">
        <w:rPr>
          <w:b/>
        </w:rPr>
        <w:t>Adjective</w:t>
      </w:r>
      <w:r>
        <w:rPr>
          <w:b/>
        </w:rPr>
        <w:t>:</w:t>
      </w:r>
      <w:r>
        <w:t xml:space="preserve"> metaphoric; metaphorical;</w:t>
      </w:r>
      <w:r w:rsidRPr="00E75EB8">
        <w:rPr>
          <w:i/>
        </w:rPr>
        <w:t xml:space="preserve"> </w:t>
      </w:r>
      <w:r>
        <w:rPr>
          <w:b/>
        </w:rPr>
        <w:t>A</w:t>
      </w:r>
      <w:r w:rsidRPr="00F37A23">
        <w:rPr>
          <w:b/>
        </w:rPr>
        <w:t>dverb</w:t>
      </w:r>
      <w:r>
        <w:t>: metaphorically.</w:t>
      </w:r>
    </w:p>
    <w:p w14:paraId="7C056EBE" w14:textId="77777777" w:rsidR="000F4BA4" w:rsidRDefault="000F4BA4" w:rsidP="000F4BA4"/>
    <w:p w14:paraId="7776784A" w14:textId="77777777" w:rsidR="000F4BA4" w:rsidRPr="00F37A23" w:rsidRDefault="000F4BA4" w:rsidP="000F4BA4">
      <w:pPr>
        <w:rPr>
          <w:b/>
          <w:u w:val="single"/>
        </w:rPr>
      </w:pPr>
      <w:r w:rsidRPr="00F37A23">
        <w:rPr>
          <w:b/>
          <w:u w:val="single"/>
        </w:rPr>
        <w:t>Some examples of metaphors are:</w:t>
      </w:r>
    </w:p>
    <w:p w14:paraId="16F1A619" w14:textId="77777777" w:rsidR="000F4BA4" w:rsidRDefault="000F4BA4" w:rsidP="000F4BA4">
      <w:r>
        <w:rPr>
          <w:b/>
        </w:rPr>
        <w:t>*A Broken Heart</w:t>
      </w:r>
      <w:r>
        <w:t>: A person with a broken heart didn’t break his or her heart, but is feeling sad—we often use the heart as a metaphor for our emotions, especially in romantic love.</w:t>
      </w:r>
    </w:p>
    <w:p w14:paraId="4F7DC042" w14:textId="77777777" w:rsidR="000F4BA4" w:rsidRDefault="000F4BA4" w:rsidP="000F4BA4">
      <w:pPr>
        <w:rPr>
          <w:bCs/>
          <w:lang w:eastAsia="ja-JP"/>
        </w:rPr>
      </w:pPr>
      <w:r>
        <w:rPr>
          <w:b/>
        </w:rPr>
        <w:t xml:space="preserve">*An Emotional Rollercoaster: </w:t>
      </w:r>
      <w:r>
        <w:t>Have you ever seen a roller coaster for emotions? That’s because one doesn’t exist. “Emotional rollercoaster” is a metaphor for many emotional ups and downs (in other words, just like a rollercoaster).</w:t>
      </w:r>
    </w:p>
    <w:p w14:paraId="26458024" w14:textId="77777777" w:rsidR="000F4BA4" w:rsidRDefault="000F4BA4" w:rsidP="000F4BA4">
      <w:pPr>
        <w:widowControl w:val="0"/>
        <w:autoSpaceDE w:val="0"/>
        <w:autoSpaceDN w:val="0"/>
        <w:adjustRightInd w:val="0"/>
        <w:rPr>
          <w:lang w:eastAsia="ja-JP"/>
        </w:rPr>
      </w:pPr>
    </w:p>
    <w:p w14:paraId="5351A896" w14:textId="77777777" w:rsidR="000F4BA4" w:rsidRPr="00F37A23" w:rsidRDefault="000F4BA4" w:rsidP="000F4BA4">
      <w:pPr>
        <w:widowControl w:val="0"/>
        <w:autoSpaceDE w:val="0"/>
        <w:autoSpaceDN w:val="0"/>
        <w:adjustRightInd w:val="0"/>
        <w:rPr>
          <w:bCs/>
          <w:sz w:val="28"/>
          <w:szCs w:val="28"/>
          <w:u w:val="single"/>
          <w:lang w:eastAsia="ja-JP"/>
        </w:rPr>
      </w:pPr>
      <w:r w:rsidRPr="00F5765C">
        <w:rPr>
          <w:b/>
          <w:u w:val="single"/>
        </w:rPr>
        <w:t>Simile</w:t>
      </w:r>
    </w:p>
    <w:p w14:paraId="7EBD7594" w14:textId="77777777" w:rsidR="000F4BA4" w:rsidRDefault="000F4BA4" w:rsidP="000F4BA4">
      <w:r>
        <w:t>A simile is an expressive or evocative comparison of two essentially unlike things, usually after the word “like” or “as.” When you use a simile you are using a form of comparison, that helps you make a point about the object you are describing. Sometimes similes are complimentary (</w:t>
      </w:r>
      <w:r w:rsidRPr="00F37A23">
        <w:rPr>
          <w:i/>
        </w:rPr>
        <w:t>He/She is smart as a whip</w:t>
      </w:r>
      <w:r>
        <w:t>) and sometimes insulting (</w:t>
      </w:r>
      <w:r w:rsidRPr="00F37A23">
        <w:rPr>
          <w:i/>
        </w:rPr>
        <w:t>He/She is dumb as a box of rocks</w:t>
      </w:r>
      <w:r>
        <w:t>), and sometimes just descriptive (</w:t>
      </w:r>
      <w:r w:rsidRPr="00F37A23">
        <w:rPr>
          <w:i/>
        </w:rPr>
        <w:t>I</w:t>
      </w:r>
      <w:r>
        <w:t xml:space="preserve"> </w:t>
      </w:r>
      <w:r w:rsidRPr="00F37A23">
        <w:rPr>
          <w:i/>
        </w:rPr>
        <w:t>slept like a log</w:t>
      </w:r>
      <w:r>
        <w:t>). Some examples of similes are:</w:t>
      </w:r>
    </w:p>
    <w:p w14:paraId="4554AEF8" w14:textId="77777777" w:rsidR="000F4BA4" w:rsidRDefault="000F4BA4" w:rsidP="000F4BA4">
      <w:r>
        <w:t xml:space="preserve">*They fought like cats and dogs.     *That guy is as nutty as a fruitcake.     *She is as tall as a giraffe   </w:t>
      </w:r>
    </w:p>
    <w:p w14:paraId="5CC931D7" w14:textId="77777777" w:rsidR="000F4BA4" w:rsidRDefault="000F4BA4" w:rsidP="000F4BA4">
      <w:r>
        <w:t>*Mike Tyson is as tough as nails.     *He is as brave as a lion.     *Through it all, he was as cool as a cucumber.</w:t>
      </w:r>
    </w:p>
    <w:p w14:paraId="2D89E577" w14:textId="77777777" w:rsidR="000F4BA4" w:rsidRDefault="000F4BA4" w:rsidP="000F4BA4">
      <w:r>
        <w:t xml:space="preserve">*My love is like a red, red rose.     *That went over like a lead balloon.      *This dress fits like a glove. </w:t>
      </w:r>
    </w:p>
    <w:p w14:paraId="1E34D056" w14:textId="77777777" w:rsidR="000F4BA4" w:rsidRDefault="000F4BA4" w:rsidP="000F4BA4"/>
    <w:p w14:paraId="6B293F5E" w14:textId="77777777" w:rsidR="000F4BA4" w:rsidRPr="006C7F11" w:rsidRDefault="000F4BA4" w:rsidP="000F4BA4">
      <w:pPr>
        <w:widowControl w:val="0"/>
        <w:autoSpaceDE w:val="0"/>
        <w:autoSpaceDN w:val="0"/>
        <w:adjustRightInd w:val="0"/>
        <w:rPr>
          <w:rFonts w:eastAsiaTheme="minorEastAsia"/>
        </w:rPr>
      </w:pPr>
      <w:bookmarkStart w:id="2" w:name="OLE_LINK3"/>
      <w:bookmarkStart w:id="3" w:name="OLE_LINK4"/>
      <w:r w:rsidRPr="006C7F11">
        <w:rPr>
          <w:rFonts w:eastAsiaTheme="minorEastAsia"/>
          <w:b/>
          <w:bCs/>
        </w:rPr>
        <w:t>syn·the·sis</w:t>
      </w:r>
      <w:r w:rsidRPr="006C7F11">
        <w:rPr>
          <w:rFonts w:eastAsiaTheme="minorEastAsia"/>
        </w:rPr>
        <w:t xml:space="preserve"> </w:t>
      </w:r>
    </w:p>
    <w:p w14:paraId="2870E7F8"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1 a</w:t>
      </w:r>
      <w:r w:rsidRPr="003B48B7">
        <w:rPr>
          <w:rFonts w:eastAsiaTheme="minorEastAsia"/>
          <w:color w:val="000000" w:themeColor="text1"/>
        </w:rPr>
        <w:t xml:space="preserve"> </w:t>
      </w:r>
      <w:r w:rsidRPr="003B48B7">
        <w:rPr>
          <w:rFonts w:eastAsiaTheme="minorEastAsia"/>
          <w:b/>
          <w:bCs/>
          <w:color w:val="000000" w:themeColor="text1"/>
        </w:rPr>
        <w:t>:</w:t>
      </w:r>
      <w:r w:rsidRPr="003B48B7">
        <w:rPr>
          <w:rFonts w:eastAsiaTheme="minorEastAsia"/>
          <w:color w:val="000000" w:themeColor="text1"/>
        </w:rPr>
        <w:t xml:space="preserve"> the composition or combination of parts or elements so as to form a whole</w:t>
      </w:r>
    </w:p>
    <w:p w14:paraId="0E7FE173"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b</w:t>
      </w:r>
      <w:r w:rsidRPr="003B48B7">
        <w:rPr>
          <w:rFonts w:eastAsiaTheme="minorEastAsia"/>
          <w:color w:val="000000" w:themeColor="text1"/>
        </w:rPr>
        <w:t xml:space="preserve"> </w:t>
      </w:r>
      <w:r w:rsidRPr="003B48B7">
        <w:rPr>
          <w:rFonts w:eastAsiaTheme="minorEastAsia"/>
          <w:b/>
          <w:bCs/>
          <w:color w:val="000000" w:themeColor="text1"/>
        </w:rPr>
        <w:t>:</w:t>
      </w:r>
      <w:r w:rsidRPr="003B48B7">
        <w:rPr>
          <w:rFonts w:eastAsiaTheme="minorEastAsia"/>
          <w:color w:val="000000" w:themeColor="text1"/>
        </w:rPr>
        <w:t xml:space="preserve"> the production of a substance by the union of chemical elements, groups, or simpler compounds or by the degradation of a complex compound</w:t>
      </w:r>
    </w:p>
    <w:p w14:paraId="5AF8AFC6"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c</w:t>
      </w:r>
      <w:r w:rsidRPr="003B48B7">
        <w:rPr>
          <w:rFonts w:eastAsiaTheme="minorEastAsia"/>
          <w:color w:val="000000" w:themeColor="text1"/>
        </w:rPr>
        <w:t xml:space="preserve"> </w:t>
      </w:r>
      <w:r w:rsidRPr="003B48B7">
        <w:rPr>
          <w:rFonts w:eastAsiaTheme="minorEastAsia"/>
          <w:b/>
          <w:bCs/>
          <w:color w:val="000000" w:themeColor="text1"/>
        </w:rPr>
        <w:t>:</w:t>
      </w:r>
      <w:r w:rsidRPr="003B48B7">
        <w:rPr>
          <w:rFonts w:eastAsiaTheme="minorEastAsia"/>
          <w:color w:val="000000" w:themeColor="text1"/>
        </w:rPr>
        <w:t xml:space="preserve"> the combining of often diverse conceptions into a coherent whole; also</w:t>
      </w:r>
      <w:r w:rsidRPr="003B48B7">
        <w:rPr>
          <w:rFonts w:eastAsiaTheme="minorEastAsia"/>
          <w:b/>
          <w:bCs/>
          <w:color w:val="000000" w:themeColor="text1"/>
        </w:rPr>
        <w:t>:</w:t>
      </w:r>
      <w:r w:rsidRPr="003B48B7">
        <w:rPr>
          <w:rFonts w:eastAsiaTheme="minorEastAsia"/>
          <w:color w:val="000000" w:themeColor="text1"/>
        </w:rPr>
        <w:t xml:space="preserve"> the complex so formed</w:t>
      </w:r>
    </w:p>
    <w:p w14:paraId="117C2536"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2 a</w:t>
      </w:r>
      <w:r w:rsidRPr="003B48B7">
        <w:rPr>
          <w:rFonts w:eastAsiaTheme="minorEastAsia"/>
          <w:color w:val="000000" w:themeColor="text1"/>
        </w:rPr>
        <w:t xml:space="preserve"> </w:t>
      </w:r>
      <w:r w:rsidRPr="003B48B7">
        <w:rPr>
          <w:rFonts w:eastAsiaTheme="minorEastAsia"/>
          <w:b/>
          <w:bCs/>
          <w:color w:val="000000" w:themeColor="text1"/>
        </w:rPr>
        <w:t>:</w:t>
      </w:r>
      <w:r w:rsidRPr="003B48B7">
        <w:rPr>
          <w:rFonts w:eastAsiaTheme="minorEastAsia"/>
          <w:color w:val="000000" w:themeColor="text1"/>
        </w:rPr>
        <w:t xml:space="preserve"> deductive reasoning</w:t>
      </w:r>
    </w:p>
    <w:p w14:paraId="62AC39C5"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b</w:t>
      </w:r>
      <w:r w:rsidRPr="003B48B7">
        <w:rPr>
          <w:rFonts w:eastAsiaTheme="minorEastAsia"/>
          <w:color w:val="000000" w:themeColor="text1"/>
        </w:rPr>
        <w:t xml:space="preserve"> </w:t>
      </w:r>
      <w:r w:rsidRPr="003B48B7">
        <w:rPr>
          <w:rFonts w:eastAsiaTheme="minorEastAsia"/>
          <w:b/>
          <w:bCs/>
          <w:color w:val="000000" w:themeColor="text1"/>
        </w:rPr>
        <w:t>:</w:t>
      </w:r>
      <w:r w:rsidRPr="003B48B7">
        <w:rPr>
          <w:rFonts w:eastAsiaTheme="minorEastAsia"/>
          <w:color w:val="000000" w:themeColor="text1"/>
        </w:rPr>
        <w:t xml:space="preserve"> the dialectic combination of thesis and antithesis into a higher stage of truth</w:t>
      </w:r>
    </w:p>
    <w:p w14:paraId="04311A67" w14:textId="77777777" w:rsidR="000F4BA4" w:rsidRPr="003B48B7" w:rsidRDefault="000F4BA4" w:rsidP="000F4BA4">
      <w:pPr>
        <w:widowControl w:val="0"/>
        <w:autoSpaceDE w:val="0"/>
        <w:autoSpaceDN w:val="0"/>
        <w:adjustRightInd w:val="0"/>
        <w:rPr>
          <w:rFonts w:eastAsiaTheme="minorEastAsia"/>
          <w:color w:val="000000" w:themeColor="text1"/>
        </w:rPr>
      </w:pPr>
      <w:r w:rsidRPr="003B48B7">
        <w:rPr>
          <w:rFonts w:eastAsiaTheme="minorEastAsia"/>
          <w:b/>
          <w:bCs/>
          <w:color w:val="000000" w:themeColor="text1"/>
        </w:rPr>
        <w:t>3</w:t>
      </w:r>
      <w:r w:rsidRPr="003B48B7">
        <w:rPr>
          <w:rFonts w:eastAsiaTheme="minorEastAsia"/>
          <w:color w:val="000000" w:themeColor="text1"/>
        </w:rPr>
        <w:t xml:space="preserve"> </w:t>
      </w:r>
      <w:r w:rsidRPr="003B48B7">
        <w:rPr>
          <w:rFonts w:eastAsiaTheme="minorEastAsia"/>
          <w:b/>
          <w:bCs/>
          <w:color w:val="000000" w:themeColor="text1"/>
        </w:rPr>
        <w:t>:</w:t>
      </w:r>
      <w:r w:rsidRPr="003B48B7">
        <w:rPr>
          <w:rFonts w:eastAsiaTheme="minorEastAsia"/>
          <w:color w:val="000000" w:themeColor="text1"/>
        </w:rPr>
        <w:t xml:space="preserve"> the frequent and systematic use of inflected forms as a characteristic device of a language</w:t>
      </w:r>
    </w:p>
    <w:p w14:paraId="6ACEA11B" w14:textId="77777777" w:rsidR="000F4BA4" w:rsidRPr="003B48B7" w:rsidRDefault="000F4BA4" w:rsidP="000F4BA4">
      <w:pPr>
        <w:rPr>
          <w:color w:val="000000" w:themeColor="text1"/>
        </w:rPr>
      </w:pPr>
      <w:r w:rsidRPr="003B48B7">
        <w:rPr>
          <w:rFonts w:eastAsiaTheme="minorEastAsia"/>
          <w:b/>
          <w:bCs/>
          <w:color w:val="000000" w:themeColor="text1"/>
        </w:rPr>
        <w:t>- syn·the·sist</w:t>
      </w:r>
      <w:r w:rsidRPr="003B48B7">
        <w:rPr>
          <w:rFonts w:eastAsiaTheme="minorEastAsia"/>
          <w:color w:val="000000" w:themeColor="text1"/>
        </w:rPr>
        <w:t xml:space="preserve"> /-sist/ n</w:t>
      </w:r>
      <w:r w:rsidRPr="003B48B7">
        <w:rPr>
          <w:color w:val="000000" w:themeColor="text1"/>
        </w:rPr>
        <w:t xml:space="preserve"> </w:t>
      </w:r>
    </w:p>
    <w:p w14:paraId="140771C9" w14:textId="77777777" w:rsidR="000F4BA4" w:rsidRDefault="000F4BA4" w:rsidP="000F4BA4">
      <w:pPr>
        <w:widowControl w:val="0"/>
        <w:autoSpaceDE w:val="0"/>
        <w:autoSpaceDN w:val="0"/>
        <w:adjustRightInd w:val="0"/>
        <w:rPr>
          <w:bCs/>
          <w:lang w:eastAsia="ja-JP"/>
        </w:rPr>
      </w:pPr>
    </w:p>
    <w:p w14:paraId="7CA4F1ED" w14:textId="77777777" w:rsidR="000F4BA4" w:rsidRDefault="000F4BA4" w:rsidP="000F4BA4">
      <w:pPr>
        <w:widowControl w:val="0"/>
        <w:autoSpaceDE w:val="0"/>
        <w:autoSpaceDN w:val="0"/>
        <w:adjustRightInd w:val="0"/>
        <w:rPr>
          <w:bCs/>
          <w:lang w:eastAsia="ja-JP"/>
        </w:rPr>
      </w:pPr>
    </w:p>
    <w:p w14:paraId="5EE1FCFE" w14:textId="77777777" w:rsidR="000F4BA4" w:rsidRDefault="000F4BA4" w:rsidP="000F4BA4">
      <w:pPr>
        <w:widowControl w:val="0"/>
        <w:autoSpaceDE w:val="0"/>
        <w:autoSpaceDN w:val="0"/>
        <w:adjustRightInd w:val="0"/>
        <w:rPr>
          <w:bCs/>
          <w:lang w:eastAsia="ja-JP"/>
        </w:rPr>
      </w:pPr>
    </w:p>
    <w:p w14:paraId="1EB38BB2" w14:textId="77777777" w:rsidR="000F4BA4" w:rsidRDefault="000F4BA4" w:rsidP="000F4BA4">
      <w:pPr>
        <w:widowControl w:val="0"/>
        <w:autoSpaceDE w:val="0"/>
        <w:autoSpaceDN w:val="0"/>
        <w:adjustRightInd w:val="0"/>
        <w:rPr>
          <w:bCs/>
          <w:lang w:eastAsia="ja-JP"/>
        </w:rPr>
      </w:pPr>
    </w:p>
    <w:bookmarkEnd w:id="2"/>
    <w:bookmarkEnd w:id="3"/>
    <w:p w14:paraId="6902E2F5" w14:textId="77777777" w:rsidR="000F4BA4" w:rsidRDefault="000F4BA4" w:rsidP="000F4BA4">
      <w:pPr>
        <w:widowControl w:val="0"/>
        <w:autoSpaceDE w:val="0"/>
        <w:autoSpaceDN w:val="0"/>
        <w:adjustRightInd w:val="0"/>
        <w:rPr>
          <w:b/>
          <w:bCs/>
          <w:lang w:eastAsia="ja-JP"/>
        </w:rPr>
      </w:pPr>
      <w:r>
        <w:rPr>
          <w:b/>
          <w:bCs/>
          <w:u w:val="single"/>
          <w:lang w:eastAsia="ja-JP"/>
        </w:rPr>
        <w:t>Kinds of Sentences</w:t>
      </w:r>
    </w:p>
    <w:p w14:paraId="2EC9D328" w14:textId="77777777" w:rsidR="000F4BA4" w:rsidRDefault="000F4BA4" w:rsidP="000F4BA4">
      <w:pPr>
        <w:widowControl w:val="0"/>
        <w:autoSpaceDE w:val="0"/>
        <w:autoSpaceDN w:val="0"/>
        <w:adjustRightInd w:val="0"/>
        <w:rPr>
          <w:bCs/>
          <w:lang w:eastAsia="ja-JP"/>
        </w:rPr>
      </w:pPr>
      <w:r>
        <w:rPr>
          <w:bCs/>
          <w:lang w:eastAsia="ja-JP"/>
        </w:rPr>
        <w:t>There are basically four kinds of sentence with which we communicate in English:</w:t>
      </w:r>
    </w:p>
    <w:p w14:paraId="0FB66C91" w14:textId="77777777" w:rsidR="000F4BA4" w:rsidRPr="00A90A86" w:rsidRDefault="000F4BA4" w:rsidP="000F4BA4">
      <w:pPr>
        <w:widowControl w:val="0"/>
        <w:autoSpaceDE w:val="0"/>
        <w:autoSpaceDN w:val="0"/>
        <w:adjustRightInd w:val="0"/>
        <w:rPr>
          <w:bCs/>
          <w:lang w:eastAsia="ja-JP"/>
        </w:rPr>
      </w:pPr>
      <w:r>
        <w:rPr>
          <w:b/>
          <w:bCs/>
          <w:lang w:eastAsia="ja-JP"/>
        </w:rPr>
        <w:t xml:space="preserve">Imperative: </w:t>
      </w:r>
      <w:r w:rsidRPr="00A90A86">
        <w:rPr>
          <w:bCs/>
          <w:lang w:eastAsia="ja-JP"/>
        </w:rPr>
        <w:t>Imperative sentences</w:t>
      </w:r>
      <w:r>
        <w:rPr>
          <w:bCs/>
          <w:i/>
          <w:lang w:eastAsia="ja-JP"/>
        </w:rPr>
        <w:t xml:space="preserve"> </w:t>
      </w:r>
      <w:r>
        <w:rPr>
          <w:bCs/>
          <w:lang w:eastAsia="ja-JP"/>
        </w:rPr>
        <w:t xml:space="preserve">give orders or commands: </w:t>
      </w:r>
      <w:r w:rsidRPr="00A90A86">
        <w:rPr>
          <w:b/>
          <w:bCs/>
          <w:i/>
          <w:lang w:eastAsia="ja-JP"/>
        </w:rPr>
        <w:t>Read</w:t>
      </w:r>
      <w:r w:rsidRPr="00A90A86">
        <w:rPr>
          <w:bCs/>
          <w:i/>
          <w:lang w:eastAsia="ja-JP"/>
        </w:rPr>
        <w:t xml:space="preserve"> this book.</w:t>
      </w:r>
      <w:r>
        <w:rPr>
          <w:bCs/>
          <w:lang w:eastAsia="ja-JP"/>
        </w:rPr>
        <w:t xml:space="preserve"> It isn’t a bad idea to include the word </w:t>
      </w:r>
      <w:r w:rsidRPr="00A90A86">
        <w:rPr>
          <w:bCs/>
          <w:i/>
          <w:lang w:eastAsia="ja-JP"/>
        </w:rPr>
        <w:t>please</w:t>
      </w:r>
      <w:r>
        <w:rPr>
          <w:bCs/>
          <w:lang w:eastAsia="ja-JP"/>
        </w:rPr>
        <w:t xml:space="preserve"> in your imperative sentences.</w:t>
      </w:r>
    </w:p>
    <w:p w14:paraId="646FB1A4" w14:textId="77777777" w:rsidR="000F4BA4" w:rsidRPr="00A90A86" w:rsidRDefault="000F4BA4" w:rsidP="000F4BA4">
      <w:pPr>
        <w:widowControl w:val="0"/>
        <w:autoSpaceDE w:val="0"/>
        <w:autoSpaceDN w:val="0"/>
        <w:adjustRightInd w:val="0"/>
        <w:rPr>
          <w:bCs/>
          <w:i/>
          <w:lang w:eastAsia="ja-JP"/>
        </w:rPr>
      </w:pPr>
      <w:r>
        <w:rPr>
          <w:b/>
          <w:bCs/>
          <w:lang w:eastAsia="ja-JP"/>
        </w:rPr>
        <w:t xml:space="preserve">Interrogative: </w:t>
      </w:r>
      <w:r>
        <w:rPr>
          <w:bCs/>
          <w:lang w:eastAsia="ja-JP"/>
        </w:rPr>
        <w:t>As the name of this sentence indicates, it i</w:t>
      </w:r>
      <w:r w:rsidRPr="00A90A86">
        <w:rPr>
          <w:bCs/>
          <w:i/>
          <w:lang w:eastAsia="ja-JP"/>
        </w:rPr>
        <w:t>nterrogates</w:t>
      </w:r>
      <w:r>
        <w:rPr>
          <w:bCs/>
          <w:lang w:eastAsia="ja-JP"/>
        </w:rPr>
        <w:t xml:space="preserve">, or asks a question: </w:t>
      </w:r>
      <w:r w:rsidRPr="00A90A86">
        <w:rPr>
          <w:bCs/>
          <w:i/>
          <w:lang w:eastAsia="ja-JP"/>
        </w:rPr>
        <w:t>Did you read this book?</w:t>
      </w:r>
    </w:p>
    <w:p w14:paraId="2BFEDEE9" w14:textId="77777777" w:rsidR="000F4BA4" w:rsidRPr="00A90A86" w:rsidRDefault="000F4BA4" w:rsidP="000F4BA4">
      <w:pPr>
        <w:widowControl w:val="0"/>
        <w:autoSpaceDE w:val="0"/>
        <w:autoSpaceDN w:val="0"/>
        <w:adjustRightInd w:val="0"/>
        <w:rPr>
          <w:bCs/>
          <w:lang w:eastAsia="ja-JP"/>
        </w:rPr>
      </w:pPr>
      <w:r>
        <w:rPr>
          <w:b/>
          <w:bCs/>
          <w:lang w:eastAsia="ja-JP"/>
        </w:rPr>
        <w:t xml:space="preserve">Declarative: </w:t>
      </w:r>
      <w:r>
        <w:rPr>
          <w:bCs/>
          <w:lang w:eastAsia="ja-JP"/>
        </w:rPr>
        <w:t xml:space="preserve">This sentence, as you can probably hear in its name, makes a declaration: </w:t>
      </w:r>
      <w:r w:rsidRPr="00A90A86">
        <w:rPr>
          <w:bCs/>
          <w:i/>
          <w:lang w:eastAsia="ja-JP"/>
        </w:rPr>
        <w:t>You read this book</w:t>
      </w:r>
      <w:r>
        <w:rPr>
          <w:bCs/>
          <w:lang w:eastAsia="ja-JP"/>
        </w:rPr>
        <w:t>.</w:t>
      </w:r>
    </w:p>
    <w:p w14:paraId="6BBA4D8F" w14:textId="77777777" w:rsidR="000F4BA4" w:rsidRPr="00A90A86" w:rsidRDefault="000F4BA4" w:rsidP="000F4BA4">
      <w:pPr>
        <w:widowControl w:val="0"/>
        <w:autoSpaceDE w:val="0"/>
        <w:autoSpaceDN w:val="0"/>
        <w:adjustRightInd w:val="0"/>
        <w:rPr>
          <w:bCs/>
          <w:i/>
          <w:lang w:eastAsia="ja-JP"/>
        </w:rPr>
      </w:pPr>
      <w:r>
        <w:rPr>
          <w:b/>
          <w:bCs/>
          <w:lang w:eastAsia="ja-JP"/>
        </w:rPr>
        <w:t xml:space="preserve">Exclamatory: </w:t>
      </w:r>
      <w:r>
        <w:rPr>
          <w:bCs/>
          <w:lang w:eastAsia="ja-JP"/>
        </w:rPr>
        <w:t xml:space="preserve">An exclamatory sentence exclaims or shows excitement: </w:t>
      </w:r>
      <w:r w:rsidRPr="00A90A86">
        <w:rPr>
          <w:bCs/>
          <w:i/>
          <w:lang w:eastAsia="ja-JP"/>
        </w:rPr>
        <w:t>Wow! You sure read that book quickly!</w:t>
      </w:r>
    </w:p>
    <w:p w14:paraId="653E5AA3" w14:textId="77777777" w:rsidR="000F4BA4" w:rsidRDefault="000F4BA4" w:rsidP="000F4BA4">
      <w:pPr>
        <w:widowControl w:val="0"/>
        <w:autoSpaceDE w:val="0"/>
        <w:autoSpaceDN w:val="0"/>
        <w:adjustRightInd w:val="0"/>
        <w:rPr>
          <w:bCs/>
          <w:i/>
          <w:lang w:eastAsia="ja-JP"/>
        </w:rPr>
      </w:pPr>
    </w:p>
    <w:p w14:paraId="24280A70" w14:textId="77777777" w:rsidR="000F4BA4" w:rsidRDefault="000F4BA4" w:rsidP="000F4BA4">
      <w:pPr>
        <w:widowControl w:val="0"/>
        <w:autoSpaceDE w:val="0"/>
        <w:autoSpaceDN w:val="0"/>
        <w:adjustRightInd w:val="0"/>
        <w:rPr>
          <w:bCs/>
          <w:lang w:eastAsia="ja-JP"/>
        </w:rPr>
      </w:pPr>
    </w:p>
    <w:p w14:paraId="2F2541C1" w14:textId="77777777" w:rsidR="000F4BA4" w:rsidRDefault="000F4BA4" w:rsidP="000F4BA4">
      <w:pPr>
        <w:widowControl w:val="0"/>
        <w:autoSpaceDE w:val="0"/>
        <w:autoSpaceDN w:val="0"/>
        <w:adjustRightInd w:val="0"/>
        <w:rPr>
          <w:bCs/>
          <w:lang w:eastAsia="ja-JP"/>
        </w:rPr>
      </w:pPr>
    </w:p>
    <w:p w14:paraId="43586580" w14:textId="77777777" w:rsidR="000F4BA4" w:rsidRDefault="000F4BA4" w:rsidP="000F4BA4">
      <w:pPr>
        <w:widowControl w:val="0"/>
        <w:autoSpaceDE w:val="0"/>
        <w:autoSpaceDN w:val="0"/>
        <w:adjustRightInd w:val="0"/>
        <w:rPr>
          <w:bCs/>
          <w:lang w:eastAsia="ja-JP"/>
        </w:rPr>
      </w:pPr>
    </w:p>
    <w:p w14:paraId="313AB7EB" w14:textId="77777777" w:rsidR="000F4BA4" w:rsidRDefault="000F4BA4" w:rsidP="000F4BA4">
      <w:pPr>
        <w:widowControl w:val="0"/>
        <w:autoSpaceDE w:val="0"/>
        <w:autoSpaceDN w:val="0"/>
        <w:adjustRightInd w:val="0"/>
        <w:rPr>
          <w:bCs/>
          <w:lang w:eastAsia="ja-JP"/>
        </w:rPr>
      </w:pPr>
    </w:p>
    <w:p w14:paraId="34AE72BC" w14:textId="77777777" w:rsidR="000F4BA4" w:rsidRDefault="000F4BA4" w:rsidP="000F4BA4">
      <w:pPr>
        <w:widowControl w:val="0"/>
        <w:autoSpaceDE w:val="0"/>
        <w:autoSpaceDN w:val="0"/>
        <w:adjustRightInd w:val="0"/>
        <w:rPr>
          <w:bCs/>
          <w:lang w:eastAsia="ja-JP"/>
        </w:rPr>
      </w:pPr>
    </w:p>
    <w:p w14:paraId="23747143" w14:textId="77777777" w:rsidR="000F4BA4" w:rsidRPr="00BB5967" w:rsidRDefault="000F4BA4" w:rsidP="000F4BA4"/>
    <w:p w14:paraId="4529DE72" w14:textId="77777777" w:rsidR="000F4BA4" w:rsidRPr="00BB5967" w:rsidRDefault="000F4BA4" w:rsidP="000F4BA4">
      <w:pPr>
        <w:rPr>
          <w:b/>
        </w:rPr>
      </w:pPr>
    </w:p>
    <w:p w14:paraId="7247A3B6" w14:textId="77777777" w:rsidR="000F4BA4" w:rsidRPr="00415653" w:rsidRDefault="000F4BA4" w:rsidP="000F4BA4"/>
    <w:p w14:paraId="41607753" w14:textId="77777777" w:rsidR="000F4BA4" w:rsidRDefault="000F4BA4" w:rsidP="000F4BA4"/>
    <w:p w14:paraId="2CCE8EE2" w14:textId="77777777" w:rsidR="000F4BA4" w:rsidRDefault="000F4BA4" w:rsidP="000F4BA4"/>
    <w:p w14:paraId="0B4C44E1" w14:textId="77777777" w:rsidR="000F4BA4" w:rsidRDefault="000F4BA4" w:rsidP="000F4BA4"/>
    <w:p w14:paraId="07FB17E0" w14:textId="77777777" w:rsidR="000F4BA4" w:rsidRDefault="000F4BA4" w:rsidP="000F4BA4"/>
    <w:p w14:paraId="46CF9F53" w14:textId="77777777" w:rsidR="000F4BA4" w:rsidRDefault="000F4BA4" w:rsidP="000F4BA4"/>
    <w:p w14:paraId="262020C6" w14:textId="77777777" w:rsidR="000F4BA4" w:rsidRDefault="000F4BA4" w:rsidP="000F4BA4"/>
    <w:p w14:paraId="39961BCE" w14:textId="77777777" w:rsidR="000F4BA4" w:rsidRDefault="000F4BA4" w:rsidP="000F4BA4"/>
    <w:p w14:paraId="4EB57970" w14:textId="77777777" w:rsidR="000F4BA4" w:rsidRDefault="000F4BA4" w:rsidP="000F4BA4"/>
    <w:p w14:paraId="2300A218" w14:textId="77777777" w:rsidR="000F4BA4" w:rsidRDefault="000F4BA4" w:rsidP="000F4BA4"/>
    <w:p w14:paraId="6A57357A" w14:textId="77777777" w:rsidR="000F4BA4" w:rsidRDefault="000F4BA4" w:rsidP="000F4BA4"/>
    <w:p w14:paraId="2EAB8374" w14:textId="77777777" w:rsidR="000F4BA4" w:rsidRDefault="000F4BA4" w:rsidP="000F4BA4"/>
    <w:p w14:paraId="04DED5D5" w14:textId="77777777" w:rsidR="000F4BA4" w:rsidRDefault="000F4BA4" w:rsidP="000F4BA4"/>
    <w:p w14:paraId="73BDF3F0" w14:textId="77777777" w:rsidR="000F4BA4" w:rsidRDefault="000F4BA4" w:rsidP="000F4BA4"/>
    <w:p w14:paraId="59443ACB" w14:textId="77777777" w:rsidR="000F4BA4" w:rsidRDefault="000F4BA4" w:rsidP="000F4BA4"/>
    <w:p w14:paraId="29905A49" w14:textId="77777777" w:rsidR="000F4BA4" w:rsidRDefault="000F4BA4" w:rsidP="000F4BA4"/>
    <w:p w14:paraId="21E46283" w14:textId="77777777" w:rsidR="000F4BA4" w:rsidRDefault="000F4BA4" w:rsidP="000F4BA4"/>
    <w:p w14:paraId="51A3F3B6" w14:textId="77777777" w:rsidR="000F4BA4" w:rsidRDefault="000F4BA4" w:rsidP="000F4BA4"/>
    <w:p w14:paraId="19C968D5" w14:textId="77777777" w:rsidR="000F4BA4" w:rsidRDefault="000F4BA4" w:rsidP="000F4BA4"/>
    <w:p w14:paraId="5EC77371" w14:textId="77777777" w:rsidR="000F4BA4" w:rsidRDefault="000F4BA4" w:rsidP="000F4BA4"/>
    <w:p w14:paraId="24A49B81" w14:textId="77777777" w:rsidR="000F4BA4" w:rsidRDefault="000F4BA4" w:rsidP="000F4BA4"/>
    <w:p w14:paraId="59EE7B74" w14:textId="77777777" w:rsidR="000F4BA4" w:rsidRDefault="000F4BA4" w:rsidP="000F4BA4"/>
    <w:p w14:paraId="2D02F7F2" w14:textId="77777777" w:rsidR="000F4BA4" w:rsidRDefault="000F4BA4" w:rsidP="000F4BA4"/>
    <w:p w14:paraId="65EEBA7B" w14:textId="77777777" w:rsidR="000F4BA4" w:rsidRDefault="000F4BA4" w:rsidP="000F4BA4"/>
    <w:p w14:paraId="1274EA09" w14:textId="77777777" w:rsidR="000F4BA4" w:rsidRDefault="000F4BA4" w:rsidP="000F4BA4"/>
    <w:p w14:paraId="2A431D95" w14:textId="77777777" w:rsidR="000F4BA4" w:rsidRDefault="000F4BA4" w:rsidP="000F4BA4"/>
    <w:p w14:paraId="6BD2AD73" w14:textId="77777777" w:rsidR="000F4BA4" w:rsidRDefault="000F4BA4" w:rsidP="000F4BA4"/>
    <w:p w14:paraId="0C550A32" w14:textId="77777777" w:rsidR="000F4BA4" w:rsidRDefault="000F4BA4" w:rsidP="000F4BA4"/>
    <w:p w14:paraId="3574C58E" w14:textId="77777777" w:rsidR="000F4BA4" w:rsidRDefault="000F4BA4" w:rsidP="000F4BA4"/>
    <w:p w14:paraId="5BCBA490" w14:textId="77777777" w:rsidR="000F4BA4" w:rsidRDefault="000F4BA4" w:rsidP="000F4BA4"/>
    <w:p w14:paraId="2E750932" w14:textId="77777777" w:rsidR="000F4BA4" w:rsidRDefault="000F4BA4" w:rsidP="000F4BA4"/>
    <w:p w14:paraId="5AEE97AF" w14:textId="77777777" w:rsidR="000F4BA4" w:rsidRDefault="000F4BA4" w:rsidP="000F4BA4"/>
    <w:p w14:paraId="0E3DEA38" w14:textId="77777777" w:rsidR="000F4BA4" w:rsidRDefault="000F4BA4" w:rsidP="000F4BA4"/>
    <w:p w14:paraId="784F316B" w14:textId="77777777" w:rsidR="000F4BA4" w:rsidRDefault="000F4BA4" w:rsidP="000F4BA4"/>
    <w:p w14:paraId="1127D63A" w14:textId="77777777" w:rsidR="000F4BA4" w:rsidRDefault="000F4BA4" w:rsidP="000F4BA4"/>
    <w:p w14:paraId="40522864" w14:textId="77777777" w:rsidR="000F4BA4" w:rsidRDefault="000F4BA4" w:rsidP="000F4BA4"/>
    <w:p w14:paraId="2AE45C72" w14:textId="77777777" w:rsidR="000F4BA4" w:rsidRPr="00F5765C" w:rsidRDefault="000F4BA4" w:rsidP="000F4BA4">
      <w:pPr>
        <w:jc w:val="center"/>
        <w:rPr>
          <w:sz w:val="28"/>
          <w:szCs w:val="28"/>
        </w:rPr>
      </w:pPr>
      <w:r w:rsidRPr="00F5765C">
        <w:rPr>
          <w:b/>
          <w:sz w:val="28"/>
          <w:szCs w:val="28"/>
          <w:u w:val="single"/>
        </w:rPr>
        <w:t>Vowel Sounds</w:t>
      </w:r>
    </w:p>
    <w:p w14:paraId="15BB4C45" w14:textId="77777777" w:rsidR="000F4BA4" w:rsidRDefault="000F4BA4" w:rsidP="000F4BA4">
      <w:r>
        <w:t xml:space="preserve">We already know that the </w:t>
      </w:r>
      <w:r>
        <w:rPr>
          <w:b/>
        </w:rPr>
        <w:t>vowels</w:t>
      </w:r>
      <w:r>
        <w:t xml:space="preserve"> are </w:t>
      </w:r>
      <w:r>
        <w:rPr>
          <w:b/>
        </w:rPr>
        <w:t xml:space="preserve">A, E, I, O, U </w:t>
      </w:r>
      <w:r>
        <w:t xml:space="preserve">and </w:t>
      </w:r>
      <w:r>
        <w:rPr>
          <w:b/>
        </w:rPr>
        <w:t>sometimes Y</w:t>
      </w:r>
      <w:r>
        <w:t xml:space="preserve">. Another thing important to remember is that vowels have </w:t>
      </w:r>
      <w:r>
        <w:rPr>
          <w:b/>
        </w:rPr>
        <w:t>long</w:t>
      </w:r>
      <w:r>
        <w:t xml:space="preserve"> and </w:t>
      </w:r>
      <w:r>
        <w:rPr>
          <w:b/>
        </w:rPr>
        <w:t>short</w:t>
      </w:r>
      <w:r>
        <w:t xml:space="preserve"> sounds. Here are some examples of long and short vowel sounds:</w:t>
      </w:r>
    </w:p>
    <w:p w14:paraId="4D69B826" w14:textId="77777777" w:rsidR="000F4BA4" w:rsidRDefault="000F4BA4" w:rsidP="000F4BA4"/>
    <w:p w14:paraId="6BCA75C6" w14:textId="77777777" w:rsidR="000F4BA4" w:rsidRDefault="000F4BA4" w:rsidP="000F4BA4">
      <w:pPr>
        <w:rPr>
          <w:b/>
          <w:u w:val="single"/>
        </w:rPr>
      </w:pPr>
      <w:r>
        <w:rPr>
          <w:b/>
          <w:u w:val="single"/>
        </w:rPr>
        <w:t>Long A</w:t>
      </w:r>
      <w:r>
        <w:rPr>
          <w:b/>
        </w:rPr>
        <w:tab/>
      </w:r>
      <w:r>
        <w:rPr>
          <w:b/>
        </w:rPr>
        <w:tab/>
      </w:r>
      <w:r>
        <w:rPr>
          <w:b/>
        </w:rPr>
        <w:tab/>
      </w:r>
      <w:r>
        <w:rPr>
          <w:b/>
        </w:rPr>
        <w:tab/>
      </w:r>
      <w:r>
        <w:rPr>
          <w:b/>
        </w:rPr>
        <w:tab/>
      </w:r>
      <w:r>
        <w:rPr>
          <w:b/>
          <w:u w:val="single"/>
        </w:rPr>
        <w:t>Short A</w:t>
      </w:r>
    </w:p>
    <w:p w14:paraId="51152351" w14:textId="77777777" w:rsidR="000F4BA4" w:rsidRDefault="000F4BA4" w:rsidP="000F4BA4">
      <w:r>
        <w:t>Plane     Grain                                                 Bat</w:t>
      </w:r>
      <w:r>
        <w:tab/>
        <w:t>Hat</w:t>
      </w:r>
    </w:p>
    <w:p w14:paraId="32F8B3F7" w14:textId="77777777" w:rsidR="000F4BA4" w:rsidRDefault="000F4BA4" w:rsidP="000F4BA4">
      <w:r>
        <w:t>Cake      Make                                                 Pan      Man</w:t>
      </w:r>
    </w:p>
    <w:p w14:paraId="0A1CE6E5" w14:textId="77777777" w:rsidR="000F4BA4" w:rsidRDefault="000F4BA4" w:rsidP="000F4BA4">
      <w:r>
        <w:t>Face</w:t>
      </w:r>
      <w:r>
        <w:tab/>
        <w:t xml:space="preserve">  Place                                                  Sad</w:t>
      </w:r>
      <w:r>
        <w:tab/>
        <w:t>Mad</w:t>
      </w:r>
    </w:p>
    <w:p w14:paraId="11D2A2B4" w14:textId="77777777" w:rsidR="000F4BA4" w:rsidRDefault="000F4BA4" w:rsidP="000F4BA4">
      <w:r>
        <w:t>Rain</w:t>
      </w:r>
      <w:r>
        <w:tab/>
        <w:t xml:space="preserve">  Main                                                  Al</w:t>
      </w:r>
      <w:r>
        <w:tab/>
        <w:t>Sal</w:t>
      </w:r>
    </w:p>
    <w:p w14:paraId="58B8A01E" w14:textId="77777777" w:rsidR="000F4BA4" w:rsidRDefault="000F4BA4" w:rsidP="000F4BA4"/>
    <w:p w14:paraId="3DE378BD" w14:textId="77777777" w:rsidR="000F4BA4" w:rsidRDefault="000F4BA4" w:rsidP="000F4BA4">
      <w:pPr>
        <w:rPr>
          <w:b/>
          <w:u w:val="single"/>
        </w:rPr>
      </w:pPr>
      <w:r>
        <w:rPr>
          <w:b/>
          <w:u w:val="single"/>
        </w:rPr>
        <w:t>Long E</w:t>
      </w:r>
      <w:r>
        <w:rPr>
          <w:b/>
        </w:rPr>
        <w:tab/>
      </w:r>
      <w:r>
        <w:rPr>
          <w:b/>
        </w:rPr>
        <w:tab/>
      </w:r>
      <w:r>
        <w:rPr>
          <w:b/>
        </w:rPr>
        <w:tab/>
      </w:r>
      <w:r>
        <w:rPr>
          <w:b/>
        </w:rPr>
        <w:tab/>
      </w:r>
      <w:r>
        <w:rPr>
          <w:b/>
        </w:rPr>
        <w:tab/>
      </w:r>
      <w:r>
        <w:rPr>
          <w:b/>
          <w:u w:val="single"/>
        </w:rPr>
        <w:t>Short Ee</w:t>
      </w:r>
    </w:p>
    <w:p w14:paraId="5A9BBC55" w14:textId="77777777" w:rsidR="000F4BA4" w:rsidRDefault="000F4BA4" w:rsidP="000F4BA4">
      <w:r>
        <w:t>Bee</w:t>
      </w:r>
      <w:r>
        <w:tab/>
        <w:t>See</w:t>
      </w:r>
      <w:r>
        <w:tab/>
      </w:r>
      <w:r>
        <w:tab/>
      </w:r>
      <w:r>
        <w:tab/>
      </w:r>
      <w:r>
        <w:tab/>
      </w:r>
      <w:r>
        <w:tab/>
        <w:t>Web</w:t>
      </w:r>
      <w:r>
        <w:tab/>
        <w:t>Pet</w:t>
      </w:r>
    </w:p>
    <w:p w14:paraId="2394E245" w14:textId="77777777" w:rsidR="000F4BA4" w:rsidRDefault="000F4BA4" w:rsidP="000F4BA4">
      <w:r>
        <w:t>Read</w:t>
      </w:r>
      <w:r>
        <w:tab/>
        <w:t>Lead</w:t>
      </w:r>
      <w:r>
        <w:tab/>
      </w:r>
      <w:r>
        <w:tab/>
      </w:r>
      <w:r>
        <w:tab/>
      </w:r>
      <w:r>
        <w:tab/>
      </w:r>
      <w:r>
        <w:tab/>
        <w:t xml:space="preserve"> Net</w:t>
      </w:r>
      <w:r>
        <w:tab/>
        <w:t>Den</w:t>
      </w:r>
    </w:p>
    <w:p w14:paraId="21B93F4B" w14:textId="77777777" w:rsidR="000F4BA4" w:rsidRDefault="000F4BA4" w:rsidP="000F4BA4">
      <w:r>
        <w:t>Need</w:t>
      </w:r>
      <w:r>
        <w:tab/>
        <w:t>Seed</w:t>
      </w:r>
      <w:r>
        <w:tab/>
      </w:r>
      <w:r>
        <w:tab/>
      </w:r>
      <w:r>
        <w:tab/>
      </w:r>
      <w:r>
        <w:tab/>
      </w:r>
      <w:r>
        <w:tab/>
        <w:t xml:space="preserve"> Pen</w:t>
      </w:r>
      <w:r>
        <w:tab/>
        <w:t>Red</w:t>
      </w:r>
    </w:p>
    <w:p w14:paraId="5ABDEBFF" w14:textId="77777777" w:rsidR="000F4BA4" w:rsidRDefault="000F4BA4" w:rsidP="000F4BA4">
      <w:r>
        <w:t>Real</w:t>
      </w:r>
      <w:r>
        <w:tab/>
        <w:t xml:space="preserve">Deal   </w:t>
      </w:r>
      <w:r>
        <w:tab/>
      </w:r>
      <w:r>
        <w:tab/>
      </w:r>
      <w:r>
        <w:tab/>
      </w:r>
      <w:r>
        <w:tab/>
      </w:r>
      <w:r>
        <w:tab/>
        <w:t xml:space="preserve"> Bet</w:t>
      </w:r>
      <w:r>
        <w:tab/>
        <w:t>Led</w:t>
      </w:r>
    </w:p>
    <w:p w14:paraId="431387FA" w14:textId="77777777" w:rsidR="000F4BA4" w:rsidRDefault="000F4BA4" w:rsidP="000F4BA4">
      <w:pPr>
        <w:rPr>
          <w:b/>
          <w:u w:val="single"/>
        </w:rPr>
      </w:pPr>
    </w:p>
    <w:p w14:paraId="5F5462B3" w14:textId="77777777" w:rsidR="000F4BA4" w:rsidRDefault="000F4BA4" w:rsidP="000F4BA4">
      <w:pPr>
        <w:rPr>
          <w:b/>
          <w:u w:val="single"/>
        </w:rPr>
      </w:pPr>
      <w:r>
        <w:rPr>
          <w:b/>
          <w:u w:val="single"/>
        </w:rPr>
        <w:t>Long I</w:t>
      </w:r>
      <w:r>
        <w:rPr>
          <w:b/>
        </w:rPr>
        <w:tab/>
      </w:r>
      <w:r>
        <w:rPr>
          <w:b/>
        </w:rPr>
        <w:tab/>
      </w:r>
      <w:r>
        <w:rPr>
          <w:b/>
        </w:rPr>
        <w:tab/>
      </w:r>
      <w:r>
        <w:rPr>
          <w:b/>
        </w:rPr>
        <w:tab/>
      </w:r>
      <w:r>
        <w:rPr>
          <w:b/>
        </w:rPr>
        <w:tab/>
      </w:r>
      <w:r>
        <w:rPr>
          <w:b/>
        </w:rPr>
        <w:tab/>
      </w:r>
      <w:r>
        <w:rPr>
          <w:b/>
          <w:u w:val="single"/>
        </w:rPr>
        <w:t>Short_I</w:t>
      </w:r>
    </w:p>
    <w:p w14:paraId="435B67E9" w14:textId="77777777" w:rsidR="000F4BA4" w:rsidRDefault="000F4BA4" w:rsidP="000F4BA4">
      <w:r>
        <w:t>Five</w:t>
      </w:r>
      <w:r>
        <w:tab/>
        <w:t>Life</w:t>
      </w:r>
      <w:r>
        <w:tab/>
      </w:r>
      <w:r>
        <w:tab/>
      </w:r>
      <w:r>
        <w:tab/>
      </w:r>
      <w:r>
        <w:tab/>
      </w:r>
      <w:r>
        <w:tab/>
        <w:t>Milk</w:t>
      </w:r>
      <w:r>
        <w:tab/>
        <w:t>Pin</w:t>
      </w:r>
    </w:p>
    <w:p w14:paraId="24AE2B4A" w14:textId="77777777" w:rsidR="000F4BA4" w:rsidRDefault="000F4BA4" w:rsidP="000F4BA4">
      <w:r>
        <w:t>Tie</w:t>
      </w:r>
      <w:r>
        <w:tab/>
        <w:t>Pie</w:t>
      </w:r>
      <w:r>
        <w:tab/>
      </w:r>
      <w:r>
        <w:tab/>
      </w:r>
      <w:r>
        <w:tab/>
      </w:r>
      <w:r>
        <w:tab/>
      </w:r>
      <w:r>
        <w:tab/>
        <w:t>Win</w:t>
      </w:r>
      <w:r>
        <w:tab/>
        <w:t>Sit</w:t>
      </w:r>
    </w:p>
    <w:p w14:paraId="48BF80F6" w14:textId="77777777" w:rsidR="000F4BA4" w:rsidRDefault="000F4BA4" w:rsidP="000F4BA4">
      <w:r>
        <w:t>Alive</w:t>
      </w:r>
      <w:r>
        <w:tab/>
        <w:t>Knife</w:t>
      </w:r>
      <w:r>
        <w:tab/>
      </w:r>
      <w:r>
        <w:tab/>
      </w:r>
      <w:r>
        <w:tab/>
      </w:r>
      <w:r>
        <w:tab/>
      </w:r>
      <w:r>
        <w:tab/>
        <w:t>Pit</w:t>
      </w:r>
      <w:r>
        <w:tab/>
        <w:t>Mill</w:t>
      </w:r>
    </w:p>
    <w:p w14:paraId="75C3375A" w14:textId="77777777" w:rsidR="000F4BA4" w:rsidRDefault="000F4BA4" w:rsidP="000F4BA4">
      <w:r>
        <w:t>Strive</w:t>
      </w:r>
      <w:r>
        <w:tab/>
        <w:t>Thrive</w:t>
      </w:r>
      <w:r>
        <w:tab/>
      </w:r>
      <w:r>
        <w:tab/>
      </w:r>
      <w:r>
        <w:tab/>
      </w:r>
      <w:r>
        <w:tab/>
      </w:r>
      <w:r>
        <w:tab/>
        <w:t>Pill</w:t>
      </w:r>
      <w:r>
        <w:tab/>
        <w:t>Spit</w:t>
      </w:r>
      <w:r>
        <w:tab/>
      </w:r>
      <w:r>
        <w:tab/>
      </w:r>
      <w:r>
        <w:tab/>
      </w:r>
      <w:r>
        <w:tab/>
      </w:r>
    </w:p>
    <w:p w14:paraId="5D2F7DAA" w14:textId="77777777" w:rsidR="000F4BA4" w:rsidRDefault="000F4BA4" w:rsidP="000F4BA4">
      <w:pPr>
        <w:rPr>
          <w:b/>
          <w:u w:val="single"/>
        </w:rPr>
      </w:pPr>
    </w:p>
    <w:p w14:paraId="01F4DA46" w14:textId="77777777" w:rsidR="000F4BA4" w:rsidRDefault="000F4BA4" w:rsidP="000F4BA4">
      <w:r>
        <w:rPr>
          <w:b/>
          <w:u w:val="single"/>
        </w:rPr>
        <w:t>Long_O</w:t>
      </w:r>
      <w:r>
        <w:tab/>
      </w:r>
      <w:r>
        <w:tab/>
      </w:r>
      <w:r>
        <w:tab/>
      </w:r>
      <w:r>
        <w:tab/>
      </w:r>
      <w:r>
        <w:tab/>
      </w:r>
      <w:r>
        <w:rPr>
          <w:b/>
          <w:u w:val="single"/>
        </w:rPr>
        <w:t>Short O</w:t>
      </w:r>
    </w:p>
    <w:p w14:paraId="2966580B" w14:textId="77777777" w:rsidR="000F4BA4" w:rsidRDefault="000F4BA4" w:rsidP="000F4BA4">
      <w:r>
        <w:t>Nose</w:t>
      </w:r>
      <w:r>
        <w:tab/>
        <w:t>Hose</w:t>
      </w:r>
      <w:r>
        <w:tab/>
      </w:r>
      <w:r>
        <w:tab/>
      </w:r>
      <w:r>
        <w:tab/>
      </w:r>
      <w:r>
        <w:tab/>
      </w:r>
      <w:r>
        <w:tab/>
        <w:t>Dog</w:t>
      </w:r>
      <w:r>
        <w:tab/>
        <w:t>Clog</w:t>
      </w:r>
    </w:p>
    <w:p w14:paraId="564C62B5" w14:textId="77777777" w:rsidR="000F4BA4" w:rsidRDefault="000F4BA4" w:rsidP="000F4BA4">
      <w:r>
        <w:t>Boat</w:t>
      </w:r>
      <w:r>
        <w:tab/>
        <w:t>Throat</w:t>
      </w:r>
      <w:r>
        <w:tab/>
      </w:r>
      <w:r>
        <w:tab/>
      </w:r>
      <w:r>
        <w:tab/>
      </w:r>
      <w:r>
        <w:tab/>
      </w:r>
      <w:r>
        <w:tab/>
        <w:t>Knob</w:t>
      </w:r>
      <w:r>
        <w:tab/>
        <w:t>Doll</w:t>
      </w:r>
      <w:r>
        <w:tab/>
      </w:r>
    </w:p>
    <w:p w14:paraId="4B7399E3" w14:textId="77777777" w:rsidR="000F4BA4" w:rsidRDefault="000F4BA4" w:rsidP="000F4BA4">
      <w:r>
        <w:t>Cone</w:t>
      </w:r>
      <w:r>
        <w:tab/>
        <w:t>Throne</w:t>
      </w:r>
      <w:r>
        <w:tab/>
      </w:r>
      <w:r>
        <w:tab/>
      </w:r>
      <w:r>
        <w:tab/>
      </w:r>
      <w:r>
        <w:tab/>
      </w:r>
      <w:r>
        <w:tab/>
        <w:t>Not</w:t>
      </w:r>
      <w:r>
        <w:tab/>
        <w:t>Knot</w:t>
      </w:r>
    </w:p>
    <w:p w14:paraId="2CE37507" w14:textId="77777777" w:rsidR="000F4BA4" w:rsidRDefault="000F4BA4" w:rsidP="000F4BA4">
      <w:r>
        <w:t>Toe</w:t>
      </w:r>
      <w:r>
        <w:tab/>
        <w:t>Joe</w:t>
      </w:r>
      <w:r>
        <w:tab/>
      </w:r>
      <w:r>
        <w:tab/>
      </w:r>
      <w:r>
        <w:tab/>
      </w:r>
      <w:r>
        <w:tab/>
      </w:r>
      <w:r>
        <w:tab/>
        <w:t>Mob</w:t>
      </w:r>
      <w:r>
        <w:tab/>
        <w:t>Slob</w:t>
      </w:r>
    </w:p>
    <w:p w14:paraId="2D0D6609" w14:textId="77777777" w:rsidR="000F4BA4" w:rsidRDefault="000F4BA4" w:rsidP="000F4BA4">
      <w:pPr>
        <w:rPr>
          <w:u w:val="single"/>
        </w:rPr>
      </w:pPr>
    </w:p>
    <w:p w14:paraId="76102E99" w14:textId="77777777" w:rsidR="000F4BA4" w:rsidRDefault="000F4BA4" w:rsidP="000F4BA4">
      <w:pPr>
        <w:rPr>
          <w:b/>
          <w:u w:val="single"/>
        </w:rPr>
      </w:pPr>
      <w:r>
        <w:rPr>
          <w:b/>
          <w:u w:val="single"/>
        </w:rPr>
        <w:t>Long U</w:t>
      </w:r>
      <w:r>
        <w:rPr>
          <w:b/>
        </w:rPr>
        <w:tab/>
      </w:r>
      <w:r>
        <w:rPr>
          <w:b/>
        </w:rPr>
        <w:tab/>
      </w:r>
      <w:r>
        <w:rPr>
          <w:b/>
        </w:rPr>
        <w:tab/>
      </w:r>
      <w:r>
        <w:rPr>
          <w:b/>
        </w:rPr>
        <w:tab/>
      </w:r>
      <w:r>
        <w:rPr>
          <w:b/>
        </w:rPr>
        <w:tab/>
      </w:r>
      <w:r>
        <w:rPr>
          <w:b/>
          <w:u w:val="single"/>
        </w:rPr>
        <w:t>Short U</w:t>
      </w:r>
    </w:p>
    <w:p w14:paraId="65D8A0C9" w14:textId="77777777" w:rsidR="000F4BA4" w:rsidRDefault="000F4BA4" w:rsidP="000F4BA4">
      <w:r>
        <w:t>Cube</w:t>
      </w:r>
      <w:r>
        <w:tab/>
        <w:t>Tube</w:t>
      </w:r>
      <w:r>
        <w:tab/>
      </w:r>
      <w:r>
        <w:tab/>
      </w:r>
      <w:r>
        <w:tab/>
      </w:r>
      <w:r>
        <w:tab/>
      </w:r>
      <w:r>
        <w:tab/>
        <w:t>Duck</w:t>
      </w:r>
      <w:r>
        <w:tab/>
        <w:t>Luck</w:t>
      </w:r>
    </w:p>
    <w:p w14:paraId="429D2CF1" w14:textId="77777777" w:rsidR="000F4BA4" w:rsidRDefault="000F4BA4" w:rsidP="000F4BA4">
      <w:r>
        <w:t>Blue</w:t>
      </w:r>
      <w:r>
        <w:tab/>
        <w:t>Due</w:t>
      </w:r>
      <w:r>
        <w:tab/>
      </w:r>
      <w:r>
        <w:tab/>
      </w:r>
      <w:r>
        <w:tab/>
      </w:r>
      <w:r>
        <w:tab/>
      </w:r>
      <w:r>
        <w:tab/>
        <w:t>Sun</w:t>
      </w:r>
      <w:r>
        <w:tab/>
        <w:t>Bun</w:t>
      </w:r>
    </w:p>
    <w:p w14:paraId="22D1DEF0" w14:textId="77777777" w:rsidR="000F4BA4" w:rsidRDefault="000F4BA4" w:rsidP="000F4BA4">
      <w:r>
        <w:t>Argue</w:t>
      </w:r>
      <w:r>
        <w:tab/>
        <w:t>Rescue</w:t>
      </w:r>
      <w:r>
        <w:tab/>
      </w:r>
      <w:r>
        <w:tab/>
      </w:r>
      <w:r>
        <w:tab/>
      </w:r>
      <w:r>
        <w:tab/>
      </w:r>
      <w:r>
        <w:tab/>
        <w:t>But</w:t>
      </w:r>
      <w:r>
        <w:tab/>
        <w:t>Nut</w:t>
      </w:r>
    </w:p>
    <w:p w14:paraId="6862584E" w14:textId="77777777" w:rsidR="000F4BA4" w:rsidRDefault="000F4BA4" w:rsidP="000F4BA4">
      <w:r>
        <w:t>Use</w:t>
      </w:r>
      <w:r>
        <w:tab/>
        <w:t>Music</w:t>
      </w:r>
      <w:r>
        <w:tab/>
      </w:r>
      <w:r>
        <w:tab/>
      </w:r>
      <w:r>
        <w:tab/>
      </w:r>
      <w:r>
        <w:tab/>
      </w:r>
      <w:r>
        <w:tab/>
        <w:t>Cup</w:t>
      </w:r>
      <w:r>
        <w:tab/>
        <w:t>Butter</w:t>
      </w:r>
    </w:p>
    <w:p w14:paraId="1FE28E3E" w14:textId="77777777" w:rsidR="00B577EA" w:rsidRPr="006B45BA" w:rsidRDefault="000F4BA4">
      <w:bookmarkStart w:id="4" w:name="_GoBack"/>
      <w:bookmarkEnd w:id="4"/>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BA4"/>
    <w:rsid w:val="000024C9"/>
    <w:rsid w:val="000F4BA4"/>
    <w:rsid w:val="00410E3E"/>
    <w:rsid w:val="006B45B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C85973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F4BA4"/>
    <w:rPr>
      <w:rFonts w:ascii="Times New Roman" w:eastAsia="Times New Roman" w:hAnsi="Times New Roman" w:cs="Times New Roman"/>
    </w:rPr>
  </w:style>
  <w:style w:type="paragraph" w:styleId="Heading1">
    <w:name w:val="heading 1"/>
    <w:basedOn w:val="Normal"/>
    <w:next w:val="Normal"/>
    <w:link w:val="Heading1Char"/>
    <w:qFormat/>
    <w:rsid w:val="000F4BA4"/>
    <w:pPr>
      <w:keepNext/>
      <w:ind w:right="216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rsid w:val="000F4BA4"/>
    <w:rPr>
      <w:rFonts w:ascii="Times New Roman" w:eastAsia="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0</TotalTime>
  <Pages>10</Pages>
  <Words>2845</Words>
  <Characters>16217</Characters>
  <Application>Microsoft Macintosh Word</Application>
  <DocSecurity>0</DocSecurity>
  <Lines>135</Lines>
  <Paragraphs>38</Paragraphs>
  <ScaleCrop>false</ScaleCrop>
  <Company>Mark's Text Terminal</Company>
  <LinksUpToDate>false</LinksUpToDate>
  <CharactersWithSpaces>19024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2016-09-13T19:15:00Z</dcterms:created>
  <dcterms:modified xsi:type="dcterms:W3CDTF">2016-09-13T19:15:00Z</dcterms:modified>
</cp:coreProperties>
</file>