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FEC976" w14:textId="77777777" w:rsidR="00B577EA" w:rsidRDefault="007D5922" w:rsidP="007D5922">
      <w:pPr>
        <w:jc w:val="center"/>
        <w:rPr>
          <w:b/>
          <w:i/>
          <w:u w:val="single"/>
        </w:rPr>
      </w:pPr>
      <w:r>
        <w:rPr>
          <w:b/>
          <w:sz w:val="28"/>
          <w:szCs w:val="28"/>
          <w:u w:val="single"/>
        </w:rPr>
        <w:t xml:space="preserve">Learning Methods, Aggregated Text: </w:t>
      </w:r>
      <w:r w:rsidRPr="007D5922">
        <w:rPr>
          <w:b/>
          <w:i/>
          <w:sz w:val="28"/>
          <w:szCs w:val="28"/>
          <w:u w:val="single"/>
        </w:rPr>
        <w:t>There Are No Stupid Questions</w:t>
      </w:r>
    </w:p>
    <w:p w14:paraId="7D83975E" w14:textId="77777777" w:rsidR="007D5922" w:rsidRDefault="007D5922" w:rsidP="007D5922">
      <w:pPr>
        <w:jc w:val="center"/>
        <w:rPr>
          <w:b/>
          <w:i/>
          <w:u w:val="single"/>
        </w:rPr>
      </w:pPr>
    </w:p>
    <w:p w14:paraId="3C52F9BE" w14:textId="7FFC04F2" w:rsidR="007D5922" w:rsidRDefault="00AC77F3" w:rsidP="007D5922">
      <w:r>
        <w:t xml:space="preserve">Teaching and learning are complicated activities. Sometimes teachers overlook important points as the plan their lessons. Other times, teachers may not have planned for the needs of diverse learners; in other words, they might not have considered or anticipated the learning needs of </w:t>
      </w:r>
      <w:r w:rsidRPr="00AC77F3">
        <w:rPr>
          <w:i/>
        </w:rPr>
        <w:t>all</w:t>
      </w:r>
      <w:r>
        <w:t xml:space="preserve"> the learners in his or her class. Finally, teachers must be prepared to answer questions of </w:t>
      </w:r>
      <w:r w:rsidRPr="00AC77F3">
        <w:rPr>
          <w:i/>
        </w:rPr>
        <w:t>any</w:t>
      </w:r>
      <w:r>
        <w:t xml:space="preserve"> kind related to the subject or topic under study.</w:t>
      </w:r>
    </w:p>
    <w:p w14:paraId="7263F6B2" w14:textId="77777777" w:rsidR="00AC77F3" w:rsidRDefault="00AC77F3" w:rsidP="007D5922"/>
    <w:p w14:paraId="0256A28B" w14:textId="170701CB" w:rsidR="00AC77F3" w:rsidRDefault="00AC77F3" w:rsidP="007D5922">
      <w:r>
        <w:t>What does this mean for interactions between teachers and students in our classroom?</w:t>
      </w:r>
    </w:p>
    <w:p w14:paraId="50A64DE4" w14:textId="77777777" w:rsidR="00AC77F3" w:rsidRDefault="00AC77F3" w:rsidP="007D5922"/>
    <w:p w14:paraId="02DC8AB0" w14:textId="5CF5D785" w:rsidR="00AC77F3" w:rsidRDefault="00AC77F3" w:rsidP="007D5922">
      <w:r>
        <w:t xml:space="preserve">It means one simple thing: there are no stupid questions in our classroom. For you fully to understand the material we study in class, you </w:t>
      </w:r>
      <w:r w:rsidRPr="00AC77F3">
        <w:rPr>
          <w:i/>
        </w:rPr>
        <w:t xml:space="preserve">must </w:t>
      </w:r>
      <w:r>
        <w:t>ask questions if you don’t understand something. You owe it to yourself. More importantly, your teacher owes it to you.</w:t>
      </w:r>
    </w:p>
    <w:p w14:paraId="13D4921B" w14:textId="77777777" w:rsidR="00AC77F3" w:rsidRDefault="00AC77F3" w:rsidP="007D5922"/>
    <w:p w14:paraId="5E59EE9E" w14:textId="1399B1FF" w:rsidR="00AC77F3" w:rsidRPr="007D5922" w:rsidRDefault="00AC77F3" w:rsidP="007D5922">
      <w:r>
        <w:t>So, when you doubt your understanding of something in class,</w:t>
      </w:r>
      <w:r w:rsidRPr="00AC77F3">
        <w:rPr>
          <w:i/>
        </w:rPr>
        <w:t xml:space="preserve"> please</w:t>
      </w:r>
      <w:r>
        <w:t xml:space="preserve"> ask questions. You’ll learn how to ask clarifying questions and you’ll develop a sense of how you learn and understand new material. You will</w:t>
      </w:r>
      <w:r w:rsidRPr="00AC77F3">
        <w:rPr>
          <w:i/>
        </w:rPr>
        <w:t xml:space="preserve"> learn</w:t>
      </w:r>
      <w:r>
        <w:t xml:space="preserve"> how you</w:t>
      </w:r>
      <w:bookmarkStart w:id="0" w:name="_GoBack"/>
      <w:r w:rsidRPr="00AC77F3">
        <w:rPr>
          <w:i/>
        </w:rPr>
        <w:t xml:space="preserve"> learn</w:t>
      </w:r>
      <w:bookmarkEnd w:id="0"/>
      <w:r>
        <w:t>.</w:t>
      </w:r>
    </w:p>
    <w:sectPr w:rsidR="00AC77F3" w:rsidRPr="007D5922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922"/>
    <w:rsid w:val="0038015A"/>
    <w:rsid w:val="00410E3E"/>
    <w:rsid w:val="007D5922"/>
    <w:rsid w:val="00993C25"/>
    <w:rsid w:val="00A901AC"/>
    <w:rsid w:val="00AC77F3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8691D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10</TotalTime>
  <Pages>1</Pages>
  <Words>161</Words>
  <Characters>922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2017-11-30T13:20:00Z</dcterms:created>
  <dcterms:modified xsi:type="dcterms:W3CDTF">2017-11-30T13:38:00Z</dcterms:modified>
</cp:coreProperties>
</file>