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DE3B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6C56F04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A6226">
        <w:rPr>
          <w:b/>
          <w:i/>
        </w:rPr>
        <w:t>Yahoo</w:t>
      </w:r>
      <w:r w:rsidR="00F24EDE">
        <w:rPr>
          <w:b/>
        </w:rPr>
        <w:t xml:space="preserve"> (</w:t>
      </w:r>
      <w:r w:rsidR="00FA622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40EB9C" w14:textId="77777777" w:rsidR="00FA6226" w:rsidRDefault="00FA6226" w:rsidP="00F24EDE"/>
    <w:p w14:paraId="489B7C97" w14:textId="4B77E615" w:rsidR="00FA6226" w:rsidRPr="00434BEB" w:rsidRDefault="00434BEB" w:rsidP="00FA6226">
      <w:pPr>
        <w:pStyle w:val="ListParagraph"/>
        <w:numPr>
          <w:ilvl w:val="0"/>
          <w:numId w:val="1"/>
        </w:numPr>
        <w:rPr>
          <w:b/>
        </w:rPr>
      </w:pPr>
      <w:r>
        <w:t xml:space="preserve">**** avoids bars because *** knows they attract </w:t>
      </w:r>
      <w:r w:rsidRPr="00434BEB">
        <w:rPr>
          <w:i/>
        </w:rPr>
        <w:t>yahoos</w:t>
      </w:r>
      <w:r>
        <w:t>.</w:t>
      </w:r>
    </w:p>
    <w:p w14:paraId="66BDFFC7" w14:textId="5A57133D" w:rsidR="00434BEB" w:rsidRPr="00434BEB" w:rsidRDefault="00434BEB" w:rsidP="00FA6226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434BEB">
        <w:rPr>
          <w:i/>
        </w:rPr>
        <w:t>yahoo</w:t>
      </w:r>
      <w:r>
        <w:t>, unsurprisingly, made a racist remark.</w:t>
      </w:r>
    </w:p>
    <w:p w14:paraId="5989FBA0" w14:textId="41B03603" w:rsidR="00434BEB" w:rsidRPr="00434BEB" w:rsidRDefault="00434BEB" w:rsidP="00FA6226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434BEB">
        <w:rPr>
          <w:i/>
        </w:rPr>
        <w:t xml:space="preserve">yahoo </w:t>
      </w:r>
      <w:r>
        <w:t>in ***’s class made fun of **** because **** likes to read,</w:t>
      </w:r>
    </w:p>
    <w:p w14:paraId="2014EA1B" w14:textId="3DF64B09" w:rsidR="00434BEB" w:rsidRPr="00434BEB" w:rsidRDefault="00434BEB" w:rsidP="00FA6226">
      <w:pPr>
        <w:pStyle w:val="ListParagraph"/>
        <w:numPr>
          <w:ilvl w:val="0"/>
          <w:numId w:val="1"/>
        </w:numPr>
        <w:rPr>
          <w:b/>
        </w:rPr>
      </w:pPr>
      <w:r>
        <w:t>*** is well-educated, so *** tries to avoid</w:t>
      </w:r>
      <w:r w:rsidRPr="00434BEB">
        <w:rPr>
          <w:i/>
        </w:rPr>
        <w:t xml:space="preserve"> yahoos</w:t>
      </w:r>
      <w:r>
        <w:t>.</w:t>
      </w:r>
    </w:p>
    <w:p w14:paraId="2CA969B8" w14:textId="727ED0A6" w:rsidR="00434BEB" w:rsidRPr="00FA6226" w:rsidRDefault="00434BEB" w:rsidP="00FA6226">
      <w:pPr>
        <w:pStyle w:val="ListParagraph"/>
        <w:numPr>
          <w:ilvl w:val="0"/>
          <w:numId w:val="1"/>
        </w:numPr>
        <w:rPr>
          <w:b/>
        </w:rPr>
      </w:pPr>
      <w:bookmarkStart w:id="54" w:name="_GoBack"/>
      <w:r w:rsidRPr="00434BEB">
        <w:rPr>
          <w:i/>
        </w:rPr>
        <w:t>The yahoos</w:t>
      </w:r>
      <w:r>
        <w:t xml:space="preserve"> </w:t>
      </w:r>
      <w:bookmarkEnd w:id="54"/>
      <w:r>
        <w:t>wrecked ****’s birthday party when they knocked the cake off the table.</w:t>
      </w:r>
    </w:p>
    <w:p w14:paraId="10077A2F" w14:textId="77777777" w:rsidR="00F24EDE" w:rsidRDefault="00F24EDE" w:rsidP="00F24EDE"/>
    <w:p w14:paraId="09E721F0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A622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FA6226">
        <w:rPr>
          <w:b/>
          <w:i/>
          <w:u w:val="single"/>
        </w:rPr>
        <w:t>yahoo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B2A30"/>
    <w:multiLevelType w:val="hybridMultilevel"/>
    <w:tmpl w:val="4970A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226"/>
    <w:rsid w:val="001539C9"/>
    <w:rsid w:val="001F20BF"/>
    <w:rsid w:val="002C2733"/>
    <w:rsid w:val="00335A5C"/>
    <w:rsid w:val="00410E3E"/>
    <w:rsid w:val="00434BEB"/>
    <w:rsid w:val="005A5A20"/>
    <w:rsid w:val="006B45BA"/>
    <w:rsid w:val="00C32881"/>
    <w:rsid w:val="00CA4835"/>
    <w:rsid w:val="00E11225"/>
    <w:rsid w:val="00EC6ED9"/>
    <w:rsid w:val="00F24EDE"/>
    <w:rsid w:val="00FA622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7B9B37"/>
  <w15:chartTrackingRefBased/>
  <w15:docId w15:val="{95C1F29F-07D9-FF49-8131-F695A8A87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62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116</Words>
  <Characters>663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2018-11-28T09:28:00Z</dcterms:created>
  <dcterms:modified xsi:type="dcterms:W3CDTF">2018-11-28T09:33:00Z</dcterms:modified>
</cp:coreProperties>
</file>