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F692FD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715D8BBE" w14:textId="0BFEB1E8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7D03D8">
        <w:rPr>
          <w:b/>
          <w:i/>
        </w:rPr>
        <w:t>Treatise</w:t>
      </w:r>
      <w:r w:rsidR="007D03D8">
        <w:rPr>
          <w:b/>
        </w:rPr>
        <w:t xml:space="preserve"> (noun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1074353" w14:textId="77777777" w:rsidR="00200323" w:rsidRDefault="00200323" w:rsidP="00F24EDE"/>
    <w:p w14:paraId="0EAE7730" w14:textId="19460BC7" w:rsidR="00200323" w:rsidRPr="00200323" w:rsidRDefault="00200323" w:rsidP="00200323">
      <w:pPr>
        <w:pStyle w:val="ListParagraph"/>
        <w:numPr>
          <w:ilvl w:val="0"/>
          <w:numId w:val="1"/>
        </w:numPr>
        <w:rPr>
          <w:b/>
        </w:rPr>
      </w:pPr>
      <w:r>
        <w:t>*** is a classicist at Princeton who just published a</w:t>
      </w:r>
      <w:r w:rsidRPr="00200323">
        <w:rPr>
          <w:i/>
        </w:rPr>
        <w:t xml:space="preserve"> treatise</w:t>
      </w:r>
      <w:r>
        <w:t xml:space="preserve"> on the Roman philosopher Quintilian.</w:t>
      </w:r>
    </w:p>
    <w:p w14:paraId="3B17C0A3" w14:textId="46B7A1B6" w:rsidR="00200323" w:rsidRPr="00200323" w:rsidRDefault="00200323" w:rsidP="00200323">
      <w:pPr>
        <w:pStyle w:val="ListParagraph"/>
        <w:numPr>
          <w:ilvl w:val="0"/>
          <w:numId w:val="1"/>
        </w:numPr>
        <w:rPr>
          <w:b/>
        </w:rPr>
      </w:pPr>
      <w:r>
        <w:t xml:space="preserve">*** uses Aristotle’s </w:t>
      </w:r>
      <w:r w:rsidRPr="00200323">
        <w:rPr>
          <w:i/>
        </w:rPr>
        <w:t>treatise</w:t>
      </w:r>
      <w:r>
        <w:t xml:space="preserve"> on argumentation, </w:t>
      </w:r>
      <w:r>
        <w:rPr>
          <w:i/>
        </w:rPr>
        <w:t>The Rhetoric</w:t>
      </w:r>
      <w:r>
        <w:t>, in **** introduction to philosophy course.</w:t>
      </w:r>
    </w:p>
    <w:p w14:paraId="25C66258" w14:textId="2C2D4E43" w:rsidR="00200323" w:rsidRPr="00200323" w:rsidRDefault="00200323" w:rsidP="00200323">
      <w:pPr>
        <w:pStyle w:val="ListParagraph"/>
        <w:numPr>
          <w:ilvl w:val="0"/>
          <w:numId w:val="1"/>
        </w:numPr>
        <w:rPr>
          <w:b/>
        </w:rPr>
      </w:pPr>
      <w:r>
        <w:t>***, a professor of history at Columbia, just published a well-received</w:t>
      </w:r>
      <w:r w:rsidRPr="00200323">
        <w:rPr>
          <w:i/>
        </w:rPr>
        <w:t xml:space="preserve"> treatise</w:t>
      </w:r>
      <w:r>
        <w:t xml:space="preserve"> on radicalism in the American Revolution.</w:t>
      </w:r>
    </w:p>
    <w:p w14:paraId="4EF1C55D" w14:textId="338D4F45" w:rsidR="00200323" w:rsidRPr="00200323" w:rsidRDefault="00200323" w:rsidP="00200323">
      <w:pPr>
        <w:pStyle w:val="ListParagraph"/>
        <w:numPr>
          <w:ilvl w:val="0"/>
          <w:numId w:val="1"/>
        </w:numPr>
        <w:rPr>
          <w:b/>
        </w:rPr>
      </w:pPr>
      <w:r>
        <w:t xml:space="preserve">*** is a graduate student in philosophy who reads a lot of </w:t>
      </w:r>
      <w:r w:rsidRPr="00200323">
        <w:rPr>
          <w:i/>
        </w:rPr>
        <w:t>treatises</w:t>
      </w:r>
      <w:r>
        <w:t xml:space="preserve"> on ethics and morality.</w:t>
      </w:r>
    </w:p>
    <w:p w14:paraId="2B56948A" w14:textId="4F26DB70" w:rsidR="00200323" w:rsidRPr="00200323" w:rsidRDefault="00200323" w:rsidP="00200323">
      <w:pPr>
        <w:pStyle w:val="ListParagraph"/>
        <w:numPr>
          <w:ilvl w:val="0"/>
          <w:numId w:val="1"/>
        </w:numPr>
        <w:rPr>
          <w:b/>
        </w:rPr>
      </w:pPr>
      <w:r>
        <w:t xml:space="preserve">*** is helping **** prepare a </w:t>
      </w:r>
      <w:bookmarkStart w:id="54" w:name="_GoBack"/>
      <w:r w:rsidRPr="00200323">
        <w:rPr>
          <w:i/>
        </w:rPr>
        <w:t>treatise</w:t>
      </w:r>
      <w:bookmarkEnd w:id="54"/>
      <w:r>
        <w:t xml:space="preserve"> on the famous African-American journalist Ida B. Wells.</w:t>
      </w:r>
    </w:p>
    <w:p w14:paraId="2CC6F827" w14:textId="77777777" w:rsidR="00F24EDE" w:rsidRDefault="00F24EDE" w:rsidP="00F24EDE"/>
    <w:p w14:paraId="682ABB05" w14:textId="5192D036" w:rsidR="00B577EA" w:rsidRPr="006B45BA" w:rsidRDefault="007D03D8" w:rsidP="00F24EDE">
      <w:r>
        <w:rPr>
          <w:b/>
          <w:u w:val="single"/>
        </w:rPr>
        <w:t>The noun</w:t>
      </w:r>
      <w:r w:rsidR="00F24EDE" w:rsidRPr="00523677">
        <w:rPr>
          <w:b/>
          <w:u w:val="single"/>
        </w:rPr>
        <w:t xml:space="preserve"> </w:t>
      </w:r>
      <w:r>
        <w:rPr>
          <w:b/>
          <w:i/>
          <w:u w:val="single"/>
        </w:rPr>
        <w:t>treatise</w:t>
      </w:r>
      <w:r w:rsidR="00F24EDE" w:rsidRPr="00523677">
        <w:rPr>
          <w:b/>
          <w:i/>
          <w:u w:val="single"/>
        </w:rPr>
        <w:t xml:space="preserve"> </w:t>
      </w:r>
      <w:r w:rsidR="00F24EDE" w:rsidRPr="00523677">
        <w:rPr>
          <w:b/>
          <w:u w:val="single"/>
        </w:rPr>
        <w:t>means</w:t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C334FD1"/>
    <w:multiLevelType w:val="hybridMultilevel"/>
    <w:tmpl w:val="C08A1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6FEA"/>
    <w:rsid w:val="001539C9"/>
    <w:rsid w:val="001F20BF"/>
    <w:rsid w:val="00200323"/>
    <w:rsid w:val="002C2733"/>
    <w:rsid w:val="00335A5C"/>
    <w:rsid w:val="00410E3E"/>
    <w:rsid w:val="005A5A20"/>
    <w:rsid w:val="006B45BA"/>
    <w:rsid w:val="007D03D8"/>
    <w:rsid w:val="009C6FEA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10BE850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0032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5</TotalTime>
  <Pages>1</Pages>
  <Words>147</Words>
  <Characters>844</Characters>
  <Application>Microsoft Macintosh Word</Application>
  <DocSecurity>0</DocSecurity>
  <Lines>7</Lines>
  <Paragraphs>1</Paragraphs>
  <ScaleCrop>false</ScaleCrop>
  <Company>Mark's Text Terminal</Company>
  <LinksUpToDate>false</LinksUpToDate>
  <CharactersWithSpaces>990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2017-11-01T12:23:00Z</dcterms:created>
  <dcterms:modified xsi:type="dcterms:W3CDTF">2017-11-08T13:21:00Z</dcterms:modified>
</cp:coreProperties>
</file>