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DE9D8E"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84F43C0" w14:textId="77777777" w:rsidR="002F55A8" w:rsidRDefault="00CA448A" w:rsidP="002F55A8">
      <w:r>
        <w:rPr>
          <w:b/>
        </w:rPr>
        <w:t>Intellectual Devotional American History Reading:</w:t>
      </w:r>
      <w:r w:rsidR="002F55A8">
        <w:rPr>
          <w:b/>
        </w:rPr>
        <w:t xml:space="preserve"> </w:t>
      </w:r>
      <w:r w:rsidR="00217C9D">
        <w:rPr>
          <w:b/>
          <w:i/>
        </w:rPr>
        <w:t>Civil Rights Act of 1964</w:t>
      </w:r>
      <w:r w:rsidR="002F55A8">
        <w:rPr>
          <w:b/>
        </w:rPr>
        <w:t xml:space="preserve">. </w:t>
      </w:r>
      <w:r w:rsidR="002F55A8">
        <w:t xml:space="preserve">Please use this reading on </w:t>
      </w:r>
      <w:r w:rsidR="00217C9D">
        <w:t>the Civil Rights Act of 1964 in the United States, for which Martin Luther King, Jr. fought,</w:t>
      </w:r>
      <w:r w:rsidR="002F55A8">
        <w:t xml:space="preserve"> to answer the reading comprehension questions on the worksheet that accompanies it.</w:t>
      </w:r>
    </w:p>
    <w:p w14:paraId="13BDABBC" w14:textId="77777777" w:rsidR="009B3429" w:rsidRDefault="009B3429" w:rsidP="002F55A8"/>
    <w:p w14:paraId="6E71FA0D" w14:textId="06D3B54D" w:rsidR="009B3429" w:rsidRDefault="009B3429" w:rsidP="002F55A8">
      <w:r>
        <w:t xml:space="preserve">A major achievement in the struggle for racial equality, the Civil Rights Act of 1964 outlawed segregation and discrimination on the basis of race, religion, or gender. The law, which the US Congress passed and President Lyndon Johnson (1908-1973) signed over the strident opposition of powerful Southern senators, abolished Jim Crow and led </w:t>
      </w:r>
      <w:proofErr w:type="gramStart"/>
      <w:r>
        <w:t>to</w:t>
      </w:r>
      <w:proofErr w:type="gramEnd"/>
      <w:r>
        <w:t xml:space="preserve"> profound social and political reforms across the nation.</w:t>
      </w:r>
    </w:p>
    <w:p w14:paraId="2592ABC0" w14:textId="77777777" w:rsidR="009B3429" w:rsidRDefault="009B3429" w:rsidP="002F55A8"/>
    <w:p w14:paraId="02DF0891" w14:textId="78FC8904" w:rsidR="009B3429" w:rsidRDefault="009B3429" w:rsidP="002F55A8">
      <w:r>
        <w:t>By 1964, the civil rights movement had scored a string of victories in local campaigns across the South, such as the Montgomery bus boycott and the successful protests against segregated lunch counters in Birmingham, Alabama. To build on those successes</w:t>
      </w:r>
      <w:r w:rsidR="00E65A37">
        <w:t>, President John F. Kennedy (1917-1963) proposed a major civil rights bill in the summer of 1963 to ban segregation nationwide. After Kennedy’s assassination, Johnson continued to push for the bill despite the opposition of many of his fellow Southern Democrats.</w:t>
      </w:r>
    </w:p>
    <w:p w14:paraId="61DD11B0" w14:textId="77777777" w:rsidR="00E65A37" w:rsidRDefault="00E65A37" w:rsidP="002F55A8"/>
    <w:p w14:paraId="0B2156DE" w14:textId="35FDB72F" w:rsidR="00E65A37" w:rsidRDefault="00E65A37" w:rsidP="002F55A8">
      <w:r>
        <w:t xml:space="preserve">In the spring of 1964, Southern lawmakers mounted an </w:t>
      </w:r>
      <w:r w:rsidR="00983B9E">
        <w:t>eighty-three-day filibuster in the US Senate in a last-ditch effort to prevent passage of the bill. The filibuster eventually failed, but every Southern senator except one, Ralph Webster Yarborough (1903-1996) from Texas, along with a handful of Northern senators, voted against the bill. President Lyndon Johnson invited civil rights movement leader Martin Luther King, Jr. (1929-1968) to the White House to watch him sign the bill into law.</w:t>
      </w:r>
    </w:p>
    <w:p w14:paraId="50CF2650" w14:textId="77777777" w:rsidR="00983B9E" w:rsidRDefault="00983B9E" w:rsidP="002F55A8"/>
    <w:p w14:paraId="61696408" w14:textId="7E6AEE0B" w:rsidR="00983B9E" w:rsidRDefault="00983B9E" w:rsidP="002F55A8">
      <w:r>
        <w:t>Politically, the passage of the Civil Rights Act ended a century of Democratic domination of the south. Enraged by Johnson’s backing of the bill, Southern whites turned against the Democratic Party in droves. IN the 1964 presidential election, the Deep South backed a Republican candidate—Senator Barry Goldwater (1909-1998) of Arizona—for the first time since the Civil War (1861-1865). But Johnson was reelected anyway.</w:t>
      </w:r>
    </w:p>
    <w:p w14:paraId="6979BD95" w14:textId="77777777" w:rsidR="00983B9E" w:rsidRDefault="00983B9E" w:rsidP="002F55A8"/>
    <w:p w14:paraId="56A5C2ED" w14:textId="4125E80B" w:rsidR="00AC30CC" w:rsidRDefault="00983B9E">
      <w:r>
        <w:t>The Civil Rights act of 1864 represented the biggest expansion of voting rights since the passage of the Fifteenth Amendment in 1870. Along with the Voting Rights Act of 1965, the law spelled the end of legally sanctioned segregation.</w:t>
      </w:r>
    </w:p>
    <w:p w14:paraId="6643C00A" w14:textId="77777777" w:rsidR="00983B9E" w:rsidRDefault="00983B9E">
      <w:pPr>
        <w:rPr>
          <w:b/>
          <w:u w:val="single"/>
        </w:rPr>
      </w:pPr>
    </w:p>
    <w:p w14:paraId="3033ECEB" w14:textId="77777777" w:rsidR="003C4D62" w:rsidRDefault="00FB16B7" w:rsidP="003C4D62">
      <w:pPr>
        <w:rPr>
          <w:b/>
        </w:rPr>
      </w:pPr>
      <w:r>
        <w:rPr>
          <w:b/>
        </w:rPr>
        <w:t>Additional Facts</w:t>
      </w:r>
      <w:r w:rsidR="003C4D62" w:rsidRPr="00FB16B7">
        <w:rPr>
          <w:b/>
        </w:rPr>
        <w:t xml:space="preserve">  </w:t>
      </w:r>
    </w:p>
    <w:p w14:paraId="502B3BDD" w14:textId="77777777" w:rsidR="00983B9E" w:rsidRDefault="00983B9E" w:rsidP="003C4D62">
      <w:pPr>
        <w:rPr>
          <w:b/>
        </w:rPr>
      </w:pPr>
    </w:p>
    <w:p w14:paraId="25A46D45" w14:textId="22E09BC8" w:rsidR="00983B9E" w:rsidRPr="00983B9E" w:rsidRDefault="00983B9E" w:rsidP="00983B9E">
      <w:pPr>
        <w:pStyle w:val="ListParagraph"/>
        <w:numPr>
          <w:ilvl w:val="0"/>
          <w:numId w:val="1"/>
        </w:numPr>
        <w:rPr>
          <w:b/>
        </w:rPr>
      </w:pPr>
      <w:r>
        <w:rPr>
          <w:i/>
        </w:rPr>
        <w:t>As of 2007, only one opponent of the 1964 act—West Virginia Democrat Robert C. Byrd (1917-2010)—remained in the Senate.</w:t>
      </w:r>
    </w:p>
    <w:p w14:paraId="1DC511B0" w14:textId="77777777" w:rsidR="00983B9E" w:rsidRPr="00983B9E" w:rsidRDefault="00983B9E" w:rsidP="00983B9E">
      <w:pPr>
        <w:rPr>
          <w:b/>
        </w:rPr>
      </w:pPr>
    </w:p>
    <w:p w14:paraId="6130A96D" w14:textId="4255C170" w:rsidR="00983B9E" w:rsidRPr="00983B9E" w:rsidRDefault="00983B9E" w:rsidP="00983B9E">
      <w:pPr>
        <w:pStyle w:val="ListParagraph"/>
        <w:numPr>
          <w:ilvl w:val="0"/>
          <w:numId w:val="1"/>
        </w:numPr>
        <w:rPr>
          <w:b/>
        </w:rPr>
      </w:pPr>
      <w:r>
        <w:rPr>
          <w:i/>
        </w:rPr>
        <w:t>The filibuster was broken on June 10, 1964—the only time the Senate successfully broke a filibuster of civil rights legislation.</w:t>
      </w:r>
    </w:p>
    <w:p w14:paraId="6EEABA94" w14:textId="77777777" w:rsidR="00983B9E" w:rsidRPr="00983B9E" w:rsidRDefault="00983B9E" w:rsidP="00983B9E">
      <w:pPr>
        <w:rPr>
          <w:b/>
        </w:rPr>
      </w:pPr>
    </w:p>
    <w:p w14:paraId="0F4CCFA3" w14:textId="07663356" w:rsidR="00AC30CC" w:rsidRPr="00983B9E" w:rsidRDefault="00983B9E" w:rsidP="00D01C53">
      <w:pPr>
        <w:pStyle w:val="ListParagraph"/>
        <w:numPr>
          <w:ilvl w:val="0"/>
          <w:numId w:val="1"/>
        </w:numPr>
        <w:rPr>
          <w:b/>
          <w:u w:val="single"/>
        </w:rPr>
      </w:pPr>
      <w:r w:rsidRPr="00983B9E">
        <w:rPr>
          <w:i/>
        </w:rPr>
        <w:t>Johnson was aware of the political damage the bill would do to the Democrats, and he ruefully remarked after signing the legislation that “we have lost the South for a generation.”</w:t>
      </w:r>
      <w:bookmarkStart w:id="0" w:name="_GoBack"/>
      <w:bookmarkEnd w:id="0"/>
    </w:p>
    <w:p w14:paraId="10C64F33" w14:textId="77777777" w:rsidR="00AC30CC" w:rsidRDefault="00AC30CC">
      <w:pPr>
        <w:rPr>
          <w:b/>
          <w:u w:val="single"/>
        </w:rPr>
      </w:pPr>
    </w:p>
    <w:p w14:paraId="22D906BC"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7AE41E67"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5148F"/>
    <w:multiLevelType w:val="hybridMultilevel"/>
    <w:tmpl w:val="CE88B2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C9D"/>
    <w:rsid w:val="00217C9D"/>
    <w:rsid w:val="002F55A8"/>
    <w:rsid w:val="003C4D62"/>
    <w:rsid w:val="004C273C"/>
    <w:rsid w:val="0060575B"/>
    <w:rsid w:val="006A5E5A"/>
    <w:rsid w:val="00792E69"/>
    <w:rsid w:val="00983B9E"/>
    <w:rsid w:val="009B3429"/>
    <w:rsid w:val="00AC30CC"/>
    <w:rsid w:val="00CA448A"/>
    <w:rsid w:val="00D3053C"/>
    <w:rsid w:val="00DA79EB"/>
    <w:rsid w:val="00E251AC"/>
    <w:rsid w:val="00E65A37"/>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C3BD7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ID*ah rdtm.dotx</Template>
  <TotalTime>49</TotalTime>
  <Pages>1</Pages>
  <Words>456</Words>
  <Characters>2601</Characters>
  <Application>Microsoft Macintosh Word</Application>
  <DocSecurity>0</DocSecurity>
  <Lines>21</Lines>
  <Paragraphs>6</Paragraphs>
  <ScaleCrop>false</ScaleCrop>
  <Company>New York City Department of Education</Company>
  <LinksUpToDate>false</LinksUpToDate>
  <CharactersWithSpaces>3051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2016-10-20T18:17:00Z</dcterms:created>
  <dcterms:modified xsi:type="dcterms:W3CDTF">2016-10-21T17:37:00Z</dcterms:modified>
</cp:coreProperties>
</file>