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C08402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E953E14" w14:textId="6D5557D6" w:rsidR="0069058D" w:rsidRDefault="006336D6" w:rsidP="006336D6">
      <w:r>
        <w:rPr>
          <w:b/>
        </w:rPr>
        <w:t>Homophone Worksheet:</w:t>
      </w:r>
      <w:bookmarkEnd w:id="0"/>
      <w:bookmarkEnd w:id="1"/>
      <w:r w:rsidR="00067AFC">
        <w:rPr>
          <w:b/>
        </w:rPr>
        <w:t xml:space="preserve"> </w:t>
      </w:r>
      <w:r w:rsidR="00067AFC">
        <w:rPr>
          <w:b/>
          <w:i/>
        </w:rPr>
        <w:t xml:space="preserve">Populace </w:t>
      </w:r>
      <w:r w:rsidR="00067AFC" w:rsidRPr="00067AFC">
        <w:rPr>
          <w:b/>
        </w:rPr>
        <w:t>and</w:t>
      </w:r>
      <w:r w:rsidR="00067AFC">
        <w:rPr>
          <w:b/>
          <w:i/>
        </w:rPr>
        <w:t xml:space="preserve"> Populous,</w:t>
      </w:r>
      <w:r>
        <w:rPr>
          <w:b/>
        </w:rPr>
        <w:t xml:space="preserve"> </w:t>
      </w:r>
      <w:r w:rsidR="00854960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t xml:space="preserve"> </w:t>
      </w:r>
      <w:r w:rsidR="00067AFC">
        <w:rPr>
          <w:i/>
        </w:rPr>
        <w:t>populace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067AFC">
        <w:rPr>
          <w:i/>
        </w:rPr>
        <w:t>populous</w:t>
      </w:r>
      <w:r w:rsidR="0069058D">
        <w:t xml:space="preserve">. Remember this about these </w:t>
      </w:r>
      <w:r w:rsidR="00067AFC">
        <w:t>two</w:t>
      </w:r>
      <w:r w:rsidR="0069058D">
        <w:t xml:space="preserve"> words:</w:t>
      </w:r>
    </w:p>
    <w:p w14:paraId="06432FB0" w14:textId="4F7E668B" w:rsidR="00D94752" w:rsidRDefault="00D94752" w:rsidP="00D947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Populace </w:t>
      </w:r>
      <w:r>
        <w:t xml:space="preserve">is a </w:t>
      </w:r>
      <w:r>
        <w:rPr>
          <w:b/>
        </w:rPr>
        <w:t xml:space="preserve">noun </w:t>
      </w:r>
      <w:r>
        <w:t xml:space="preserve">that means the </w:t>
      </w:r>
      <w:r w:rsidRPr="00D94752">
        <w:rPr>
          <w:i/>
        </w:rPr>
        <w:t xml:space="preserve">common people: </w:t>
      </w:r>
      <w:r>
        <w:rPr>
          <w:i/>
        </w:rPr>
        <w:t>masses</w:t>
      </w:r>
      <w:r>
        <w:t xml:space="preserve"> and</w:t>
      </w:r>
      <w:r w:rsidRPr="00D94752">
        <w:rPr>
          <w:i/>
        </w:rPr>
        <w:t xml:space="preserve"> population</w:t>
      </w:r>
      <w:r>
        <w:t>.</w:t>
      </w:r>
    </w:p>
    <w:p w14:paraId="3C85A00D" w14:textId="20FBDF7E" w:rsidR="00D94752" w:rsidRDefault="00D94752" w:rsidP="00D947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Populous </w:t>
      </w:r>
      <w:r>
        <w:t xml:space="preserve">is an </w:t>
      </w:r>
      <w:r>
        <w:rPr>
          <w:b/>
        </w:rPr>
        <w:t xml:space="preserve">adjective </w:t>
      </w:r>
      <w:r>
        <w:t xml:space="preserve">that means </w:t>
      </w:r>
      <w:r w:rsidRPr="00D94752">
        <w:rPr>
          <w:i/>
        </w:rPr>
        <w:t>densely populated</w:t>
      </w:r>
      <w:r>
        <w:t xml:space="preserve"> and </w:t>
      </w:r>
      <w:r w:rsidRPr="00D94752">
        <w:rPr>
          <w:i/>
        </w:rPr>
        <w:t>having a large population</w:t>
      </w:r>
      <w:r>
        <w:t>.</w:t>
      </w:r>
    </w:p>
    <w:p w14:paraId="79B99CAB" w14:textId="5852E6D9" w:rsidR="00A545F7" w:rsidRDefault="00A545F7" w:rsidP="00A545F7"/>
    <w:p w14:paraId="7F6EF1EA" w14:textId="565A41CC" w:rsidR="00A545F7" w:rsidRPr="00A545F7" w:rsidRDefault="00A545F7" w:rsidP="00A545F7">
      <w:pPr>
        <w:pStyle w:val="ListParagraph"/>
        <w:numPr>
          <w:ilvl w:val="0"/>
          <w:numId w:val="2"/>
        </w:numPr>
        <w:rPr>
          <w:b/>
        </w:rPr>
      </w:pPr>
      <w:r>
        <w:t>New York City, where **** lives, is _______________.</w:t>
      </w:r>
    </w:p>
    <w:p w14:paraId="5F9B159C" w14:textId="57EF9CD6" w:rsidR="00A545F7" w:rsidRPr="00A545F7" w:rsidRDefault="00A545F7" w:rsidP="00A545F7">
      <w:pPr>
        <w:pStyle w:val="ListParagraph"/>
        <w:numPr>
          <w:ilvl w:val="0"/>
          <w:numId w:val="2"/>
        </w:numPr>
        <w:rPr>
          <w:b/>
        </w:rPr>
      </w:pPr>
      <w:r>
        <w:t>Much of the _______________ of New York City rides public transportation to get around the five boroughs.</w:t>
      </w:r>
    </w:p>
    <w:p w14:paraId="1E609E1B" w14:textId="510A72C1" w:rsidR="00A545F7" w:rsidRPr="00A545F7" w:rsidRDefault="00A545F7" w:rsidP="00A545F7">
      <w:pPr>
        <w:pStyle w:val="ListParagraph"/>
        <w:numPr>
          <w:ilvl w:val="0"/>
          <w:numId w:val="2"/>
        </w:numPr>
        <w:rPr>
          <w:b/>
        </w:rPr>
      </w:pPr>
      <w:r>
        <w:t>**** likes peace and quiet, so *** is moving to a less _______________ community than Brooklyn.</w:t>
      </w:r>
    </w:p>
    <w:p w14:paraId="18E13367" w14:textId="60513327" w:rsidR="00A545F7" w:rsidRPr="00A545F7" w:rsidRDefault="00A545F7" w:rsidP="00A545F7">
      <w:pPr>
        <w:pStyle w:val="ListParagraph"/>
        <w:numPr>
          <w:ilvl w:val="0"/>
          <w:numId w:val="2"/>
        </w:numPr>
        <w:rPr>
          <w:b/>
        </w:rPr>
      </w:pPr>
      <w:r>
        <w:t>Historically, Brooklyn has always been the most _______________ borough in New York City.</w:t>
      </w:r>
    </w:p>
    <w:p w14:paraId="262451A9" w14:textId="18F88C5D" w:rsidR="00A545F7" w:rsidRPr="00A545F7" w:rsidRDefault="00A545F7" w:rsidP="00A545F7">
      <w:pPr>
        <w:pStyle w:val="ListParagraph"/>
        <w:numPr>
          <w:ilvl w:val="0"/>
          <w:numId w:val="2"/>
        </w:numPr>
        <w:rPr>
          <w:b/>
        </w:rPr>
      </w:pPr>
      <w:r>
        <w:t xml:space="preserve">With a _______________ of </w:t>
      </w:r>
      <w:proofErr w:type="gramStart"/>
      <w:r>
        <w:t>one person</w:t>
      </w:r>
      <w:proofErr w:type="gramEnd"/>
      <w:r>
        <w:t>, Lost Spring, Wyoming, is the smallest town in the United States.</w:t>
      </w:r>
    </w:p>
    <w:p w14:paraId="3F30C627" w14:textId="58BEEA4E" w:rsidR="00D94752" w:rsidRDefault="00D94752" w:rsidP="00D94752">
      <w:pPr>
        <w:pStyle w:val="ListParagraph"/>
      </w:pPr>
      <w:r>
        <w:t>.</w:t>
      </w:r>
    </w:p>
    <w:p w14:paraId="1E7B8120" w14:textId="47998318" w:rsidR="00F67CBA" w:rsidRDefault="00F67CBA" w:rsidP="00D94752">
      <w:pPr>
        <w:pStyle w:val="ListParagraph"/>
      </w:pPr>
    </w:p>
    <w:p w14:paraId="67470463" w14:textId="2A802D8C" w:rsidR="00113320" w:rsidRDefault="00113320" w:rsidP="00D94752">
      <w:pPr>
        <w:pStyle w:val="ListParagraph"/>
      </w:pPr>
    </w:p>
    <w:p w14:paraId="126016B3" w14:textId="0B538568" w:rsidR="00113320" w:rsidRDefault="00113320" w:rsidP="00D94752">
      <w:pPr>
        <w:pStyle w:val="ListParagraph"/>
      </w:pPr>
    </w:p>
    <w:p w14:paraId="1E3198FC" w14:textId="6FC6C9D8" w:rsidR="00113320" w:rsidRDefault="00113320" w:rsidP="00D94752">
      <w:pPr>
        <w:pStyle w:val="ListParagraph"/>
      </w:pPr>
    </w:p>
    <w:p w14:paraId="383A5C8E" w14:textId="31FD7B71" w:rsidR="00113320" w:rsidRDefault="00113320" w:rsidP="00D94752">
      <w:pPr>
        <w:pStyle w:val="ListParagraph"/>
      </w:pPr>
    </w:p>
    <w:p w14:paraId="64757F4E" w14:textId="0AA1CAB3" w:rsidR="00113320" w:rsidRDefault="00113320" w:rsidP="00D94752">
      <w:pPr>
        <w:pStyle w:val="ListParagraph"/>
      </w:pPr>
    </w:p>
    <w:p w14:paraId="7BE9F610" w14:textId="5991B720" w:rsidR="00113320" w:rsidRDefault="00113320" w:rsidP="00D94752">
      <w:pPr>
        <w:pStyle w:val="ListParagraph"/>
      </w:pPr>
    </w:p>
    <w:p w14:paraId="462B3572" w14:textId="02AE22B2" w:rsidR="00113320" w:rsidRDefault="00113320" w:rsidP="00D94752">
      <w:pPr>
        <w:pStyle w:val="ListParagraph"/>
      </w:pPr>
    </w:p>
    <w:p w14:paraId="6D75B6B1" w14:textId="57EE8EB3" w:rsidR="00113320" w:rsidRDefault="00113320" w:rsidP="00D94752">
      <w:pPr>
        <w:pStyle w:val="ListParagraph"/>
      </w:pPr>
    </w:p>
    <w:p w14:paraId="75E5573E" w14:textId="7A50ED24" w:rsidR="00113320" w:rsidRDefault="00113320" w:rsidP="00D94752">
      <w:pPr>
        <w:pStyle w:val="ListParagraph"/>
      </w:pPr>
    </w:p>
    <w:p w14:paraId="0DA67598" w14:textId="45F9F0E8" w:rsidR="00113320" w:rsidRDefault="00113320" w:rsidP="00D94752">
      <w:pPr>
        <w:pStyle w:val="ListParagraph"/>
      </w:pPr>
    </w:p>
    <w:p w14:paraId="209BBFF6" w14:textId="12200561" w:rsidR="00113320" w:rsidRDefault="00113320" w:rsidP="00D94752">
      <w:pPr>
        <w:pStyle w:val="ListParagraph"/>
      </w:pPr>
    </w:p>
    <w:p w14:paraId="717B18E0" w14:textId="1A7643E3" w:rsidR="00113320" w:rsidRDefault="00113320" w:rsidP="00D94752">
      <w:pPr>
        <w:pStyle w:val="ListParagraph"/>
      </w:pPr>
    </w:p>
    <w:p w14:paraId="46170E57" w14:textId="7D8E0641" w:rsidR="00113320" w:rsidRDefault="00113320" w:rsidP="00D94752">
      <w:pPr>
        <w:pStyle w:val="ListParagraph"/>
      </w:pPr>
    </w:p>
    <w:p w14:paraId="4C92E5F9" w14:textId="3A8D4CC3" w:rsidR="00113320" w:rsidRDefault="00113320" w:rsidP="00D94752">
      <w:pPr>
        <w:pStyle w:val="ListParagraph"/>
      </w:pPr>
    </w:p>
    <w:p w14:paraId="59C69D5F" w14:textId="339018C2" w:rsidR="00113320" w:rsidRDefault="00113320" w:rsidP="00D94752">
      <w:pPr>
        <w:pStyle w:val="ListParagraph"/>
      </w:pPr>
    </w:p>
    <w:p w14:paraId="3A129CC0" w14:textId="77143628" w:rsidR="00113320" w:rsidRDefault="00113320" w:rsidP="00D94752">
      <w:pPr>
        <w:pStyle w:val="ListParagraph"/>
      </w:pPr>
    </w:p>
    <w:p w14:paraId="5D6E9683" w14:textId="769114B3" w:rsidR="00113320" w:rsidRDefault="00113320" w:rsidP="00D94752">
      <w:pPr>
        <w:pStyle w:val="ListParagraph"/>
      </w:pPr>
    </w:p>
    <w:p w14:paraId="36D4138F" w14:textId="00FF2A99" w:rsidR="00113320" w:rsidRDefault="00113320" w:rsidP="00D94752">
      <w:pPr>
        <w:pStyle w:val="ListParagraph"/>
      </w:pPr>
    </w:p>
    <w:p w14:paraId="5811D44C" w14:textId="3F0A419A" w:rsidR="00113320" w:rsidRDefault="00113320" w:rsidP="00D94752">
      <w:pPr>
        <w:pStyle w:val="ListParagraph"/>
      </w:pPr>
    </w:p>
    <w:p w14:paraId="078375A9" w14:textId="59457729" w:rsidR="00113320" w:rsidRDefault="00113320" w:rsidP="00D94752">
      <w:pPr>
        <w:pStyle w:val="ListParagraph"/>
      </w:pPr>
    </w:p>
    <w:p w14:paraId="58F94486" w14:textId="6DC6A058" w:rsidR="00113320" w:rsidRDefault="00113320" w:rsidP="00D94752">
      <w:pPr>
        <w:pStyle w:val="ListParagraph"/>
      </w:pPr>
    </w:p>
    <w:p w14:paraId="78023DBC" w14:textId="0907598D" w:rsidR="00113320" w:rsidRDefault="00113320" w:rsidP="00D94752">
      <w:pPr>
        <w:pStyle w:val="ListParagraph"/>
      </w:pPr>
    </w:p>
    <w:p w14:paraId="7A031A43" w14:textId="64136457" w:rsidR="00113320" w:rsidRDefault="00113320" w:rsidP="00D94752">
      <w:pPr>
        <w:pStyle w:val="ListParagraph"/>
      </w:pPr>
    </w:p>
    <w:p w14:paraId="56FD3BF0" w14:textId="4BF15A53" w:rsidR="00113320" w:rsidRDefault="00113320" w:rsidP="00D94752">
      <w:pPr>
        <w:pStyle w:val="ListParagraph"/>
      </w:pPr>
    </w:p>
    <w:p w14:paraId="052310D3" w14:textId="2D492CFF" w:rsidR="00113320" w:rsidRDefault="00113320" w:rsidP="00D94752">
      <w:pPr>
        <w:pStyle w:val="ListParagraph"/>
      </w:pPr>
    </w:p>
    <w:p w14:paraId="6B4FEAE8" w14:textId="73F3AFED" w:rsidR="00113320" w:rsidRDefault="00113320" w:rsidP="00D94752">
      <w:pPr>
        <w:pStyle w:val="ListParagraph"/>
      </w:pPr>
    </w:p>
    <w:p w14:paraId="66B11BCB" w14:textId="33842EF6" w:rsidR="00113320" w:rsidRDefault="00113320" w:rsidP="00D94752">
      <w:pPr>
        <w:pStyle w:val="ListParagraph"/>
      </w:pPr>
    </w:p>
    <w:p w14:paraId="710A62A3" w14:textId="36770E29" w:rsidR="00113320" w:rsidRDefault="00113320" w:rsidP="00D94752">
      <w:pPr>
        <w:pStyle w:val="ListParagraph"/>
      </w:pPr>
    </w:p>
    <w:p w14:paraId="106719FB" w14:textId="5E5C78EA" w:rsidR="00113320" w:rsidRDefault="00113320" w:rsidP="00D94752">
      <w:pPr>
        <w:pStyle w:val="ListParagraph"/>
      </w:pPr>
    </w:p>
    <w:p w14:paraId="1C9794D5" w14:textId="7E357176" w:rsidR="00113320" w:rsidRDefault="00113320" w:rsidP="00D94752">
      <w:pPr>
        <w:pStyle w:val="ListParagraph"/>
      </w:pPr>
    </w:p>
    <w:p w14:paraId="634EC403" w14:textId="5FC28293" w:rsidR="00113320" w:rsidRDefault="00113320" w:rsidP="00D94752">
      <w:pPr>
        <w:pStyle w:val="ListParagraph"/>
      </w:pPr>
    </w:p>
    <w:p w14:paraId="4418394A" w14:textId="705A9755" w:rsidR="00113320" w:rsidRDefault="00113320" w:rsidP="00D94752">
      <w:pPr>
        <w:pStyle w:val="ListParagraph"/>
      </w:pPr>
    </w:p>
    <w:p w14:paraId="5E6C94B5" w14:textId="0691D546" w:rsidR="00113320" w:rsidRDefault="00113320" w:rsidP="00D94752">
      <w:pPr>
        <w:pStyle w:val="ListParagraph"/>
      </w:pPr>
    </w:p>
    <w:p w14:paraId="23AF9907" w14:textId="228E56AB" w:rsidR="00113320" w:rsidRDefault="00113320" w:rsidP="00D94752">
      <w:pPr>
        <w:pStyle w:val="ListParagraph"/>
      </w:pPr>
    </w:p>
    <w:p w14:paraId="499FAFA5" w14:textId="0E221866" w:rsidR="00113320" w:rsidRDefault="00113320" w:rsidP="00D94752">
      <w:pPr>
        <w:pStyle w:val="ListParagraph"/>
      </w:pPr>
    </w:p>
    <w:p w14:paraId="4D0EB128" w14:textId="47AF3CE6" w:rsidR="00113320" w:rsidRDefault="00113320" w:rsidP="00D94752">
      <w:pPr>
        <w:pStyle w:val="ListParagraph"/>
      </w:pPr>
    </w:p>
    <w:p w14:paraId="6C2EE921" w14:textId="77777777" w:rsidR="00113320" w:rsidRPr="00B12619" w:rsidRDefault="00113320" w:rsidP="0011332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EB28E1F" w14:textId="77777777" w:rsidR="00113320" w:rsidRDefault="00113320" w:rsidP="00113320">
      <w:r>
        <w:rPr>
          <w:b/>
        </w:rPr>
        <w:t xml:space="preserve">Homophone Worksheet: </w:t>
      </w:r>
      <w:r>
        <w:rPr>
          <w:b/>
          <w:i/>
        </w:rPr>
        <w:t xml:space="preserve">Populace </w:t>
      </w:r>
      <w:r w:rsidRPr="00067AFC">
        <w:rPr>
          <w:b/>
        </w:rPr>
        <w:t>and</w:t>
      </w:r>
      <w:r>
        <w:rPr>
          <w:b/>
          <w:i/>
        </w:rPr>
        <w:t xml:space="preserve"> Populous,</w:t>
      </w:r>
      <w:r>
        <w:rPr>
          <w:b/>
        </w:rPr>
        <w:t xml:space="preserve">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populace </w:t>
      </w:r>
      <w:r>
        <w:t>and</w:t>
      </w:r>
      <w:r>
        <w:rPr>
          <w:i/>
        </w:rPr>
        <w:t xml:space="preserve"> populous</w:t>
      </w:r>
      <w:r>
        <w:t>. Remember this about these two words:</w:t>
      </w:r>
    </w:p>
    <w:p w14:paraId="03033446" w14:textId="77777777" w:rsidR="00113320" w:rsidRDefault="00113320" w:rsidP="00113320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Populace </w:t>
      </w:r>
      <w:r>
        <w:t xml:space="preserve">is a </w:t>
      </w:r>
      <w:r>
        <w:rPr>
          <w:b/>
        </w:rPr>
        <w:t xml:space="preserve">noun </w:t>
      </w:r>
      <w:r>
        <w:t xml:space="preserve">that means the </w:t>
      </w:r>
      <w:r w:rsidRPr="00D94752">
        <w:rPr>
          <w:i/>
        </w:rPr>
        <w:t xml:space="preserve">common people: </w:t>
      </w:r>
      <w:r>
        <w:rPr>
          <w:i/>
        </w:rPr>
        <w:t>masses</w:t>
      </w:r>
      <w:r>
        <w:t xml:space="preserve"> and</w:t>
      </w:r>
      <w:r w:rsidRPr="00D94752">
        <w:rPr>
          <w:i/>
        </w:rPr>
        <w:t xml:space="preserve"> population</w:t>
      </w:r>
      <w:r>
        <w:t>.</w:t>
      </w:r>
    </w:p>
    <w:p w14:paraId="2CF92252" w14:textId="77777777" w:rsidR="00113320" w:rsidRDefault="00113320" w:rsidP="00113320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Populous </w:t>
      </w:r>
      <w:r>
        <w:t xml:space="preserve">is an </w:t>
      </w:r>
      <w:r>
        <w:rPr>
          <w:b/>
        </w:rPr>
        <w:t xml:space="preserve">adjective </w:t>
      </w:r>
      <w:r>
        <w:t xml:space="preserve">that means </w:t>
      </w:r>
      <w:r w:rsidRPr="00D94752">
        <w:rPr>
          <w:i/>
        </w:rPr>
        <w:t>densely populated</w:t>
      </w:r>
      <w:r>
        <w:t xml:space="preserve"> and </w:t>
      </w:r>
      <w:r w:rsidRPr="00D94752">
        <w:rPr>
          <w:i/>
        </w:rPr>
        <w:t>having a large population</w:t>
      </w:r>
      <w:r>
        <w:t>.</w:t>
      </w:r>
    </w:p>
    <w:p w14:paraId="6CA662CE" w14:textId="77777777" w:rsidR="00113320" w:rsidRDefault="00113320" w:rsidP="00113320"/>
    <w:p w14:paraId="46296076" w14:textId="77777777" w:rsidR="00113320" w:rsidRPr="003367AB" w:rsidRDefault="00113320" w:rsidP="00113320">
      <w:pPr>
        <w:pStyle w:val="ListParagraph"/>
        <w:numPr>
          <w:ilvl w:val="0"/>
          <w:numId w:val="3"/>
        </w:numPr>
        <w:rPr>
          <w:b/>
        </w:rPr>
      </w:pPr>
      <w:r>
        <w:t>*** doesn’t like to go to the Bronx Zoo on a summer afternoon because it is too _______________.</w:t>
      </w:r>
    </w:p>
    <w:p w14:paraId="3C6670CD" w14:textId="77777777" w:rsidR="00113320" w:rsidRPr="003367AB" w:rsidRDefault="00113320" w:rsidP="00113320">
      <w:pPr>
        <w:pStyle w:val="ListParagraph"/>
        <w:numPr>
          <w:ilvl w:val="0"/>
          <w:numId w:val="3"/>
        </w:numPr>
        <w:rPr>
          <w:b/>
        </w:rPr>
      </w:pPr>
      <w:r>
        <w:t>The _______________ of the Bronx Zoo on a summer afternoon is too much for ****.</w:t>
      </w:r>
    </w:p>
    <w:p w14:paraId="41022B75" w14:textId="77777777" w:rsidR="00113320" w:rsidRPr="003367AB" w:rsidRDefault="00113320" w:rsidP="00113320">
      <w:pPr>
        <w:pStyle w:val="ListParagraph"/>
        <w:numPr>
          <w:ilvl w:val="0"/>
          <w:numId w:val="3"/>
        </w:numPr>
        <w:rPr>
          <w:b/>
        </w:rPr>
      </w:pPr>
      <w:r>
        <w:t>The _______________ of New York City is ethnically diverse, which why there is so much good food available in the five boroughs.</w:t>
      </w:r>
    </w:p>
    <w:p w14:paraId="0B4A102F" w14:textId="77777777" w:rsidR="00113320" w:rsidRPr="003367AB" w:rsidRDefault="00113320" w:rsidP="00113320">
      <w:pPr>
        <w:pStyle w:val="ListParagraph"/>
        <w:numPr>
          <w:ilvl w:val="0"/>
          <w:numId w:val="3"/>
        </w:numPr>
        <w:rPr>
          <w:b/>
        </w:rPr>
      </w:pPr>
      <w:r>
        <w:t>Berlin, London, and Paris are all _______________ Western European cities.</w:t>
      </w:r>
    </w:p>
    <w:p w14:paraId="335B8509" w14:textId="77777777" w:rsidR="00113320" w:rsidRPr="003367AB" w:rsidRDefault="00113320" w:rsidP="00113320">
      <w:pPr>
        <w:pStyle w:val="ListParagraph"/>
        <w:numPr>
          <w:ilvl w:val="0"/>
          <w:numId w:val="3"/>
        </w:numPr>
        <w:rPr>
          <w:b/>
        </w:rPr>
      </w:pPr>
      <w:r>
        <w:t>*** wants to live in a more _______________ environment, so *** is moving from Upstate New York to The Bronx.</w:t>
      </w:r>
    </w:p>
    <w:p w14:paraId="28C01694" w14:textId="6FB442CB" w:rsidR="00113320" w:rsidRDefault="00113320" w:rsidP="00D94752">
      <w:pPr>
        <w:pStyle w:val="ListParagraph"/>
      </w:pPr>
    </w:p>
    <w:p w14:paraId="717351F1" w14:textId="701B6F7A" w:rsidR="00ED4502" w:rsidRDefault="00ED4502" w:rsidP="00D94752">
      <w:pPr>
        <w:pStyle w:val="ListParagraph"/>
      </w:pPr>
    </w:p>
    <w:p w14:paraId="67908EEF" w14:textId="2FC84B28" w:rsidR="00ED4502" w:rsidRDefault="00ED4502" w:rsidP="00D94752">
      <w:pPr>
        <w:pStyle w:val="ListParagraph"/>
      </w:pPr>
    </w:p>
    <w:p w14:paraId="31F7F953" w14:textId="1124BD0C" w:rsidR="00ED4502" w:rsidRDefault="00ED4502" w:rsidP="00D94752">
      <w:pPr>
        <w:pStyle w:val="ListParagraph"/>
      </w:pPr>
    </w:p>
    <w:p w14:paraId="49752B4F" w14:textId="2F0B4726" w:rsidR="00ED4502" w:rsidRDefault="00ED4502" w:rsidP="00D94752">
      <w:pPr>
        <w:pStyle w:val="ListParagraph"/>
      </w:pPr>
    </w:p>
    <w:p w14:paraId="5EB5414A" w14:textId="6A968E78" w:rsidR="00ED4502" w:rsidRDefault="00ED4502" w:rsidP="00D94752">
      <w:pPr>
        <w:pStyle w:val="ListParagraph"/>
      </w:pPr>
    </w:p>
    <w:p w14:paraId="2CE48296" w14:textId="55728B09" w:rsidR="00ED4502" w:rsidRDefault="00ED4502" w:rsidP="00D94752">
      <w:pPr>
        <w:pStyle w:val="ListParagraph"/>
      </w:pPr>
    </w:p>
    <w:p w14:paraId="264CAA3E" w14:textId="662BDB6C" w:rsidR="00ED4502" w:rsidRDefault="00ED4502" w:rsidP="00D94752">
      <w:pPr>
        <w:pStyle w:val="ListParagraph"/>
      </w:pPr>
    </w:p>
    <w:p w14:paraId="3B8DA257" w14:textId="4399B0DB" w:rsidR="00ED4502" w:rsidRDefault="00ED4502" w:rsidP="00D94752">
      <w:pPr>
        <w:pStyle w:val="ListParagraph"/>
      </w:pPr>
    </w:p>
    <w:p w14:paraId="7A22A5CF" w14:textId="1E3FF7C1" w:rsidR="00ED4502" w:rsidRDefault="00ED4502" w:rsidP="00D94752">
      <w:pPr>
        <w:pStyle w:val="ListParagraph"/>
      </w:pPr>
    </w:p>
    <w:p w14:paraId="17105CD7" w14:textId="69C660A5" w:rsidR="00ED4502" w:rsidRDefault="00ED4502" w:rsidP="00D94752">
      <w:pPr>
        <w:pStyle w:val="ListParagraph"/>
      </w:pPr>
    </w:p>
    <w:p w14:paraId="7A769126" w14:textId="31AB5EA2" w:rsidR="00ED4502" w:rsidRDefault="00ED4502" w:rsidP="00D94752">
      <w:pPr>
        <w:pStyle w:val="ListParagraph"/>
      </w:pPr>
    </w:p>
    <w:p w14:paraId="165A4233" w14:textId="1FAA4DBC" w:rsidR="00ED4502" w:rsidRDefault="00ED4502" w:rsidP="00D94752">
      <w:pPr>
        <w:pStyle w:val="ListParagraph"/>
      </w:pPr>
    </w:p>
    <w:p w14:paraId="6374E968" w14:textId="172B18E5" w:rsidR="00ED4502" w:rsidRDefault="00ED4502" w:rsidP="00D94752">
      <w:pPr>
        <w:pStyle w:val="ListParagraph"/>
      </w:pPr>
    </w:p>
    <w:p w14:paraId="6B66C20F" w14:textId="602FB47B" w:rsidR="00ED4502" w:rsidRDefault="00ED4502" w:rsidP="00D94752">
      <w:pPr>
        <w:pStyle w:val="ListParagraph"/>
      </w:pPr>
    </w:p>
    <w:p w14:paraId="212BB66A" w14:textId="2501D148" w:rsidR="00ED4502" w:rsidRDefault="00ED4502" w:rsidP="00D94752">
      <w:pPr>
        <w:pStyle w:val="ListParagraph"/>
      </w:pPr>
    </w:p>
    <w:p w14:paraId="51C689A7" w14:textId="489BA4FB" w:rsidR="00ED4502" w:rsidRDefault="00ED4502" w:rsidP="00D94752">
      <w:pPr>
        <w:pStyle w:val="ListParagraph"/>
      </w:pPr>
    </w:p>
    <w:p w14:paraId="16151ECE" w14:textId="434B94B6" w:rsidR="00ED4502" w:rsidRDefault="00ED4502" w:rsidP="00D94752">
      <w:pPr>
        <w:pStyle w:val="ListParagraph"/>
      </w:pPr>
    </w:p>
    <w:p w14:paraId="4594D5B8" w14:textId="79D7D83F" w:rsidR="00ED4502" w:rsidRDefault="00ED4502" w:rsidP="00D94752">
      <w:pPr>
        <w:pStyle w:val="ListParagraph"/>
      </w:pPr>
    </w:p>
    <w:p w14:paraId="688FD202" w14:textId="707890EF" w:rsidR="00ED4502" w:rsidRDefault="00ED4502" w:rsidP="00D94752">
      <w:pPr>
        <w:pStyle w:val="ListParagraph"/>
      </w:pPr>
    </w:p>
    <w:p w14:paraId="5C5D047A" w14:textId="7781ACA2" w:rsidR="00ED4502" w:rsidRDefault="00ED4502" w:rsidP="00D94752">
      <w:pPr>
        <w:pStyle w:val="ListParagraph"/>
      </w:pPr>
    </w:p>
    <w:p w14:paraId="44C8CDC5" w14:textId="668ACF69" w:rsidR="00ED4502" w:rsidRDefault="00ED4502" w:rsidP="00D94752">
      <w:pPr>
        <w:pStyle w:val="ListParagraph"/>
      </w:pPr>
    </w:p>
    <w:p w14:paraId="7643EEF8" w14:textId="27339BA7" w:rsidR="00ED4502" w:rsidRDefault="00ED4502" w:rsidP="00D94752">
      <w:pPr>
        <w:pStyle w:val="ListParagraph"/>
      </w:pPr>
    </w:p>
    <w:p w14:paraId="01E71D61" w14:textId="1A5EBF33" w:rsidR="00ED4502" w:rsidRDefault="00ED4502" w:rsidP="00D94752">
      <w:pPr>
        <w:pStyle w:val="ListParagraph"/>
      </w:pPr>
    </w:p>
    <w:p w14:paraId="3FD9BA68" w14:textId="1ED0FF13" w:rsidR="00ED4502" w:rsidRDefault="00ED4502" w:rsidP="00D94752">
      <w:pPr>
        <w:pStyle w:val="ListParagraph"/>
      </w:pPr>
    </w:p>
    <w:p w14:paraId="52D646D4" w14:textId="0168256F" w:rsidR="00ED4502" w:rsidRDefault="00ED4502" w:rsidP="00D94752">
      <w:pPr>
        <w:pStyle w:val="ListParagraph"/>
      </w:pPr>
    </w:p>
    <w:p w14:paraId="1370D4D1" w14:textId="6AA0FFF6" w:rsidR="00ED4502" w:rsidRDefault="00ED4502" w:rsidP="00D94752">
      <w:pPr>
        <w:pStyle w:val="ListParagraph"/>
      </w:pPr>
    </w:p>
    <w:p w14:paraId="3D8861E3" w14:textId="342017A2" w:rsidR="00ED4502" w:rsidRDefault="00ED4502" w:rsidP="00D94752">
      <w:pPr>
        <w:pStyle w:val="ListParagraph"/>
      </w:pPr>
    </w:p>
    <w:p w14:paraId="4E377758" w14:textId="40EA4E79" w:rsidR="00ED4502" w:rsidRDefault="00ED4502" w:rsidP="00D94752">
      <w:pPr>
        <w:pStyle w:val="ListParagraph"/>
      </w:pPr>
    </w:p>
    <w:p w14:paraId="77D15A2F" w14:textId="357DC24C" w:rsidR="00ED4502" w:rsidRDefault="00ED4502" w:rsidP="00D94752">
      <w:pPr>
        <w:pStyle w:val="ListParagraph"/>
      </w:pPr>
    </w:p>
    <w:p w14:paraId="3493B5F3" w14:textId="21B80B0A" w:rsidR="00ED4502" w:rsidRDefault="00ED4502" w:rsidP="00D94752">
      <w:pPr>
        <w:pStyle w:val="ListParagraph"/>
      </w:pPr>
    </w:p>
    <w:p w14:paraId="2C8C375B" w14:textId="1A3464CB" w:rsidR="00ED4502" w:rsidRDefault="00ED4502" w:rsidP="00D94752">
      <w:pPr>
        <w:pStyle w:val="ListParagraph"/>
      </w:pPr>
    </w:p>
    <w:p w14:paraId="670B8534" w14:textId="40020457" w:rsidR="00ED4502" w:rsidRDefault="00ED4502" w:rsidP="00D94752">
      <w:pPr>
        <w:pStyle w:val="ListParagraph"/>
      </w:pPr>
    </w:p>
    <w:p w14:paraId="286D5F63" w14:textId="06F13462" w:rsidR="00ED4502" w:rsidRDefault="00ED4502" w:rsidP="00D94752">
      <w:pPr>
        <w:pStyle w:val="ListParagraph"/>
      </w:pPr>
    </w:p>
    <w:p w14:paraId="6E7337CA" w14:textId="55303652" w:rsidR="00ED4502" w:rsidRDefault="00ED4502" w:rsidP="00D94752">
      <w:pPr>
        <w:pStyle w:val="ListParagraph"/>
      </w:pPr>
    </w:p>
    <w:p w14:paraId="35A0BE08" w14:textId="72A7155D" w:rsidR="00ED4502" w:rsidRDefault="00ED4502" w:rsidP="00D94752">
      <w:pPr>
        <w:pStyle w:val="ListParagraph"/>
      </w:pPr>
    </w:p>
    <w:p w14:paraId="0EEB9689" w14:textId="7EFAC215" w:rsidR="00ED4502" w:rsidRDefault="00ED4502" w:rsidP="00D94752">
      <w:pPr>
        <w:pStyle w:val="ListParagraph"/>
      </w:pPr>
    </w:p>
    <w:p w14:paraId="74F4A84C" w14:textId="68E9516F" w:rsidR="00ED4502" w:rsidRDefault="00ED4502" w:rsidP="00D94752">
      <w:pPr>
        <w:pStyle w:val="ListParagraph"/>
      </w:pPr>
    </w:p>
    <w:p w14:paraId="796A31D3" w14:textId="77777777" w:rsidR="00ED4502" w:rsidRPr="00B12619" w:rsidRDefault="00ED4502" w:rsidP="00ED450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065CDE" w14:textId="77777777" w:rsidR="00ED4502" w:rsidRDefault="00ED4502" w:rsidP="00ED4502">
      <w:r>
        <w:rPr>
          <w:b/>
        </w:rPr>
        <w:t xml:space="preserve">Homophone Worksheet: </w:t>
      </w:r>
      <w:r>
        <w:rPr>
          <w:b/>
          <w:i/>
        </w:rPr>
        <w:t xml:space="preserve">Populace </w:t>
      </w:r>
      <w:r w:rsidRPr="00067AFC">
        <w:rPr>
          <w:b/>
        </w:rPr>
        <w:t>and</w:t>
      </w:r>
      <w:r>
        <w:rPr>
          <w:b/>
          <w:i/>
        </w:rPr>
        <w:t xml:space="preserve"> Populous,</w:t>
      </w:r>
      <w:r>
        <w:rPr>
          <w:b/>
        </w:rPr>
        <w:t xml:space="preserve">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populace </w:t>
      </w:r>
      <w:r>
        <w:t>and</w:t>
      </w:r>
      <w:r>
        <w:rPr>
          <w:i/>
        </w:rPr>
        <w:t xml:space="preserve"> populous</w:t>
      </w:r>
      <w:r>
        <w:t>. Remember this about these two words:</w:t>
      </w:r>
    </w:p>
    <w:p w14:paraId="61259C2B" w14:textId="77777777" w:rsidR="00ED4502" w:rsidRDefault="00ED4502" w:rsidP="00ED450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Populace </w:t>
      </w:r>
      <w:r>
        <w:t xml:space="preserve">is a </w:t>
      </w:r>
      <w:r>
        <w:rPr>
          <w:b/>
        </w:rPr>
        <w:t xml:space="preserve">noun </w:t>
      </w:r>
      <w:r>
        <w:t xml:space="preserve">that means the </w:t>
      </w:r>
      <w:r w:rsidRPr="00D94752">
        <w:rPr>
          <w:i/>
        </w:rPr>
        <w:t xml:space="preserve">common people: </w:t>
      </w:r>
      <w:r>
        <w:rPr>
          <w:i/>
        </w:rPr>
        <w:t>masses</w:t>
      </w:r>
      <w:r>
        <w:t xml:space="preserve"> and</w:t>
      </w:r>
      <w:r w:rsidRPr="00D94752">
        <w:rPr>
          <w:i/>
        </w:rPr>
        <w:t xml:space="preserve"> population</w:t>
      </w:r>
      <w:r>
        <w:t>.</w:t>
      </w:r>
    </w:p>
    <w:p w14:paraId="7AE510A2" w14:textId="77777777" w:rsidR="00ED4502" w:rsidRDefault="00ED4502" w:rsidP="00ED450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Populous </w:t>
      </w:r>
      <w:r>
        <w:t xml:space="preserve">is an </w:t>
      </w:r>
      <w:r>
        <w:rPr>
          <w:b/>
        </w:rPr>
        <w:t xml:space="preserve">adjective </w:t>
      </w:r>
      <w:r>
        <w:t xml:space="preserve">that means </w:t>
      </w:r>
      <w:r w:rsidRPr="00D94752">
        <w:rPr>
          <w:i/>
        </w:rPr>
        <w:t>densely populated</w:t>
      </w:r>
      <w:r>
        <w:t xml:space="preserve"> and </w:t>
      </w:r>
      <w:r w:rsidRPr="00D94752">
        <w:rPr>
          <w:i/>
        </w:rPr>
        <w:t>having a large population</w:t>
      </w:r>
      <w:r>
        <w:t>.</w:t>
      </w:r>
    </w:p>
    <w:p w14:paraId="40BC1016" w14:textId="77777777" w:rsidR="00ED4502" w:rsidRDefault="00ED4502" w:rsidP="00ED4502"/>
    <w:p w14:paraId="09C1F1F0" w14:textId="77777777" w:rsidR="00ED4502" w:rsidRPr="007C518F" w:rsidRDefault="00ED4502" w:rsidP="00ED4502">
      <w:pPr>
        <w:pStyle w:val="ListParagraph"/>
        <w:numPr>
          <w:ilvl w:val="0"/>
          <w:numId w:val="4"/>
        </w:numPr>
        <w:rPr>
          <w:b/>
        </w:rPr>
      </w:pPr>
      <w:r>
        <w:t>The _______________ shopping mall contains over 300 stores.</w:t>
      </w:r>
    </w:p>
    <w:p w14:paraId="706B44C6" w14:textId="77777777" w:rsidR="00ED4502" w:rsidRPr="007C518F" w:rsidRDefault="00ED4502" w:rsidP="00ED4502">
      <w:pPr>
        <w:pStyle w:val="ListParagraph"/>
        <w:numPr>
          <w:ilvl w:val="0"/>
          <w:numId w:val="4"/>
        </w:numPr>
        <w:rPr>
          <w:b/>
        </w:rPr>
      </w:pPr>
      <w:r>
        <w:t>Among the store _______________ in the shopping mall are a Gap and a Best Buy.</w:t>
      </w:r>
    </w:p>
    <w:p w14:paraId="5E3A4FCC" w14:textId="77777777" w:rsidR="00ED4502" w:rsidRPr="007C518F" w:rsidRDefault="00ED4502" w:rsidP="00ED4502">
      <w:pPr>
        <w:pStyle w:val="ListParagraph"/>
        <w:numPr>
          <w:ilvl w:val="0"/>
          <w:numId w:val="4"/>
        </w:numPr>
        <w:rPr>
          <w:b/>
        </w:rPr>
      </w:pPr>
      <w:r>
        <w:t>Trinidad and Guyana are known for their ethnically diverse _______________.</w:t>
      </w:r>
    </w:p>
    <w:p w14:paraId="7E14264A" w14:textId="77777777" w:rsidR="00ED4502" w:rsidRPr="007C518F" w:rsidRDefault="00ED4502" w:rsidP="00ED4502">
      <w:pPr>
        <w:pStyle w:val="ListParagraph"/>
        <w:numPr>
          <w:ilvl w:val="0"/>
          <w:numId w:val="4"/>
        </w:numPr>
        <w:rPr>
          <w:b/>
        </w:rPr>
      </w:pPr>
      <w:r>
        <w:t>At rush hours in the morning and afternoon, New York City’s subway station become _______________.</w:t>
      </w:r>
    </w:p>
    <w:p w14:paraId="660DD546" w14:textId="77777777" w:rsidR="00ED4502" w:rsidRPr="007C518F" w:rsidRDefault="00ED4502" w:rsidP="00ED4502">
      <w:pPr>
        <w:pStyle w:val="ListParagraph"/>
        <w:numPr>
          <w:ilvl w:val="0"/>
          <w:numId w:val="4"/>
        </w:numPr>
        <w:rPr>
          <w:b/>
        </w:rPr>
      </w:pPr>
      <w:r>
        <w:t>*** thinks a _______________ restaurant is a sign that it has good food.</w:t>
      </w:r>
    </w:p>
    <w:p w14:paraId="40BEF92E" w14:textId="663E0CC1" w:rsidR="00ED4502" w:rsidRDefault="00ED4502" w:rsidP="00D94752">
      <w:pPr>
        <w:pStyle w:val="ListParagraph"/>
      </w:pPr>
    </w:p>
    <w:p w14:paraId="757C2971" w14:textId="374ED261" w:rsidR="00ED4502" w:rsidRDefault="00ED4502" w:rsidP="00D94752">
      <w:pPr>
        <w:pStyle w:val="ListParagraph"/>
      </w:pPr>
    </w:p>
    <w:p w14:paraId="65E9B6AB" w14:textId="52119962" w:rsidR="00ED4502" w:rsidRDefault="00ED4502" w:rsidP="00D94752">
      <w:pPr>
        <w:pStyle w:val="ListParagraph"/>
      </w:pPr>
    </w:p>
    <w:p w14:paraId="08362796" w14:textId="209956F2" w:rsidR="00ED4502" w:rsidRDefault="00ED4502" w:rsidP="00D94752">
      <w:pPr>
        <w:pStyle w:val="ListParagraph"/>
      </w:pPr>
    </w:p>
    <w:p w14:paraId="35A95742" w14:textId="3C85548C" w:rsidR="00ED4502" w:rsidRDefault="00ED4502" w:rsidP="00D94752">
      <w:pPr>
        <w:pStyle w:val="ListParagraph"/>
      </w:pPr>
    </w:p>
    <w:p w14:paraId="620942F8" w14:textId="185B0235" w:rsidR="00ED4502" w:rsidRDefault="00ED4502" w:rsidP="00D94752">
      <w:pPr>
        <w:pStyle w:val="ListParagraph"/>
      </w:pPr>
    </w:p>
    <w:p w14:paraId="7670641F" w14:textId="50BDF44B" w:rsidR="00ED4502" w:rsidRDefault="00ED4502" w:rsidP="00D94752">
      <w:pPr>
        <w:pStyle w:val="ListParagraph"/>
      </w:pPr>
    </w:p>
    <w:p w14:paraId="2251C4FA" w14:textId="35FE7B98" w:rsidR="00ED4502" w:rsidRDefault="00ED4502" w:rsidP="00D94752">
      <w:pPr>
        <w:pStyle w:val="ListParagraph"/>
      </w:pPr>
    </w:p>
    <w:p w14:paraId="7ED848B6" w14:textId="4A6A6DCB" w:rsidR="00ED4502" w:rsidRDefault="00ED4502" w:rsidP="00D94752">
      <w:pPr>
        <w:pStyle w:val="ListParagraph"/>
      </w:pPr>
    </w:p>
    <w:p w14:paraId="7002F25D" w14:textId="3C18D006" w:rsidR="00ED4502" w:rsidRDefault="00ED4502" w:rsidP="00D94752">
      <w:pPr>
        <w:pStyle w:val="ListParagraph"/>
      </w:pPr>
    </w:p>
    <w:p w14:paraId="1EF141EF" w14:textId="287B39CE" w:rsidR="00ED4502" w:rsidRDefault="00ED4502" w:rsidP="00D94752">
      <w:pPr>
        <w:pStyle w:val="ListParagraph"/>
      </w:pPr>
    </w:p>
    <w:p w14:paraId="1A654E5C" w14:textId="3B7BCD94" w:rsidR="00ED4502" w:rsidRDefault="00ED4502" w:rsidP="00D94752">
      <w:pPr>
        <w:pStyle w:val="ListParagraph"/>
      </w:pPr>
    </w:p>
    <w:p w14:paraId="178A7C69" w14:textId="36D39339" w:rsidR="00ED4502" w:rsidRDefault="00ED4502" w:rsidP="00D94752">
      <w:pPr>
        <w:pStyle w:val="ListParagraph"/>
      </w:pPr>
    </w:p>
    <w:p w14:paraId="6DC3CBB2" w14:textId="0B6A4B47" w:rsidR="00ED4502" w:rsidRDefault="00ED4502" w:rsidP="00D94752">
      <w:pPr>
        <w:pStyle w:val="ListParagraph"/>
      </w:pPr>
    </w:p>
    <w:p w14:paraId="07D68D95" w14:textId="4D0235BD" w:rsidR="00ED4502" w:rsidRDefault="00ED4502" w:rsidP="00D94752">
      <w:pPr>
        <w:pStyle w:val="ListParagraph"/>
      </w:pPr>
    </w:p>
    <w:p w14:paraId="68D47EBB" w14:textId="3B0EBB6D" w:rsidR="00ED4502" w:rsidRDefault="00ED4502" w:rsidP="00D94752">
      <w:pPr>
        <w:pStyle w:val="ListParagraph"/>
      </w:pPr>
    </w:p>
    <w:p w14:paraId="3F39293A" w14:textId="0EEF6DBD" w:rsidR="00ED4502" w:rsidRDefault="00ED4502" w:rsidP="00D94752">
      <w:pPr>
        <w:pStyle w:val="ListParagraph"/>
      </w:pPr>
    </w:p>
    <w:p w14:paraId="1251B312" w14:textId="634F70FC" w:rsidR="00ED4502" w:rsidRDefault="00ED4502" w:rsidP="00D94752">
      <w:pPr>
        <w:pStyle w:val="ListParagraph"/>
      </w:pPr>
    </w:p>
    <w:p w14:paraId="79AE5D44" w14:textId="313D0539" w:rsidR="00ED4502" w:rsidRDefault="00ED4502" w:rsidP="00D94752">
      <w:pPr>
        <w:pStyle w:val="ListParagraph"/>
      </w:pPr>
    </w:p>
    <w:p w14:paraId="0CFE1794" w14:textId="0ADB4144" w:rsidR="00ED4502" w:rsidRDefault="00ED4502" w:rsidP="00D94752">
      <w:pPr>
        <w:pStyle w:val="ListParagraph"/>
      </w:pPr>
    </w:p>
    <w:p w14:paraId="18637F88" w14:textId="3C20563A" w:rsidR="00ED4502" w:rsidRDefault="00ED4502" w:rsidP="00D94752">
      <w:pPr>
        <w:pStyle w:val="ListParagraph"/>
      </w:pPr>
    </w:p>
    <w:p w14:paraId="3F98D666" w14:textId="6565CD09" w:rsidR="00ED4502" w:rsidRDefault="00ED4502" w:rsidP="00D94752">
      <w:pPr>
        <w:pStyle w:val="ListParagraph"/>
      </w:pPr>
    </w:p>
    <w:p w14:paraId="0D77C523" w14:textId="46D294A6" w:rsidR="00ED4502" w:rsidRDefault="00ED4502" w:rsidP="00D94752">
      <w:pPr>
        <w:pStyle w:val="ListParagraph"/>
      </w:pPr>
    </w:p>
    <w:p w14:paraId="179D8258" w14:textId="109E1BE0" w:rsidR="00ED4502" w:rsidRDefault="00ED4502" w:rsidP="00D94752">
      <w:pPr>
        <w:pStyle w:val="ListParagraph"/>
      </w:pPr>
    </w:p>
    <w:p w14:paraId="1CA012CE" w14:textId="43FE25AE" w:rsidR="00ED4502" w:rsidRDefault="00ED4502" w:rsidP="00D94752">
      <w:pPr>
        <w:pStyle w:val="ListParagraph"/>
      </w:pPr>
    </w:p>
    <w:p w14:paraId="07F84A93" w14:textId="5B518C05" w:rsidR="00ED4502" w:rsidRDefault="00ED4502" w:rsidP="00D94752">
      <w:pPr>
        <w:pStyle w:val="ListParagraph"/>
      </w:pPr>
    </w:p>
    <w:p w14:paraId="62757282" w14:textId="4EB6C522" w:rsidR="00ED4502" w:rsidRDefault="00ED4502" w:rsidP="00D94752">
      <w:pPr>
        <w:pStyle w:val="ListParagraph"/>
      </w:pPr>
    </w:p>
    <w:p w14:paraId="54B5965F" w14:textId="55569F5D" w:rsidR="00ED4502" w:rsidRDefault="00ED4502" w:rsidP="00D94752">
      <w:pPr>
        <w:pStyle w:val="ListParagraph"/>
      </w:pPr>
    </w:p>
    <w:p w14:paraId="772C9F5A" w14:textId="05EA4778" w:rsidR="00ED4502" w:rsidRDefault="00ED4502" w:rsidP="00D94752">
      <w:pPr>
        <w:pStyle w:val="ListParagraph"/>
      </w:pPr>
    </w:p>
    <w:p w14:paraId="07C47F2B" w14:textId="184F4D6B" w:rsidR="00ED4502" w:rsidRDefault="00ED4502" w:rsidP="00D94752">
      <w:pPr>
        <w:pStyle w:val="ListParagraph"/>
      </w:pPr>
    </w:p>
    <w:p w14:paraId="3559CF93" w14:textId="517CFBBD" w:rsidR="00ED4502" w:rsidRDefault="00ED4502" w:rsidP="00D94752">
      <w:pPr>
        <w:pStyle w:val="ListParagraph"/>
      </w:pPr>
    </w:p>
    <w:p w14:paraId="42D26A7C" w14:textId="1D4BF54F" w:rsidR="00ED4502" w:rsidRDefault="00ED4502" w:rsidP="00D94752">
      <w:pPr>
        <w:pStyle w:val="ListParagraph"/>
      </w:pPr>
    </w:p>
    <w:p w14:paraId="060E9E83" w14:textId="79E3ADA6" w:rsidR="00ED4502" w:rsidRDefault="00ED4502" w:rsidP="00D94752">
      <w:pPr>
        <w:pStyle w:val="ListParagraph"/>
      </w:pPr>
    </w:p>
    <w:p w14:paraId="2E89C400" w14:textId="7630EFDD" w:rsidR="00ED4502" w:rsidRDefault="00ED4502" w:rsidP="00D94752">
      <w:pPr>
        <w:pStyle w:val="ListParagraph"/>
      </w:pPr>
    </w:p>
    <w:p w14:paraId="4E6EF682" w14:textId="11F3B192" w:rsidR="00ED4502" w:rsidRDefault="00ED4502" w:rsidP="00D94752">
      <w:pPr>
        <w:pStyle w:val="ListParagraph"/>
      </w:pPr>
    </w:p>
    <w:p w14:paraId="4CEFE76F" w14:textId="2A8E6C69" w:rsidR="00ED4502" w:rsidRDefault="00ED4502" w:rsidP="00D94752">
      <w:pPr>
        <w:pStyle w:val="ListParagraph"/>
      </w:pPr>
    </w:p>
    <w:p w14:paraId="34E1BEE1" w14:textId="53648332" w:rsidR="00ED4502" w:rsidRDefault="00ED4502" w:rsidP="00D94752">
      <w:pPr>
        <w:pStyle w:val="ListParagraph"/>
      </w:pPr>
    </w:p>
    <w:p w14:paraId="5209FD9D" w14:textId="645351D1" w:rsidR="00ED4502" w:rsidRDefault="00ED4502" w:rsidP="00D94752">
      <w:pPr>
        <w:pStyle w:val="ListParagraph"/>
      </w:pPr>
    </w:p>
    <w:p w14:paraId="6B769A56" w14:textId="400BC629" w:rsidR="00ED4502" w:rsidRDefault="00ED4502" w:rsidP="00D94752">
      <w:pPr>
        <w:pStyle w:val="ListParagraph"/>
      </w:pPr>
    </w:p>
    <w:p w14:paraId="75A8CB8E" w14:textId="77777777" w:rsidR="00ED4502" w:rsidRPr="00B12619" w:rsidRDefault="00ED4502" w:rsidP="00ED450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795F75A" w14:textId="77777777" w:rsidR="00ED4502" w:rsidRDefault="00ED4502" w:rsidP="00ED4502">
      <w:r>
        <w:rPr>
          <w:b/>
        </w:rPr>
        <w:t xml:space="preserve">Homophone Worksheet: </w:t>
      </w:r>
      <w:r>
        <w:rPr>
          <w:b/>
          <w:i/>
        </w:rPr>
        <w:t xml:space="preserve">Populace </w:t>
      </w:r>
      <w:r w:rsidRPr="00067AFC">
        <w:rPr>
          <w:b/>
        </w:rPr>
        <w:t>and</w:t>
      </w:r>
      <w:r>
        <w:rPr>
          <w:b/>
          <w:i/>
        </w:rPr>
        <w:t xml:space="preserve"> Populous,</w:t>
      </w:r>
      <w:r>
        <w:rPr>
          <w:b/>
        </w:rPr>
        <w:t xml:space="preserve">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populace </w:t>
      </w:r>
      <w:r>
        <w:t>and</w:t>
      </w:r>
      <w:r>
        <w:rPr>
          <w:i/>
        </w:rPr>
        <w:t xml:space="preserve"> populous</w:t>
      </w:r>
      <w:r>
        <w:t>. Remember this about these two words:</w:t>
      </w:r>
    </w:p>
    <w:p w14:paraId="7F3F1FC4" w14:textId="77777777" w:rsidR="00ED4502" w:rsidRDefault="00ED4502" w:rsidP="00ED450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Populace </w:t>
      </w:r>
      <w:r>
        <w:t xml:space="preserve">is a </w:t>
      </w:r>
      <w:r>
        <w:rPr>
          <w:b/>
        </w:rPr>
        <w:t xml:space="preserve">noun </w:t>
      </w:r>
      <w:r>
        <w:t xml:space="preserve">that means the </w:t>
      </w:r>
      <w:r w:rsidRPr="00D94752">
        <w:rPr>
          <w:i/>
        </w:rPr>
        <w:t xml:space="preserve">common people: </w:t>
      </w:r>
      <w:r>
        <w:rPr>
          <w:i/>
        </w:rPr>
        <w:t>masses</w:t>
      </w:r>
      <w:r>
        <w:t xml:space="preserve"> and</w:t>
      </w:r>
      <w:r w:rsidRPr="00D94752">
        <w:rPr>
          <w:i/>
        </w:rPr>
        <w:t xml:space="preserve"> population</w:t>
      </w:r>
      <w:r>
        <w:t>.</w:t>
      </w:r>
    </w:p>
    <w:p w14:paraId="33B2ADDF" w14:textId="77777777" w:rsidR="00ED4502" w:rsidRDefault="00ED4502" w:rsidP="00ED450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Populous </w:t>
      </w:r>
      <w:r>
        <w:t xml:space="preserve">is an </w:t>
      </w:r>
      <w:r>
        <w:rPr>
          <w:b/>
        </w:rPr>
        <w:t xml:space="preserve">adjective </w:t>
      </w:r>
      <w:r>
        <w:t xml:space="preserve">that means </w:t>
      </w:r>
      <w:r w:rsidRPr="00D94752">
        <w:rPr>
          <w:i/>
        </w:rPr>
        <w:t>densely populated</w:t>
      </w:r>
      <w:r>
        <w:t xml:space="preserve"> and </w:t>
      </w:r>
      <w:r w:rsidRPr="00D94752">
        <w:rPr>
          <w:i/>
        </w:rPr>
        <w:t>having a large population</w:t>
      </w:r>
      <w:r>
        <w:t>.</w:t>
      </w:r>
    </w:p>
    <w:p w14:paraId="68C50DAA" w14:textId="77777777" w:rsidR="00ED4502" w:rsidRDefault="00ED4502" w:rsidP="00ED4502"/>
    <w:p w14:paraId="6AAA21CD" w14:textId="77777777" w:rsidR="00ED4502" w:rsidRPr="00EE7367" w:rsidRDefault="00ED4502" w:rsidP="00ED4502">
      <w:pPr>
        <w:pStyle w:val="ListParagraph"/>
        <w:numPr>
          <w:ilvl w:val="0"/>
          <w:numId w:val="5"/>
        </w:numPr>
        <w:rPr>
          <w:b/>
        </w:rPr>
      </w:pPr>
      <w:r>
        <w:t>*** is a sociologist who studies the _______________ of farming communities in the United States.</w:t>
      </w:r>
    </w:p>
    <w:p w14:paraId="1BDF96A8" w14:textId="77777777" w:rsidR="00ED4502" w:rsidRPr="00EE7367" w:rsidRDefault="00ED4502" w:rsidP="00ED4502">
      <w:pPr>
        <w:pStyle w:val="ListParagraph"/>
        <w:numPr>
          <w:ilvl w:val="0"/>
          <w:numId w:val="5"/>
        </w:numPr>
        <w:rPr>
          <w:b/>
        </w:rPr>
      </w:pPr>
      <w:r>
        <w:t>Generally speaking, a _______________ neighborhood is a safe neighborhood.</w:t>
      </w:r>
    </w:p>
    <w:p w14:paraId="6BA3750F" w14:textId="77777777" w:rsidR="00ED4502" w:rsidRPr="00EE7367" w:rsidRDefault="00ED4502" w:rsidP="00ED4502">
      <w:pPr>
        <w:pStyle w:val="ListParagraph"/>
        <w:numPr>
          <w:ilvl w:val="0"/>
          <w:numId w:val="5"/>
        </w:numPr>
        <w:rPr>
          <w:b/>
        </w:rPr>
      </w:pPr>
      <w:r>
        <w:t>The _______________ rock concert became too much for ****, so *** went home.</w:t>
      </w:r>
    </w:p>
    <w:p w14:paraId="78CEABF8" w14:textId="77777777" w:rsidR="00ED4502" w:rsidRPr="00EE7367" w:rsidRDefault="00ED4502" w:rsidP="00ED4502">
      <w:pPr>
        <w:pStyle w:val="ListParagraph"/>
        <w:numPr>
          <w:ilvl w:val="0"/>
          <w:numId w:val="5"/>
        </w:numPr>
        <w:rPr>
          <w:b/>
        </w:rPr>
      </w:pPr>
      <w:r>
        <w:t>*** understands that one of the problems with inner-city schools is that they are far too populous.</w:t>
      </w:r>
    </w:p>
    <w:p w14:paraId="2BA83C1C" w14:textId="77777777" w:rsidR="00ED4502" w:rsidRPr="00EE7367" w:rsidRDefault="00ED4502" w:rsidP="00ED4502">
      <w:pPr>
        <w:pStyle w:val="ListParagraph"/>
        <w:numPr>
          <w:ilvl w:val="0"/>
          <w:numId w:val="5"/>
        </w:numPr>
        <w:rPr>
          <w:b/>
        </w:rPr>
      </w:pPr>
      <w:r>
        <w:t>The _______________ of North Dakota is quite small when compared to other states.</w:t>
      </w:r>
    </w:p>
    <w:p w14:paraId="1EBDE28C" w14:textId="26246EC7" w:rsidR="00ED4502" w:rsidRDefault="00ED4502" w:rsidP="00D94752">
      <w:pPr>
        <w:pStyle w:val="ListParagraph"/>
      </w:pPr>
    </w:p>
    <w:p w14:paraId="5EBA83B6" w14:textId="345BB888" w:rsidR="00ED4502" w:rsidRDefault="00ED4502" w:rsidP="00D94752">
      <w:pPr>
        <w:pStyle w:val="ListParagraph"/>
      </w:pPr>
    </w:p>
    <w:p w14:paraId="3DC303F6" w14:textId="7D7BC3F0" w:rsidR="00ED4502" w:rsidRDefault="00ED4502" w:rsidP="00D94752">
      <w:pPr>
        <w:pStyle w:val="ListParagraph"/>
      </w:pPr>
    </w:p>
    <w:p w14:paraId="1018CAA6" w14:textId="2222EA8B" w:rsidR="00ED4502" w:rsidRDefault="00ED4502" w:rsidP="00D94752">
      <w:pPr>
        <w:pStyle w:val="ListParagraph"/>
      </w:pPr>
    </w:p>
    <w:p w14:paraId="308C9EBA" w14:textId="1DB2234F" w:rsidR="00ED4502" w:rsidRDefault="00ED4502" w:rsidP="00D94752">
      <w:pPr>
        <w:pStyle w:val="ListParagraph"/>
      </w:pPr>
    </w:p>
    <w:p w14:paraId="56014A17" w14:textId="0A843DA2" w:rsidR="00ED4502" w:rsidRDefault="00ED4502" w:rsidP="00D94752">
      <w:pPr>
        <w:pStyle w:val="ListParagraph"/>
      </w:pPr>
    </w:p>
    <w:p w14:paraId="0E3D2B33" w14:textId="5BAEF19B" w:rsidR="00ED4502" w:rsidRDefault="00ED4502" w:rsidP="00D94752">
      <w:pPr>
        <w:pStyle w:val="ListParagraph"/>
      </w:pPr>
    </w:p>
    <w:p w14:paraId="6177BC58" w14:textId="49817188" w:rsidR="00ED4502" w:rsidRDefault="00ED4502" w:rsidP="00D94752">
      <w:pPr>
        <w:pStyle w:val="ListParagraph"/>
      </w:pPr>
    </w:p>
    <w:p w14:paraId="05ED4806" w14:textId="7AF0CAF1" w:rsidR="00ED4502" w:rsidRDefault="00ED4502" w:rsidP="00D94752">
      <w:pPr>
        <w:pStyle w:val="ListParagraph"/>
      </w:pPr>
    </w:p>
    <w:p w14:paraId="02A68BAC" w14:textId="4A48EC5F" w:rsidR="00ED4502" w:rsidRDefault="00ED4502" w:rsidP="00D94752">
      <w:pPr>
        <w:pStyle w:val="ListParagraph"/>
      </w:pPr>
    </w:p>
    <w:p w14:paraId="6AA0DCC4" w14:textId="38423D65" w:rsidR="00ED4502" w:rsidRDefault="00ED4502" w:rsidP="00D94752">
      <w:pPr>
        <w:pStyle w:val="ListParagraph"/>
      </w:pPr>
    </w:p>
    <w:p w14:paraId="603A1EA3" w14:textId="30B62FFA" w:rsidR="00ED4502" w:rsidRDefault="00ED4502" w:rsidP="00D94752">
      <w:pPr>
        <w:pStyle w:val="ListParagraph"/>
      </w:pPr>
    </w:p>
    <w:p w14:paraId="585B5EB7" w14:textId="444D649A" w:rsidR="00ED4502" w:rsidRDefault="00ED4502" w:rsidP="00D94752">
      <w:pPr>
        <w:pStyle w:val="ListParagraph"/>
      </w:pPr>
    </w:p>
    <w:p w14:paraId="681944C8" w14:textId="2C708885" w:rsidR="00ED4502" w:rsidRDefault="00ED4502" w:rsidP="00D94752">
      <w:pPr>
        <w:pStyle w:val="ListParagraph"/>
      </w:pPr>
    </w:p>
    <w:p w14:paraId="74322450" w14:textId="42A814A3" w:rsidR="00ED4502" w:rsidRDefault="00ED4502" w:rsidP="00D94752">
      <w:pPr>
        <w:pStyle w:val="ListParagraph"/>
      </w:pPr>
    </w:p>
    <w:p w14:paraId="452C898E" w14:textId="58A5EC58" w:rsidR="00ED4502" w:rsidRDefault="00ED4502" w:rsidP="00D94752">
      <w:pPr>
        <w:pStyle w:val="ListParagraph"/>
      </w:pPr>
    </w:p>
    <w:p w14:paraId="7068CB0D" w14:textId="7F429ED1" w:rsidR="00ED4502" w:rsidRDefault="00ED4502" w:rsidP="00D94752">
      <w:pPr>
        <w:pStyle w:val="ListParagraph"/>
      </w:pPr>
    </w:p>
    <w:p w14:paraId="39D3A3C0" w14:textId="073DBEEA" w:rsidR="00ED4502" w:rsidRDefault="00ED4502" w:rsidP="00D94752">
      <w:pPr>
        <w:pStyle w:val="ListParagraph"/>
      </w:pPr>
    </w:p>
    <w:p w14:paraId="66D1D964" w14:textId="1B8DCEFC" w:rsidR="00ED4502" w:rsidRDefault="00ED4502" w:rsidP="00D94752">
      <w:pPr>
        <w:pStyle w:val="ListParagraph"/>
      </w:pPr>
    </w:p>
    <w:p w14:paraId="2A4A647A" w14:textId="02FD6860" w:rsidR="00ED4502" w:rsidRDefault="00ED4502" w:rsidP="00D94752">
      <w:pPr>
        <w:pStyle w:val="ListParagraph"/>
      </w:pPr>
    </w:p>
    <w:p w14:paraId="4E99EC5D" w14:textId="020D7C31" w:rsidR="00ED4502" w:rsidRDefault="00ED4502" w:rsidP="00D94752">
      <w:pPr>
        <w:pStyle w:val="ListParagraph"/>
      </w:pPr>
    </w:p>
    <w:p w14:paraId="5A620418" w14:textId="7D43F192" w:rsidR="00ED4502" w:rsidRDefault="00ED4502" w:rsidP="00D94752">
      <w:pPr>
        <w:pStyle w:val="ListParagraph"/>
      </w:pPr>
    </w:p>
    <w:p w14:paraId="3297719D" w14:textId="76EE6C5F" w:rsidR="00ED4502" w:rsidRDefault="00ED4502" w:rsidP="00D94752">
      <w:pPr>
        <w:pStyle w:val="ListParagraph"/>
      </w:pPr>
    </w:p>
    <w:p w14:paraId="33C07EA2" w14:textId="7AC6EC15" w:rsidR="00ED4502" w:rsidRDefault="00ED4502" w:rsidP="00D94752">
      <w:pPr>
        <w:pStyle w:val="ListParagraph"/>
      </w:pPr>
    </w:p>
    <w:p w14:paraId="3C5BDCA9" w14:textId="2B2D2320" w:rsidR="00ED4502" w:rsidRDefault="00ED4502" w:rsidP="00D94752">
      <w:pPr>
        <w:pStyle w:val="ListParagraph"/>
      </w:pPr>
    </w:p>
    <w:p w14:paraId="7DA95365" w14:textId="63F1428D" w:rsidR="00ED4502" w:rsidRDefault="00ED4502" w:rsidP="00D94752">
      <w:pPr>
        <w:pStyle w:val="ListParagraph"/>
      </w:pPr>
    </w:p>
    <w:p w14:paraId="3992F49D" w14:textId="55BEF942" w:rsidR="00ED4502" w:rsidRDefault="00ED4502" w:rsidP="00D94752">
      <w:pPr>
        <w:pStyle w:val="ListParagraph"/>
      </w:pPr>
    </w:p>
    <w:p w14:paraId="1A6D4B18" w14:textId="6DE6A3B2" w:rsidR="00ED4502" w:rsidRDefault="00ED4502" w:rsidP="00D94752">
      <w:pPr>
        <w:pStyle w:val="ListParagraph"/>
      </w:pPr>
    </w:p>
    <w:p w14:paraId="4422C48C" w14:textId="04DB0375" w:rsidR="00ED4502" w:rsidRDefault="00ED4502" w:rsidP="00D94752">
      <w:pPr>
        <w:pStyle w:val="ListParagraph"/>
      </w:pPr>
    </w:p>
    <w:p w14:paraId="612055C0" w14:textId="30869412" w:rsidR="00ED4502" w:rsidRDefault="00ED4502" w:rsidP="00D94752">
      <w:pPr>
        <w:pStyle w:val="ListParagraph"/>
      </w:pPr>
    </w:p>
    <w:p w14:paraId="35EB50E7" w14:textId="1F8B8A02" w:rsidR="00ED4502" w:rsidRDefault="00ED4502" w:rsidP="00D94752">
      <w:pPr>
        <w:pStyle w:val="ListParagraph"/>
      </w:pPr>
    </w:p>
    <w:p w14:paraId="473A2B45" w14:textId="1D9AC6EB" w:rsidR="00ED4502" w:rsidRDefault="00ED4502" w:rsidP="00D94752">
      <w:pPr>
        <w:pStyle w:val="ListParagraph"/>
      </w:pPr>
    </w:p>
    <w:p w14:paraId="55CDD879" w14:textId="54F66F26" w:rsidR="00ED4502" w:rsidRDefault="00ED4502" w:rsidP="00D94752">
      <w:pPr>
        <w:pStyle w:val="ListParagraph"/>
      </w:pPr>
    </w:p>
    <w:p w14:paraId="0D12F2CE" w14:textId="2AF96ED4" w:rsidR="00ED4502" w:rsidRDefault="00ED4502" w:rsidP="00D94752">
      <w:pPr>
        <w:pStyle w:val="ListParagraph"/>
      </w:pPr>
    </w:p>
    <w:p w14:paraId="3E1D7203" w14:textId="0AABC35F" w:rsidR="00ED4502" w:rsidRDefault="00ED4502" w:rsidP="00D94752">
      <w:pPr>
        <w:pStyle w:val="ListParagraph"/>
      </w:pPr>
    </w:p>
    <w:p w14:paraId="7A72C4A9" w14:textId="1FEF8D98" w:rsidR="00ED4502" w:rsidRDefault="00ED4502" w:rsidP="00D94752">
      <w:pPr>
        <w:pStyle w:val="ListParagraph"/>
      </w:pPr>
    </w:p>
    <w:p w14:paraId="4417BFFC" w14:textId="5E2CF020" w:rsidR="00ED4502" w:rsidRDefault="00ED4502" w:rsidP="00D94752">
      <w:pPr>
        <w:pStyle w:val="ListParagraph"/>
      </w:pPr>
    </w:p>
    <w:p w14:paraId="7D04E3B2" w14:textId="3FA02F55" w:rsidR="00ED4502" w:rsidRDefault="00ED4502" w:rsidP="00D94752">
      <w:pPr>
        <w:pStyle w:val="ListParagraph"/>
      </w:pPr>
    </w:p>
    <w:p w14:paraId="7F449988" w14:textId="05C2E574" w:rsidR="00ED4502" w:rsidRDefault="00ED4502" w:rsidP="00D94752">
      <w:pPr>
        <w:pStyle w:val="ListParagraph"/>
      </w:pPr>
    </w:p>
    <w:p w14:paraId="20E94E1D" w14:textId="31666024" w:rsidR="00ED4502" w:rsidRDefault="00ED4502" w:rsidP="00D94752">
      <w:pPr>
        <w:pStyle w:val="ListParagraph"/>
      </w:pPr>
    </w:p>
    <w:p w14:paraId="1FF060F7" w14:textId="77777777" w:rsidR="00ED4502" w:rsidRPr="00B12619" w:rsidRDefault="00ED4502" w:rsidP="00ED450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3C4A896" w14:textId="77777777" w:rsidR="00ED4502" w:rsidRDefault="00ED4502" w:rsidP="00ED4502">
      <w:r>
        <w:rPr>
          <w:b/>
        </w:rPr>
        <w:t xml:space="preserve">Homophone Worksheet: </w:t>
      </w:r>
      <w:r>
        <w:rPr>
          <w:b/>
          <w:i/>
        </w:rPr>
        <w:t xml:space="preserve">Populace </w:t>
      </w:r>
      <w:r w:rsidRPr="00067AFC">
        <w:rPr>
          <w:b/>
        </w:rPr>
        <w:t>and</w:t>
      </w:r>
      <w:r>
        <w:rPr>
          <w:b/>
          <w:i/>
        </w:rPr>
        <w:t xml:space="preserve"> Populous,</w:t>
      </w:r>
      <w:r>
        <w:rPr>
          <w:b/>
        </w:rPr>
        <w:t xml:space="preserve">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i/>
        </w:rPr>
        <w:t xml:space="preserve">populace </w:t>
      </w:r>
      <w:r>
        <w:t>and</w:t>
      </w:r>
      <w:r>
        <w:rPr>
          <w:i/>
        </w:rPr>
        <w:t xml:space="preserve"> populous</w:t>
      </w:r>
      <w:r>
        <w:t>. Remember this about these two words:</w:t>
      </w:r>
    </w:p>
    <w:p w14:paraId="0A847FED" w14:textId="77777777" w:rsidR="00ED4502" w:rsidRDefault="00ED4502" w:rsidP="00ED450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Populace </w:t>
      </w:r>
      <w:r>
        <w:t xml:space="preserve">is a </w:t>
      </w:r>
      <w:r>
        <w:rPr>
          <w:b/>
        </w:rPr>
        <w:t xml:space="preserve">noun </w:t>
      </w:r>
      <w:r>
        <w:t xml:space="preserve">that means the </w:t>
      </w:r>
      <w:r w:rsidRPr="00D94752">
        <w:rPr>
          <w:i/>
        </w:rPr>
        <w:t xml:space="preserve">common people: </w:t>
      </w:r>
      <w:r>
        <w:rPr>
          <w:i/>
        </w:rPr>
        <w:t>masses</w:t>
      </w:r>
      <w:r>
        <w:t xml:space="preserve"> and</w:t>
      </w:r>
      <w:r w:rsidRPr="00D94752">
        <w:rPr>
          <w:i/>
        </w:rPr>
        <w:t xml:space="preserve"> population</w:t>
      </w:r>
      <w:r>
        <w:t>.</w:t>
      </w:r>
    </w:p>
    <w:p w14:paraId="182C5D20" w14:textId="77777777" w:rsidR="00ED4502" w:rsidRDefault="00ED4502" w:rsidP="00ED450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Populous </w:t>
      </w:r>
      <w:r>
        <w:t xml:space="preserve">is an </w:t>
      </w:r>
      <w:r>
        <w:rPr>
          <w:b/>
        </w:rPr>
        <w:t xml:space="preserve">adjective </w:t>
      </w:r>
      <w:r>
        <w:t xml:space="preserve">that means </w:t>
      </w:r>
      <w:r w:rsidRPr="00D94752">
        <w:rPr>
          <w:i/>
        </w:rPr>
        <w:t>densely populated</w:t>
      </w:r>
      <w:r>
        <w:t xml:space="preserve"> and </w:t>
      </w:r>
      <w:r w:rsidRPr="00D94752">
        <w:rPr>
          <w:i/>
        </w:rPr>
        <w:t>having a large population</w:t>
      </w:r>
      <w:r>
        <w:t>.</w:t>
      </w:r>
    </w:p>
    <w:p w14:paraId="78FD46AD" w14:textId="77777777" w:rsidR="00ED4502" w:rsidRDefault="00ED4502" w:rsidP="00ED4502"/>
    <w:p w14:paraId="278D4193" w14:textId="77777777" w:rsidR="00ED4502" w:rsidRPr="001B0202" w:rsidRDefault="00ED4502" w:rsidP="00ED4502">
      <w:pPr>
        <w:pStyle w:val="ListParagraph"/>
        <w:numPr>
          <w:ilvl w:val="0"/>
          <w:numId w:val="6"/>
        </w:numPr>
        <w:rPr>
          <w:b/>
        </w:rPr>
      </w:pPr>
      <w:r>
        <w:t>*** is a criminologist who studies the relationship between the _______________ of a city and its crime rate.</w:t>
      </w:r>
    </w:p>
    <w:p w14:paraId="71197F70" w14:textId="77777777" w:rsidR="00ED4502" w:rsidRPr="001B0202" w:rsidRDefault="00ED4502" w:rsidP="00ED4502">
      <w:pPr>
        <w:pStyle w:val="ListParagraph"/>
        <w:numPr>
          <w:ilvl w:val="0"/>
          <w:numId w:val="6"/>
        </w:numPr>
        <w:rPr>
          <w:b/>
        </w:rPr>
      </w:pPr>
      <w:r>
        <w:t>*** finds in *** research that more _______________ cities have higher crime rates.</w:t>
      </w:r>
    </w:p>
    <w:p w14:paraId="7A3AE01F" w14:textId="77777777" w:rsidR="00ED4502" w:rsidRPr="001B0202" w:rsidRDefault="00ED4502" w:rsidP="00ED4502">
      <w:pPr>
        <w:pStyle w:val="ListParagraph"/>
        <w:numPr>
          <w:ilvl w:val="0"/>
          <w:numId w:val="6"/>
        </w:numPr>
        <w:rPr>
          <w:b/>
        </w:rPr>
      </w:pPr>
      <w:r>
        <w:t>*** moved from Manhattan to Harrison, in Westchester County, a much less _______________ community.</w:t>
      </w:r>
    </w:p>
    <w:p w14:paraId="3FB50FF4" w14:textId="77777777" w:rsidR="00ED4502" w:rsidRPr="001B0202" w:rsidRDefault="00ED4502" w:rsidP="00ED4502">
      <w:pPr>
        <w:pStyle w:val="ListParagraph"/>
        <w:numPr>
          <w:ilvl w:val="0"/>
          <w:numId w:val="6"/>
        </w:numPr>
        <w:rPr>
          <w:b/>
        </w:rPr>
      </w:pPr>
      <w:r>
        <w:t>*** hopes to go to a private college with a small _______________.</w:t>
      </w:r>
    </w:p>
    <w:p w14:paraId="2031E5E0" w14:textId="77777777" w:rsidR="00ED4502" w:rsidRPr="001B0202" w:rsidRDefault="00ED4502" w:rsidP="00ED4502">
      <w:pPr>
        <w:pStyle w:val="ListParagraph"/>
        <w:numPr>
          <w:ilvl w:val="0"/>
          <w:numId w:val="6"/>
        </w:numPr>
        <w:rPr>
          <w:b/>
        </w:rPr>
      </w:pPr>
      <w:r>
        <w:t>Mexico City, the capital of Mexico, is one of the world’s most _______________ cities.</w:t>
      </w:r>
    </w:p>
    <w:p w14:paraId="354C7ADF" w14:textId="77777777" w:rsidR="00ED4502" w:rsidRDefault="00ED4502" w:rsidP="00ED4502">
      <w:pPr>
        <w:pStyle w:val="ListParagraph"/>
      </w:pPr>
      <w:r>
        <w:t>.</w:t>
      </w:r>
    </w:p>
    <w:p w14:paraId="3F8301FF" w14:textId="77777777" w:rsidR="00ED4502" w:rsidRDefault="00ED4502" w:rsidP="00D94752">
      <w:pPr>
        <w:pStyle w:val="ListParagraph"/>
      </w:pPr>
      <w:bookmarkStart w:id="2" w:name="_GoBack"/>
      <w:bookmarkEnd w:id="2"/>
    </w:p>
    <w:sectPr w:rsidR="00ED4502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86D24"/>
    <w:multiLevelType w:val="hybridMultilevel"/>
    <w:tmpl w:val="FC5AB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96AFB"/>
    <w:multiLevelType w:val="hybridMultilevel"/>
    <w:tmpl w:val="14A2F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D1C2E"/>
    <w:multiLevelType w:val="hybridMultilevel"/>
    <w:tmpl w:val="66E4A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013DF8"/>
    <w:multiLevelType w:val="hybridMultilevel"/>
    <w:tmpl w:val="EF1CA1E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C50CB8"/>
    <w:multiLevelType w:val="hybridMultilevel"/>
    <w:tmpl w:val="896EAA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67A4E"/>
    <w:multiLevelType w:val="hybridMultilevel"/>
    <w:tmpl w:val="52C48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7AFC"/>
    <w:rsid w:val="00067AFC"/>
    <w:rsid w:val="00113320"/>
    <w:rsid w:val="00376123"/>
    <w:rsid w:val="006336D6"/>
    <w:rsid w:val="0069058D"/>
    <w:rsid w:val="00730AC3"/>
    <w:rsid w:val="00854960"/>
    <w:rsid w:val="00A545F7"/>
    <w:rsid w:val="00D94752"/>
    <w:rsid w:val="00EB4B13"/>
    <w:rsid w:val="00ED4502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7A6B2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10</TotalTime>
  <Pages>5</Pages>
  <Words>732</Words>
  <Characters>4179</Characters>
  <Application>Microsoft Office Word</Application>
  <DocSecurity>0</DocSecurity>
  <Lines>34</Lines>
  <Paragraphs>9</Paragraphs>
  <ScaleCrop>false</ScaleCrop>
  <Company>New York City Department of Education</Company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2017-09-06T18:02:00Z</dcterms:created>
  <dcterms:modified xsi:type="dcterms:W3CDTF">2019-01-09T22:23:00Z</dcterms:modified>
</cp:coreProperties>
</file>