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692AFBAD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85297E" w:rsidRPr="0085297E">
        <w:rPr>
          <w:b/>
          <w:i/>
        </w:rPr>
        <w:t>Lead</w:t>
      </w:r>
      <w:r w:rsidR="0085297E">
        <w:rPr>
          <w:b/>
        </w:rPr>
        <w:t xml:space="preserve"> and </w:t>
      </w:r>
      <w:r w:rsidR="0085297E" w:rsidRPr="0085297E">
        <w:rPr>
          <w:b/>
          <w:i/>
        </w:rPr>
        <w:t>Led</w:t>
      </w:r>
      <w:r w:rsidR="0085297E">
        <w:rPr>
          <w:b/>
        </w:rPr>
        <w:t>,</w:t>
      </w:r>
      <w:r>
        <w:rPr>
          <w:b/>
        </w:rPr>
        <w:t xml:space="preserve"> </w:t>
      </w:r>
      <w:r w:rsidR="00CE26D6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rPr>
          <w:i/>
        </w:rPr>
        <w:t xml:space="preserve"> </w:t>
      </w:r>
      <w:r w:rsidR="0085297E">
        <w:rPr>
          <w:b/>
          <w:i/>
        </w:rPr>
        <w:t>lead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85297E" w:rsidRPr="0085297E">
        <w:rPr>
          <w:b/>
          <w:i/>
        </w:rPr>
        <w:t>led</w:t>
      </w:r>
      <w:r w:rsidR="0069058D">
        <w:t xml:space="preserve">. Remember this about these </w:t>
      </w:r>
      <w:r w:rsidR="0085297E">
        <w:t>two</w:t>
      </w:r>
      <w:r w:rsidR="0069058D">
        <w:t xml:space="preserve"> words:</w:t>
      </w:r>
    </w:p>
    <w:p w14:paraId="4B3B1772" w14:textId="77835499" w:rsidR="001C199E" w:rsidRDefault="001C199E" w:rsidP="001C199E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Lead </w:t>
      </w:r>
      <w:r>
        <w:t xml:space="preserve">is a </w:t>
      </w:r>
      <w:r w:rsidRPr="001C199E">
        <w:rPr>
          <w:b/>
        </w:rPr>
        <w:t xml:space="preserve">noun </w:t>
      </w:r>
      <w:r>
        <w:t xml:space="preserve">that means </w:t>
      </w:r>
      <w:r w:rsidRPr="001C199E">
        <w:rPr>
          <w:i/>
        </w:rPr>
        <w:t>a heavy metallic element found mostly in combination and used especially. in pipes, cable sheaths, batteries, solder, and shields against radioactivity</w:t>
      </w:r>
      <w:r>
        <w:t>.</w:t>
      </w:r>
    </w:p>
    <w:p w14:paraId="10A5BB3F" w14:textId="09233E3A" w:rsidR="001C199E" w:rsidRPr="00D36ABA" w:rsidRDefault="001C199E" w:rsidP="001C199E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Led </w:t>
      </w:r>
      <w:r>
        <w:t xml:space="preserve">is the </w:t>
      </w:r>
      <w:r w:rsidRPr="001C199E">
        <w:rPr>
          <w:b/>
        </w:rPr>
        <w:t xml:space="preserve">past tense of the verb </w:t>
      </w:r>
      <w:r w:rsidRPr="001C199E">
        <w:rPr>
          <w:b/>
          <w:i/>
        </w:rPr>
        <w:t>to lead</w:t>
      </w:r>
      <w:r>
        <w:t xml:space="preserve">, which means </w:t>
      </w:r>
      <w:r w:rsidRPr="001C199E">
        <w:rPr>
          <w:i/>
        </w:rPr>
        <w:t>to guide on a way especially by going in advance</w:t>
      </w:r>
      <w:r>
        <w:t xml:space="preserve"> and </w:t>
      </w:r>
      <w:r w:rsidRPr="001C199E">
        <w:rPr>
          <w:i/>
        </w:rPr>
        <w:t>to direct the operations, activity, or performance of</w:t>
      </w:r>
      <w:r>
        <w:t>.</w:t>
      </w:r>
    </w:p>
    <w:p w14:paraId="00912A98" w14:textId="2E17765E" w:rsidR="00D36ABA" w:rsidRDefault="00D36ABA" w:rsidP="00D36ABA">
      <w:pPr>
        <w:rPr>
          <w:i/>
        </w:rPr>
      </w:pPr>
    </w:p>
    <w:p w14:paraId="5524B243" w14:textId="71D42478" w:rsidR="00D36ABA" w:rsidRPr="00D36ABA" w:rsidRDefault="00D36ABA" w:rsidP="00D36ABA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**** </w:t>
      </w:r>
      <w:r>
        <w:t>____________ *** band through some new songs *** wrote.</w:t>
      </w:r>
    </w:p>
    <w:p w14:paraId="7287F2F2" w14:textId="097EDEF7" w:rsidR="00D36ABA" w:rsidRPr="00152CEF" w:rsidRDefault="00152CEF" w:rsidP="00D36ABA">
      <w:pPr>
        <w:pStyle w:val="ListParagraph"/>
        <w:numPr>
          <w:ilvl w:val="0"/>
          <w:numId w:val="2"/>
        </w:numPr>
        <w:rPr>
          <w:b/>
        </w:rPr>
      </w:pPr>
      <w:r>
        <w:t>*** is a pediatrician who treats children who have been poisoned by ____________.</w:t>
      </w:r>
    </w:p>
    <w:p w14:paraId="633C61B3" w14:textId="5D9B5028" w:rsidR="00152CEF" w:rsidRPr="00152CEF" w:rsidRDefault="00152CEF" w:rsidP="00D36ABA">
      <w:pPr>
        <w:pStyle w:val="ListParagraph"/>
        <w:numPr>
          <w:ilvl w:val="0"/>
          <w:numId w:val="2"/>
        </w:numPr>
        <w:rPr>
          <w:b/>
        </w:rPr>
      </w:pPr>
      <w:r>
        <w:t>*** has been ordered to get the ____________ paint out of *** apartment building.</w:t>
      </w:r>
    </w:p>
    <w:p w14:paraId="2A5EF0B0" w14:textId="12E8373A" w:rsidR="00152CEF" w:rsidRPr="00152CEF" w:rsidRDefault="00152CEF" w:rsidP="00D36ABA">
      <w:pPr>
        <w:pStyle w:val="ListParagraph"/>
        <w:numPr>
          <w:ilvl w:val="0"/>
          <w:numId w:val="2"/>
        </w:numPr>
        <w:rPr>
          <w:b/>
        </w:rPr>
      </w:pPr>
      <w:r>
        <w:t>Last month, **** ____________ an expedition up Mount Everest.</w:t>
      </w:r>
    </w:p>
    <w:p w14:paraId="719B6A68" w14:textId="5FFC7D8F" w:rsidR="00152CEF" w:rsidRPr="00D36ABA" w:rsidRDefault="00152CEF" w:rsidP="00D36ABA">
      <w:pPr>
        <w:pStyle w:val="ListParagraph"/>
        <w:numPr>
          <w:ilvl w:val="0"/>
          <w:numId w:val="2"/>
        </w:numPr>
        <w:rPr>
          <w:b/>
        </w:rPr>
      </w:pPr>
      <w:r>
        <w:t>The guide ____________ the tourists through Lower Manhattan.</w:t>
      </w:r>
    </w:p>
    <w:p w14:paraId="6D843A2E" w14:textId="339EA488" w:rsidR="00F67CBA" w:rsidRDefault="00F67CBA" w:rsidP="001C199E">
      <w:pPr>
        <w:ind w:left="360"/>
        <w:rPr>
          <w:i/>
        </w:rPr>
      </w:pPr>
    </w:p>
    <w:p w14:paraId="681ACABF" w14:textId="66E0FD51" w:rsidR="00DB0852" w:rsidRDefault="00DB0852" w:rsidP="001C199E">
      <w:pPr>
        <w:ind w:left="360"/>
        <w:rPr>
          <w:i/>
        </w:rPr>
      </w:pPr>
    </w:p>
    <w:p w14:paraId="6062F6E6" w14:textId="4FA6B3AA" w:rsidR="00DB0852" w:rsidRDefault="00DB0852" w:rsidP="001C199E">
      <w:pPr>
        <w:ind w:left="360"/>
        <w:rPr>
          <w:i/>
        </w:rPr>
      </w:pPr>
    </w:p>
    <w:p w14:paraId="49475FFE" w14:textId="523A67F1" w:rsidR="00DB0852" w:rsidRDefault="00DB0852" w:rsidP="001C199E">
      <w:pPr>
        <w:ind w:left="360"/>
        <w:rPr>
          <w:i/>
        </w:rPr>
      </w:pPr>
    </w:p>
    <w:p w14:paraId="25B26C22" w14:textId="48EB1730" w:rsidR="00DB0852" w:rsidRDefault="00DB0852" w:rsidP="001C199E">
      <w:pPr>
        <w:ind w:left="360"/>
        <w:rPr>
          <w:i/>
        </w:rPr>
      </w:pPr>
    </w:p>
    <w:p w14:paraId="7DE5672C" w14:textId="64B401E9" w:rsidR="00DB0852" w:rsidRDefault="00DB0852" w:rsidP="001C199E">
      <w:pPr>
        <w:ind w:left="360"/>
        <w:rPr>
          <w:i/>
        </w:rPr>
      </w:pPr>
    </w:p>
    <w:p w14:paraId="68BA3C75" w14:textId="4BAE3529" w:rsidR="00DB0852" w:rsidRDefault="00DB0852" w:rsidP="001C199E">
      <w:pPr>
        <w:ind w:left="360"/>
        <w:rPr>
          <w:i/>
        </w:rPr>
      </w:pPr>
    </w:p>
    <w:p w14:paraId="753A4BDE" w14:textId="587D8C04" w:rsidR="00DB0852" w:rsidRDefault="00DB0852" w:rsidP="001C199E">
      <w:pPr>
        <w:ind w:left="360"/>
        <w:rPr>
          <w:i/>
        </w:rPr>
      </w:pPr>
    </w:p>
    <w:p w14:paraId="637165C5" w14:textId="105A1B20" w:rsidR="00DB0852" w:rsidRDefault="00DB0852" w:rsidP="001C199E">
      <w:pPr>
        <w:ind w:left="360"/>
        <w:rPr>
          <w:i/>
        </w:rPr>
      </w:pPr>
    </w:p>
    <w:p w14:paraId="6BCF44F5" w14:textId="09955CE6" w:rsidR="00DB0852" w:rsidRDefault="00DB0852" w:rsidP="001C199E">
      <w:pPr>
        <w:ind w:left="360"/>
        <w:rPr>
          <w:i/>
        </w:rPr>
      </w:pPr>
    </w:p>
    <w:p w14:paraId="42199AA1" w14:textId="6B4DD95E" w:rsidR="00DB0852" w:rsidRDefault="00DB0852" w:rsidP="001C199E">
      <w:pPr>
        <w:ind w:left="360"/>
        <w:rPr>
          <w:i/>
        </w:rPr>
      </w:pPr>
    </w:p>
    <w:p w14:paraId="2498E4E9" w14:textId="18927891" w:rsidR="00DB0852" w:rsidRDefault="00DB0852" w:rsidP="001C199E">
      <w:pPr>
        <w:ind w:left="360"/>
        <w:rPr>
          <w:i/>
        </w:rPr>
      </w:pPr>
    </w:p>
    <w:p w14:paraId="462815D0" w14:textId="0AD99CD0" w:rsidR="00DB0852" w:rsidRDefault="00DB0852" w:rsidP="001C199E">
      <w:pPr>
        <w:ind w:left="360"/>
        <w:rPr>
          <w:i/>
        </w:rPr>
      </w:pPr>
    </w:p>
    <w:p w14:paraId="59619FA4" w14:textId="11364CBE" w:rsidR="00DB0852" w:rsidRDefault="00DB0852" w:rsidP="001C199E">
      <w:pPr>
        <w:ind w:left="360"/>
        <w:rPr>
          <w:i/>
        </w:rPr>
      </w:pPr>
    </w:p>
    <w:p w14:paraId="6B2AD9A8" w14:textId="65ECEA8E" w:rsidR="00DB0852" w:rsidRDefault="00DB0852" w:rsidP="001C199E">
      <w:pPr>
        <w:ind w:left="360"/>
        <w:rPr>
          <w:i/>
        </w:rPr>
      </w:pPr>
    </w:p>
    <w:p w14:paraId="4CEF3269" w14:textId="0F6DC468" w:rsidR="00DB0852" w:rsidRDefault="00DB0852" w:rsidP="001C199E">
      <w:pPr>
        <w:ind w:left="360"/>
        <w:rPr>
          <w:i/>
        </w:rPr>
      </w:pPr>
    </w:p>
    <w:p w14:paraId="01149098" w14:textId="0CFBBD49" w:rsidR="00DB0852" w:rsidRDefault="00DB0852" w:rsidP="001C199E">
      <w:pPr>
        <w:ind w:left="360"/>
        <w:rPr>
          <w:i/>
        </w:rPr>
      </w:pPr>
    </w:p>
    <w:p w14:paraId="3099577D" w14:textId="05BE1DB5" w:rsidR="00DB0852" w:rsidRDefault="00DB0852" w:rsidP="001C199E">
      <w:pPr>
        <w:ind w:left="360"/>
        <w:rPr>
          <w:i/>
        </w:rPr>
      </w:pPr>
    </w:p>
    <w:p w14:paraId="698668EE" w14:textId="64744F2F" w:rsidR="00DB0852" w:rsidRDefault="00DB0852" w:rsidP="001C199E">
      <w:pPr>
        <w:ind w:left="360"/>
        <w:rPr>
          <w:i/>
        </w:rPr>
      </w:pPr>
    </w:p>
    <w:p w14:paraId="5D0EA2A0" w14:textId="1581CB30" w:rsidR="00DB0852" w:rsidRDefault="00DB0852" w:rsidP="001C199E">
      <w:pPr>
        <w:ind w:left="360"/>
        <w:rPr>
          <w:i/>
        </w:rPr>
      </w:pPr>
    </w:p>
    <w:p w14:paraId="2F5CBBF7" w14:textId="13A3D02B" w:rsidR="00DB0852" w:rsidRDefault="00DB0852" w:rsidP="001C199E">
      <w:pPr>
        <w:ind w:left="360"/>
        <w:rPr>
          <w:i/>
        </w:rPr>
      </w:pPr>
    </w:p>
    <w:p w14:paraId="0E75C882" w14:textId="5799D042" w:rsidR="00DB0852" w:rsidRDefault="00DB0852" w:rsidP="001C199E">
      <w:pPr>
        <w:ind w:left="360"/>
        <w:rPr>
          <w:i/>
        </w:rPr>
      </w:pPr>
    </w:p>
    <w:p w14:paraId="42D7542F" w14:textId="59C5719B" w:rsidR="00DB0852" w:rsidRDefault="00DB0852" w:rsidP="001C199E">
      <w:pPr>
        <w:ind w:left="360"/>
        <w:rPr>
          <w:i/>
        </w:rPr>
      </w:pPr>
    </w:p>
    <w:p w14:paraId="06A41BAF" w14:textId="60C6A9EA" w:rsidR="00DB0852" w:rsidRDefault="00DB0852" w:rsidP="001C199E">
      <w:pPr>
        <w:ind w:left="360"/>
        <w:rPr>
          <w:i/>
        </w:rPr>
      </w:pPr>
    </w:p>
    <w:p w14:paraId="40716FB1" w14:textId="5AD6B28A" w:rsidR="00DB0852" w:rsidRDefault="00DB0852" w:rsidP="001C199E">
      <w:pPr>
        <w:ind w:left="360"/>
        <w:rPr>
          <w:i/>
        </w:rPr>
      </w:pPr>
    </w:p>
    <w:p w14:paraId="798C3EC8" w14:textId="14517904" w:rsidR="00DB0852" w:rsidRDefault="00DB0852" w:rsidP="001C199E">
      <w:pPr>
        <w:ind w:left="360"/>
        <w:rPr>
          <w:i/>
        </w:rPr>
      </w:pPr>
    </w:p>
    <w:p w14:paraId="149C59C2" w14:textId="4D2C3002" w:rsidR="00DB0852" w:rsidRDefault="00DB0852" w:rsidP="001C199E">
      <w:pPr>
        <w:ind w:left="360"/>
        <w:rPr>
          <w:i/>
        </w:rPr>
      </w:pPr>
    </w:p>
    <w:p w14:paraId="333A8FF9" w14:textId="68B215BA" w:rsidR="00DB0852" w:rsidRDefault="00DB0852" w:rsidP="001C199E">
      <w:pPr>
        <w:ind w:left="360"/>
        <w:rPr>
          <w:i/>
        </w:rPr>
      </w:pPr>
    </w:p>
    <w:p w14:paraId="12F86B59" w14:textId="5F3AE296" w:rsidR="00DB0852" w:rsidRDefault="00DB0852" w:rsidP="001C199E">
      <w:pPr>
        <w:ind w:left="360"/>
        <w:rPr>
          <w:i/>
        </w:rPr>
      </w:pPr>
    </w:p>
    <w:p w14:paraId="7113899A" w14:textId="1592D57B" w:rsidR="00DB0852" w:rsidRDefault="00DB0852" w:rsidP="001C199E">
      <w:pPr>
        <w:ind w:left="360"/>
        <w:rPr>
          <w:i/>
        </w:rPr>
      </w:pPr>
    </w:p>
    <w:p w14:paraId="3D147EF7" w14:textId="565794CF" w:rsidR="00DB0852" w:rsidRDefault="00DB0852" w:rsidP="001C199E">
      <w:pPr>
        <w:ind w:left="360"/>
        <w:rPr>
          <w:i/>
        </w:rPr>
      </w:pPr>
    </w:p>
    <w:p w14:paraId="78F4A32F" w14:textId="5C25480B" w:rsidR="00DB0852" w:rsidRDefault="00DB0852" w:rsidP="001C199E">
      <w:pPr>
        <w:ind w:left="360"/>
        <w:rPr>
          <w:i/>
        </w:rPr>
      </w:pPr>
    </w:p>
    <w:p w14:paraId="1D49C582" w14:textId="322ADB34" w:rsidR="00DB0852" w:rsidRDefault="00DB0852" w:rsidP="001C199E">
      <w:pPr>
        <w:ind w:left="360"/>
        <w:rPr>
          <w:i/>
        </w:rPr>
      </w:pPr>
    </w:p>
    <w:p w14:paraId="31281E9A" w14:textId="6B2AC313" w:rsidR="00DB0852" w:rsidRDefault="00DB0852" w:rsidP="001C199E">
      <w:pPr>
        <w:ind w:left="360"/>
        <w:rPr>
          <w:i/>
        </w:rPr>
      </w:pPr>
    </w:p>
    <w:p w14:paraId="628A9487" w14:textId="7970FD25" w:rsidR="00DB0852" w:rsidRDefault="00DB0852" w:rsidP="001C199E">
      <w:pPr>
        <w:ind w:left="360"/>
        <w:rPr>
          <w:i/>
        </w:rPr>
      </w:pPr>
    </w:p>
    <w:p w14:paraId="7EAC692D" w14:textId="374BE38D" w:rsidR="00DB0852" w:rsidRDefault="00DB0852" w:rsidP="001C199E">
      <w:pPr>
        <w:ind w:left="360"/>
        <w:rPr>
          <w:i/>
        </w:rPr>
      </w:pPr>
    </w:p>
    <w:p w14:paraId="756569F7" w14:textId="4E9F2F73" w:rsidR="00DB0852" w:rsidRDefault="00DB0852" w:rsidP="001C199E">
      <w:pPr>
        <w:ind w:left="360"/>
        <w:rPr>
          <w:i/>
        </w:rPr>
      </w:pPr>
    </w:p>
    <w:p w14:paraId="4BEC3F65" w14:textId="4148DFC1" w:rsidR="00DB0852" w:rsidRDefault="00DB0852" w:rsidP="001C199E">
      <w:pPr>
        <w:ind w:left="360"/>
        <w:rPr>
          <w:i/>
        </w:rPr>
      </w:pPr>
    </w:p>
    <w:p w14:paraId="23BCD5B1" w14:textId="1E5EB454" w:rsidR="00DB0852" w:rsidRDefault="00DB0852" w:rsidP="001C199E">
      <w:pPr>
        <w:ind w:left="360"/>
        <w:rPr>
          <w:i/>
        </w:rPr>
      </w:pPr>
    </w:p>
    <w:p w14:paraId="47A50AD6" w14:textId="77777777" w:rsidR="00DB0852" w:rsidRPr="00B12619" w:rsidRDefault="00DB0852" w:rsidP="00DB085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19D8EA2" w14:textId="77777777" w:rsidR="00DB0852" w:rsidRDefault="00DB0852" w:rsidP="00DB0852">
      <w:r>
        <w:rPr>
          <w:b/>
        </w:rPr>
        <w:t xml:space="preserve">Homophone Worksheet: </w:t>
      </w:r>
      <w:r w:rsidRPr="0085297E">
        <w:rPr>
          <w:b/>
          <w:i/>
        </w:rPr>
        <w:t>Lead</w:t>
      </w:r>
      <w:r>
        <w:rPr>
          <w:b/>
        </w:rPr>
        <w:t xml:space="preserve"> and </w:t>
      </w:r>
      <w:r w:rsidRPr="0085297E">
        <w:rPr>
          <w:b/>
          <w:i/>
        </w:rPr>
        <w:t>Led</w:t>
      </w:r>
      <w:r>
        <w:rPr>
          <w:b/>
        </w:rPr>
        <w:t>,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lead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5297E">
        <w:rPr>
          <w:b/>
          <w:i/>
        </w:rPr>
        <w:t>led</w:t>
      </w:r>
      <w:r>
        <w:t>. Remember this about these two words:</w:t>
      </w:r>
    </w:p>
    <w:p w14:paraId="34759CFE" w14:textId="77777777" w:rsidR="00DB0852" w:rsidRDefault="00DB0852" w:rsidP="00DB085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Lead </w:t>
      </w:r>
      <w:r>
        <w:t xml:space="preserve">is a </w:t>
      </w:r>
      <w:r w:rsidRPr="001C199E">
        <w:rPr>
          <w:b/>
        </w:rPr>
        <w:t xml:space="preserve">noun </w:t>
      </w:r>
      <w:r>
        <w:t xml:space="preserve">that means </w:t>
      </w:r>
      <w:r w:rsidRPr="001C199E">
        <w:rPr>
          <w:i/>
        </w:rPr>
        <w:t>a heavy metallic element found mostly in combination and used especially. in pipes, cable sheaths, batteries, solder, and shields against radioactivity</w:t>
      </w:r>
      <w:r>
        <w:t>.</w:t>
      </w:r>
    </w:p>
    <w:p w14:paraId="1F148255" w14:textId="77777777" w:rsidR="00DB0852" w:rsidRPr="005F31C8" w:rsidRDefault="00DB0852" w:rsidP="00DB0852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Led </w:t>
      </w:r>
      <w:r>
        <w:t xml:space="preserve">is the </w:t>
      </w:r>
      <w:r w:rsidRPr="001C199E">
        <w:rPr>
          <w:b/>
        </w:rPr>
        <w:t xml:space="preserve">past tense of the verb </w:t>
      </w:r>
      <w:r w:rsidRPr="001C199E">
        <w:rPr>
          <w:b/>
          <w:i/>
        </w:rPr>
        <w:t>to lead</w:t>
      </w:r>
      <w:r>
        <w:t xml:space="preserve">, which means </w:t>
      </w:r>
      <w:r w:rsidRPr="001C199E">
        <w:rPr>
          <w:i/>
        </w:rPr>
        <w:t>to guide on a way especially by going in advance</w:t>
      </w:r>
      <w:r>
        <w:t xml:space="preserve"> and </w:t>
      </w:r>
      <w:r w:rsidRPr="001C199E">
        <w:rPr>
          <w:i/>
        </w:rPr>
        <w:t>to direct the operations, activity, or performance of</w:t>
      </w:r>
      <w:r>
        <w:t>.</w:t>
      </w:r>
    </w:p>
    <w:p w14:paraId="70D8CA59" w14:textId="77777777" w:rsidR="00DB0852" w:rsidRDefault="00DB0852" w:rsidP="00DB0852">
      <w:pPr>
        <w:rPr>
          <w:i/>
        </w:rPr>
      </w:pPr>
    </w:p>
    <w:p w14:paraId="47D79F82" w14:textId="77777777" w:rsidR="00DB0852" w:rsidRPr="005F31C8" w:rsidRDefault="00DB0852" w:rsidP="00DB0852">
      <w:pPr>
        <w:pStyle w:val="ListParagraph"/>
        <w:numPr>
          <w:ilvl w:val="0"/>
          <w:numId w:val="3"/>
        </w:numPr>
        <w:rPr>
          <w:b/>
        </w:rPr>
      </w:pPr>
      <w:r>
        <w:t>*** is a physicist who often must wear a ____________apron. To shield **** from radiation.</w:t>
      </w:r>
    </w:p>
    <w:p w14:paraId="360F1CB6" w14:textId="77777777" w:rsidR="00DB0852" w:rsidRPr="005F31C8" w:rsidRDefault="00DB0852" w:rsidP="00DB0852">
      <w:pPr>
        <w:pStyle w:val="ListParagraph"/>
        <w:numPr>
          <w:ilvl w:val="0"/>
          <w:numId w:val="3"/>
        </w:numPr>
        <w:rPr>
          <w:b/>
        </w:rPr>
      </w:pPr>
      <w:r>
        <w:t>Bassist Buster Williams ____________ his quintet through a nice version of “Speak Low.”</w:t>
      </w:r>
    </w:p>
    <w:p w14:paraId="7CCD4DD3" w14:textId="77777777" w:rsidR="00DB0852" w:rsidRPr="005F31C8" w:rsidRDefault="00DB0852" w:rsidP="00DB0852">
      <w:pPr>
        <w:pStyle w:val="ListParagraph"/>
        <w:numPr>
          <w:ilvl w:val="0"/>
          <w:numId w:val="3"/>
        </w:numPr>
        <w:rPr>
          <w:b/>
        </w:rPr>
      </w:pPr>
      <w:r>
        <w:t>The conductor ____________ the orchestra through Beethoven’s 9</w:t>
      </w:r>
      <w:r w:rsidRPr="005F31C8">
        <w:rPr>
          <w:vertAlign w:val="superscript"/>
        </w:rPr>
        <w:t>th</w:t>
      </w:r>
      <w:r>
        <w:t xml:space="preserve"> Symphony.</w:t>
      </w:r>
    </w:p>
    <w:p w14:paraId="6B2FA471" w14:textId="77777777" w:rsidR="00DB0852" w:rsidRPr="005F31C8" w:rsidRDefault="00DB0852" w:rsidP="00DB0852">
      <w:pPr>
        <w:pStyle w:val="ListParagraph"/>
        <w:numPr>
          <w:ilvl w:val="0"/>
          <w:numId w:val="3"/>
        </w:numPr>
        <w:rPr>
          <w:b/>
        </w:rPr>
      </w:pPr>
      <w:r>
        <w:t>*** disposes of batteries carefully because *** knows they contain ____________.</w:t>
      </w:r>
    </w:p>
    <w:p w14:paraId="1DC46895" w14:textId="77777777" w:rsidR="00DB0852" w:rsidRPr="005F31C8" w:rsidRDefault="00DB0852" w:rsidP="00DB0852">
      <w:pPr>
        <w:pStyle w:val="ListParagraph"/>
        <w:numPr>
          <w:ilvl w:val="0"/>
          <w:numId w:val="3"/>
        </w:numPr>
        <w:rPr>
          <w:b/>
        </w:rPr>
      </w:pPr>
      <w:r>
        <w:t>*** is an officer in the Army who knows *** troops expect to be ____________.</w:t>
      </w:r>
    </w:p>
    <w:p w14:paraId="12ECD467" w14:textId="77777777" w:rsidR="00DB0852" w:rsidRPr="001C199E" w:rsidRDefault="00DB0852" w:rsidP="00DB0852">
      <w:pPr>
        <w:ind w:left="360"/>
        <w:rPr>
          <w:i/>
        </w:rPr>
      </w:pPr>
    </w:p>
    <w:p w14:paraId="3238C9DE" w14:textId="3C389C98" w:rsidR="00DB0852" w:rsidRDefault="00DB0852" w:rsidP="001C199E">
      <w:pPr>
        <w:ind w:left="360"/>
        <w:rPr>
          <w:i/>
        </w:rPr>
      </w:pPr>
    </w:p>
    <w:p w14:paraId="62DC3EE5" w14:textId="3665C291" w:rsidR="00D24C46" w:rsidRDefault="00D24C46" w:rsidP="001C199E">
      <w:pPr>
        <w:ind w:left="360"/>
        <w:rPr>
          <w:i/>
        </w:rPr>
      </w:pPr>
    </w:p>
    <w:p w14:paraId="78E5F350" w14:textId="28B43E92" w:rsidR="00D24C46" w:rsidRDefault="00D24C46" w:rsidP="001C199E">
      <w:pPr>
        <w:ind w:left="360"/>
        <w:rPr>
          <w:i/>
        </w:rPr>
      </w:pPr>
    </w:p>
    <w:p w14:paraId="25D14048" w14:textId="679BCA71" w:rsidR="00D24C46" w:rsidRDefault="00D24C46" w:rsidP="001C199E">
      <w:pPr>
        <w:ind w:left="360"/>
        <w:rPr>
          <w:i/>
        </w:rPr>
      </w:pPr>
    </w:p>
    <w:p w14:paraId="5EB24B68" w14:textId="7903C65F" w:rsidR="00D24C46" w:rsidRDefault="00D24C46" w:rsidP="001C199E">
      <w:pPr>
        <w:ind w:left="360"/>
        <w:rPr>
          <w:i/>
        </w:rPr>
      </w:pPr>
    </w:p>
    <w:p w14:paraId="20DE1271" w14:textId="02762A22" w:rsidR="00D24C46" w:rsidRDefault="00D24C46" w:rsidP="001C199E">
      <w:pPr>
        <w:ind w:left="360"/>
        <w:rPr>
          <w:i/>
        </w:rPr>
      </w:pPr>
    </w:p>
    <w:p w14:paraId="0A3B0CDB" w14:textId="1668F160" w:rsidR="00D24C46" w:rsidRDefault="00D24C46" w:rsidP="001C199E">
      <w:pPr>
        <w:ind w:left="360"/>
        <w:rPr>
          <w:i/>
        </w:rPr>
      </w:pPr>
    </w:p>
    <w:p w14:paraId="5300A2BE" w14:textId="5A702A6D" w:rsidR="00D24C46" w:rsidRDefault="00D24C46" w:rsidP="001C199E">
      <w:pPr>
        <w:ind w:left="360"/>
        <w:rPr>
          <w:i/>
        </w:rPr>
      </w:pPr>
    </w:p>
    <w:p w14:paraId="1C188033" w14:textId="72FAEDE1" w:rsidR="00D24C46" w:rsidRDefault="00D24C46" w:rsidP="001C199E">
      <w:pPr>
        <w:ind w:left="360"/>
        <w:rPr>
          <w:i/>
        </w:rPr>
      </w:pPr>
    </w:p>
    <w:p w14:paraId="1F84CA46" w14:textId="4450AAE2" w:rsidR="00D24C46" w:rsidRDefault="00D24C46" w:rsidP="001C199E">
      <w:pPr>
        <w:ind w:left="360"/>
        <w:rPr>
          <w:i/>
        </w:rPr>
      </w:pPr>
    </w:p>
    <w:p w14:paraId="65B87691" w14:textId="70A98A0A" w:rsidR="00D24C46" w:rsidRDefault="00D24C46" w:rsidP="001C199E">
      <w:pPr>
        <w:ind w:left="360"/>
        <w:rPr>
          <w:i/>
        </w:rPr>
      </w:pPr>
    </w:p>
    <w:p w14:paraId="33219B05" w14:textId="2B44CC2F" w:rsidR="00D24C46" w:rsidRDefault="00D24C46" w:rsidP="001C199E">
      <w:pPr>
        <w:ind w:left="360"/>
        <w:rPr>
          <w:i/>
        </w:rPr>
      </w:pPr>
    </w:p>
    <w:p w14:paraId="0959F7DA" w14:textId="5B861254" w:rsidR="00D24C46" w:rsidRDefault="00D24C46" w:rsidP="001C199E">
      <w:pPr>
        <w:ind w:left="360"/>
        <w:rPr>
          <w:i/>
        </w:rPr>
      </w:pPr>
    </w:p>
    <w:p w14:paraId="4179F9D5" w14:textId="7F7227A2" w:rsidR="00D24C46" w:rsidRDefault="00D24C46" w:rsidP="001C199E">
      <w:pPr>
        <w:ind w:left="360"/>
        <w:rPr>
          <w:i/>
        </w:rPr>
      </w:pPr>
    </w:p>
    <w:p w14:paraId="59676816" w14:textId="6F11061B" w:rsidR="00D24C46" w:rsidRDefault="00D24C46" w:rsidP="001C199E">
      <w:pPr>
        <w:ind w:left="360"/>
        <w:rPr>
          <w:i/>
        </w:rPr>
      </w:pPr>
    </w:p>
    <w:p w14:paraId="7B242C25" w14:textId="35BE8ED6" w:rsidR="00D24C46" w:rsidRDefault="00D24C46" w:rsidP="001C199E">
      <w:pPr>
        <w:ind w:left="360"/>
        <w:rPr>
          <w:i/>
        </w:rPr>
      </w:pPr>
    </w:p>
    <w:p w14:paraId="6A7A8A45" w14:textId="7A1773CC" w:rsidR="00D24C46" w:rsidRDefault="00D24C46" w:rsidP="001C199E">
      <w:pPr>
        <w:ind w:left="360"/>
        <w:rPr>
          <w:i/>
        </w:rPr>
      </w:pPr>
    </w:p>
    <w:p w14:paraId="70C2472D" w14:textId="6831831B" w:rsidR="00D24C46" w:rsidRDefault="00D24C46" w:rsidP="001C199E">
      <w:pPr>
        <w:ind w:left="360"/>
        <w:rPr>
          <w:i/>
        </w:rPr>
      </w:pPr>
    </w:p>
    <w:p w14:paraId="4E7F8317" w14:textId="0CD4F2DC" w:rsidR="00D24C46" w:rsidRDefault="00D24C46" w:rsidP="001C199E">
      <w:pPr>
        <w:ind w:left="360"/>
        <w:rPr>
          <w:i/>
        </w:rPr>
      </w:pPr>
    </w:p>
    <w:p w14:paraId="60758BCE" w14:textId="18814C48" w:rsidR="00D24C46" w:rsidRDefault="00D24C46" w:rsidP="001C199E">
      <w:pPr>
        <w:ind w:left="360"/>
        <w:rPr>
          <w:i/>
        </w:rPr>
      </w:pPr>
    </w:p>
    <w:p w14:paraId="335835F5" w14:textId="5A1ABCA3" w:rsidR="00D24C46" w:rsidRDefault="00D24C46" w:rsidP="001C199E">
      <w:pPr>
        <w:ind w:left="360"/>
        <w:rPr>
          <w:i/>
        </w:rPr>
      </w:pPr>
    </w:p>
    <w:p w14:paraId="4EC3A1BD" w14:textId="4220B869" w:rsidR="00D24C46" w:rsidRDefault="00D24C46" w:rsidP="001C199E">
      <w:pPr>
        <w:ind w:left="360"/>
        <w:rPr>
          <w:i/>
        </w:rPr>
      </w:pPr>
    </w:p>
    <w:p w14:paraId="7C4F6B6F" w14:textId="0DD9729F" w:rsidR="00D24C46" w:rsidRDefault="00D24C46" w:rsidP="001C199E">
      <w:pPr>
        <w:ind w:left="360"/>
        <w:rPr>
          <w:i/>
        </w:rPr>
      </w:pPr>
    </w:p>
    <w:p w14:paraId="6A0EE373" w14:textId="58389AA0" w:rsidR="00D24C46" w:rsidRDefault="00D24C46" w:rsidP="001C199E">
      <w:pPr>
        <w:ind w:left="360"/>
        <w:rPr>
          <w:i/>
        </w:rPr>
      </w:pPr>
    </w:p>
    <w:p w14:paraId="0E90E2E4" w14:textId="675CF47B" w:rsidR="00D24C46" w:rsidRDefault="00D24C46" w:rsidP="001C199E">
      <w:pPr>
        <w:ind w:left="360"/>
        <w:rPr>
          <w:i/>
        </w:rPr>
      </w:pPr>
    </w:p>
    <w:p w14:paraId="741C009A" w14:textId="714FFFB1" w:rsidR="00D24C46" w:rsidRDefault="00D24C46" w:rsidP="001C199E">
      <w:pPr>
        <w:ind w:left="360"/>
        <w:rPr>
          <w:i/>
        </w:rPr>
      </w:pPr>
    </w:p>
    <w:p w14:paraId="25110AEF" w14:textId="19DD4061" w:rsidR="00D24C46" w:rsidRDefault="00D24C46" w:rsidP="001C199E">
      <w:pPr>
        <w:ind w:left="360"/>
        <w:rPr>
          <w:i/>
        </w:rPr>
      </w:pPr>
    </w:p>
    <w:p w14:paraId="57FB7CA3" w14:textId="65E96A48" w:rsidR="00D24C46" w:rsidRDefault="00D24C46" w:rsidP="001C199E">
      <w:pPr>
        <w:ind w:left="360"/>
        <w:rPr>
          <w:i/>
        </w:rPr>
      </w:pPr>
    </w:p>
    <w:p w14:paraId="469F29AB" w14:textId="630E52F8" w:rsidR="00D24C46" w:rsidRDefault="00D24C46" w:rsidP="001C199E">
      <w:pPr>
        <w:ind w:left="360"/>
        <w:rPr>
          <w:i/>
        </w:rPr>
      </w:pPr>
    </w:p>
    <w:p w14:paraId="3791E9BB" w14:textId="73C08B83" w:rsidR="00D24C46" w:rsidRDefault="00D24C46" w:rsidP="001C199E">
      <w:pPr>
        <w:ind w:left="360"/>
        <w:rPr>
          <w:i/>
        </w:rPr>
      </w:pPr>
    </w:p>
    <w:p w14:paraId="3CB525F6" w14:textId="0C7E347F" w:rsidR="00D24C46" w:rsidRDefault="00D24C46" w:rsidP="001C199E">
      <w:pPr>
        <w:ind w:left="360"/>
        <w:rPr>
          <w:i/>
        </w:rPr>
      </w:pPr>
    </w:p>
    <w:p w14:paraId="60B0B5B7" w14:textId="7638158E" w:rsidR="00D24C46" w:rsidRDefault="00D24C46" w:rsidP="001C199E">
      <w:pPr>
        <w:ind w:left="360"/>
        <w:rPr>
          <w:i/>
        </w:rPr>
      </w:pPr>
    </w:p>
    <w:p w14:paraId="609FCDE3" w14:textId="6DAA6D7B" w:rsidR="00D24C46" w:rsidRDefault="00D24C46" w:rsidP="001C199E">
      <w:pPr>
        <w:ind w:left="360"/>
        <w:rPr>
          <w:i/>
        </w:rPr>
      </w:pPr>
    </w:p>
    <w:p w14:paraId="3E36F6BA" w14:textId="5DA41EE7" w:rsidR="00D24C46" w:rsidRDefault="00D24C46" w:rsidP="001C199E">
      <w:pPr>
        <w:ind w:left="360"/>
        <w:rPr>
          <w:i/>
        </w:rPr>
      </w:pPr>
    </w:p>
    <w:p w14:paraId="7C425BE1" w14:textId="18CBD062" w:rsidR="00D24C46" w:rsidRDefault="00D24C46" w:rsidP="001C199E">
      <w:pPr>
        <w:ind w:left="360"/>
        <w:rPr>
          <w:i/>
        </w:rPr>
      </w:pPr>
    </w:p>
    <w:p w14:paraId="5E060D00" w14:textId="292DAB31" w:rsidR="00D24C46" w:rsidRDefault="00D24C46" w:rsidP="001C199E">
      <w:pPr>
        <w:ind w:left="360"/>
        <w:rPr>
          <w:i/>
        </w:rPr>
      </w:pPr>
    </w:p>
    <w:p w14:paraId="580D49BF" w14:textId="10D30127" w:rsidR="00D24C46" w:rsidRDefault="00D24C46" w:rsidP="001C199E">
      <w:pPr>
        <w:ind w:left="360"/>
        <w:rPr>
          <w:i/>
        </w:rPr>
      </w:pPr>
    </w:p>
    <w:p w14:paraId="09DFE3B4" w14:textId="6D2F1C25" w:rsidR="00D24C46" w:rsidRDefault="00D24C46" w:rsidP="001C199E">
      <w:pPr>
        <w:ind w:left="360"/>
        <w:rPr>
          <w:i/>
        </w:rPr>
      </w:pPr>
    </w:p>
    <w:p w14:paraId="17A00185" w14:textId="77777777" w:rsidR="00D24C46" w:rsidRPr="00B12619" w:rsidRDefault="00D24C46" w:rsidP="00D24C4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066F9EB" w14:textId="77777777" w:rsidR="00D24C46" w:rsidRDefault="00D24C46" w:rsidP="00D24C46">
      <w:r>
        <w:rPr>
          <w:b/>
        </w:rPr>
        <w:t xml:space="preserve">Homophone Worksheet: </w:t>
      </w:r>
      <w:r w:rsidRPr="0085297E">
        <w:rPr>
          <w:b/>
          <w:i/>
        </w:rPr>
        <w:t>Lead</w:t>
      </w:r>
      <w:r>
        <w:rPr>
          <w:b/>
        </w:rPr>
        <w:t xml:space="preserve"> and </w:t>
      </w:r>
      <w:r w:rsidRPr="0085297E">
        <w:rPr>
          <w:b/>
          <w:i/>
        </w:rPr>
        <w:t>Led</w:t>
      </w:r>
      <w:r>
        <w:rPr>
          <w:b/>
        </w:rPr>
        <w:t>,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lead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5297E">
        <w:rPr>
          <w:b/>
          <w:i/>
        </w:rPr>
        <w:t>led</w:t>
      </w:r>
      <w:r>
        <w:t>. Remember this about these two words:</w:t>
      </w:r>
    </w:p>
    <w:p w14:paraId="398EABD3" w14:textId="77777777" w:rsidR="00D24C46" w:rsidRDefault="00D24C46" w:rsidP="00D24C46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Lead </w:t>
      </w:r>
      <w:r>
        <w:t xml:space="preserve">is a </w:t>
      </w:r>
      <w:r w:rsidRPr="001C199E">
        <w:rPr>
          <w:b/>
        </w:rPr>
        <w:t xml:space="preserve">noun </w:t>
      </w:r>
      <w:r>
        <w:t xml:space="preserve">that means </w:t>
      </w:r>
      <w:r w:rsidRPr="001C199E">
        <w:rPr>
          <w:i/>
        </w:rPr>
        <w:t>a heavy metallic element found mostly in combination and used especially. in pipes, cable sheaths, batteries, solder, and shields against radioactivity</w:t>
      </w:r>
      <w:r>
        <w:t>.</w:t>
      </w:r>
    </w:p>
    <w:p w14:paraId="31629672" w14:textId="77777777" w:rsidR="00D24C46" w:rsidRPr="00FD0F9A" w:rsidRDefault="00D24C46" w:rsidP="00D24C46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Led </w:t>
      </w:r>
      <w:r>
        <w:t xml:space="preserve">is the </w:t>
      </w:r>
      <w:r w:rsidRPr="001C199E">
        <w:rPr>
          <w:b/>
        </w:rPr>
        <w:t xml:space="preserve">past tense of the verb </w:t>
      </w:r>
      <w:r w:rsidRPr="001C199E">
        <w:rPr>
          <w:b/>
          <w:i/>
        </w:rPr>
        <w:t>to lead</w:t>
      </w:r>
      <w:r>
        <w:t xml:space="preserve">, which means </w:t>
      </w:r>
      <w:r w:rsidRPr="001C199E">
        <w:rPr>
          <w:i/>
        </w:rPr>
        <w:t>to guide on a way especially by going in advance</w:t>
      </w:r>
      <w:r>
        <w:t xml:space="preserve"> and </w:t>
      </w:r>
      <w:r w:rsidRPr="001C199E">
        <w:rPr>
          <w:i/>
        </w:rPr>
        <w:t>to direct the operations, activity, or performance of</w:t>
      </w:r>
      <w:r>
        <w:t>.</w:t>
      </w:r>
    </w:p>
    <w:p w14:paraId="2E325042" w14:textId="77777777" w:rsidR="00D24C46" w:rsidRDefault="00D24C46" w:rsidP="00D24C46">
      <w:pPr>
        <w:rPr>
          <w:i/>
        </w:rPr>
      </w:pPr>
    </w:p>
    <w:p w14:paraId="5B3DBA55" w14:textId="77777777" w:rsidR="00D24C46" w:rsidRPr="00FD0F9A" w:rsidRDefault="00D24C46" w:rsidP="00D24C46">
      <w:pPr>
        <w:pStyle w:val="ListParagraph"/>
        <w:numPr>
          <w:ilvl w:val="0"/>
          <w:numId w:val="4"/>
        </w:numPr>
        <w:rPr>
          <w:b/>
        </w:rPr>
      </w:pPr>
      <w:r>
        <w:t xml:space="preserve">*** wore </w:t>
      </w:r>
      <w:proofErr w:type="spellStart"/>
      <w:r>
        <w:t>a</w:t>
      </w:r>
      <w:proofErr w:type="spellEnd"/>
      <w:r>
        <w:t xml:space="preserve"> ____________ apron when *** dentist took x-rays of *** teeth.</w:t>
      </w:r>
    </w:p>
    <w:p w14:paraId="6A223E38" w14:textId="77777777" w:rsidR="00D24C46" w:rsidRPr="00FD0F9A" w:rsidRDefault="00D24C46" w:rsidP="00D24C46">
      <w:pPr>
        <w:pStyle w:val="ListParagraph"/>
        <w:numPr>
          <w:ilvl w:val="0"/>
          <w:numId w:val="4"/>
        </w:numPr>
        <w:rPr>
          <w:b/>
        </w:rPr>
      </w:pPr>
      <w:r>
        <w:t>____________ is a very heavy metal, and poisonous.</w:t>
      </w:r>
    </w:p>
    <w:p w14:paraId="3EB9E766" w14:textId="77777777" w:rsidR="00D24C46" w:rsidRPr="00FD0F9A" w:rsidRDefault="00D24C46" w:rsidP="00D24C46">
      <w:pPr>
        <w:pStyle w:val="ListParagraph"/>
        <w:numPr>
          <w:ilvl w:val="0"/>
          <w:numId w:val="4"/>
        </w:numPr>
        <w:rPr>
          <w:b/>
        </w:rPr>
      </w:pPr>
      <w:r>
        <w:t>Children who have been exposed to ____________ for long periods often suffer brain damage.</w:t>
      </w:r>
    </w:p>
    <w:p w14:paraId="7CEF13F6" w14:textId="77777777" w:rsidR="00D24C46" w:rsidRPr="00FD0F9A" w:rsidRDefault="00D24C46" w:rsidP="00D24C46">
      <w:pPr>
        <w:pStyle w:val="ListParagraph"/>
        <w:numPr>
          <w:ilvl w:val="0"/>
          <w:numId w:val="4"/>
        </w:numPr>
        <w:rPr>
          <w:b/>
        </w:rPr>
      </w:pPr>
      <w:r>
        <w:t>Politicians must be ____________ to do something about the problem of ____________ in the environment.</w:t>
      </w:r>
    </w:p>
    <w:p w14:paraId="7ADDB162" w14:textId="77777777" w:rsidR="00D24C46" w:rsidRPr="00FD0F9A" w:rsidRDefault="00D24C46" w:rsidP="00D24C46">
      <w:pPr>
        <w:pStyle w:val="ListParagraph"/>
        <w:numPr>
          <w:ilvl w:val="0"/>
          <w:numId w:val="4"/>
        </w:numPr>
        <w:rPr>
          <w:b/>
        </w:rPr>
      </w:pPr>
      <w:r>
        <w:t>Plumbers use solder made of ____________ to join pipes.</w:t>
      </w:r>
    </w:p>
    <w:p w14:paraId="4357BAA4" w14:textId="7C2C8FCE" w:rsidR="00D24C46" w:rsidRDefault="00D24C46" w:rsidP="001C199E">
      <w:pPr>
        <w:ind w:left="360"/>
        <w:rPr>
          <w:i/>
        </w:rPr>
      </w:pPr>
    </w:p>
    <w:p w14:paraId="5495D88E" w14:textId="13A1B035" w:rsidR="00620573" w:rsidRDefault="00620573" w:rsidP="001C199E">
      <w:pPr>
        <w:ind w:left="360"/>
        <w:rPr>
          <w:i/>
        </w:rPr>
      </w:pPr>
    </w:p>
    <w:p w14:paraId="3CF194F4" w14:textId="1AEC3B38" w:rsidR="00620573" w:rsidRDefault="00620573" w:rsidP="001C199E">
      <w:pPr>
        <w:ind w:left="360"/>
        <w:rPr>
          <w:i/>
        </w:rPr>
      </w:pPr>
    </w:p>
    <w:p w14:paraId="73A8A05E" w14:textId="271D2BDD" w:rsidR="00620573" w:rsidRDefault="00620573" w:rsidP="001C199E">
      <w:pPr>
        <w:ind w:left="360"/>
        <w:rPr>
          <w:i/>
        </w:rPr>
      </w:pPr>
    </w:p>
    <w:p w14:paraId="25287E8D" w14:textId="1D8BA2B8" w:rsidR="00620573" w:rsidRDefault="00620573" w:rsidP="001C199E">
      <w:pPr>
        <w:ind w:left="360"/>
        <w:rPr>
          <w:i/>
        </w:rPr>
      </w:pPr>
    </w:p>
    <w:p w14:paraId="10EE28DD" w14:textId="1BA26CB8" w:rsidR="00620573" w:rsidRDefault="00620573" w:rsidP="001C199E">
      <w:pPr>
        <w:ind w:left="360"/>
        <w:rPr>
          <w:i/>
        </w:rPr>
      </w:pPr>
    </w:p>
    <w:p w14:paraId="41319ECB" w14:textId="27A5A452" w:rsidR="00620573" w:rsidRDefault="00620573" w:rsidP="001C199E">
      <w:pPr>
        <w:ind w:left="360"/>
        <w:rPr>
          <w:i/>
        </w:rPr>
      </w:pPr>
    </w:p>
    <w:p w14:paraId="189D97B6" w14:textId="70D1E440" w:rsidR="00620573" w:rsidRDefault="00620573" w:rsidP="001C199E">
      <w:pPr>
        <w:ind w:left="360"/>
        <w:rPr>
          <w:i/>
        </w:rPr>
      </w:pPr>
    </w:p>
    <w:p w14:paraId="3F2E61DD" w14:textId="716D2370" w:rsidR="00620573" w:rsidRDefault="00620573" w:rsidP="001C199E">
      <w:pPr>
        <w:ind w:left="360"/>
        <w:rPr>
          <w:i/>
        </w:rPr>
      </w:pPr>
    </w:p>
    <w:p w14:paraId="02F57CD2" w14:textId="1EC244F4" w:rsidR="00620573" w:rsidRDefault="00620573" w:rsidP="001C199E">
      <w:pPr>
        <w:ind w:left="360"/>
        <w:rPr>
          <w:i/>
        </w:rPr>
      </w:pPr>
    </w:p>
    <w:p w14:paraId="1DDC151E" w14:textId="1F22ED87" w:rsidR="00620573" w:rsidRDefault="00620573" w:rsidP="001C199E">
      <w:pPr>
        <w:ind w:left="360"/>
        <w:rPr>
          <w:i/>
        </w:rPr>
      </w:pPr>
    </w:p>
    <w:p w14:paraId="19FF0E6A" w14:textId="68D8BF17" w:rsidR="00620573" w:rsidRDefault="00620573" w:rsidP="001C199E">
      <w:pPr>
        <w:ind w:left="360"/>
        <w:rPr>
          <w:i/>
        </w:rPr>
      </w:pPr>
    </w:p>
    <w:p w14:paraId="5E27B33D" w14:textId="34141BDA" w:rsidR="00620573" w:rsidRDefault="00620573" w:rsidP="001C199E">
      <w:pPr>
        <w:ind w:left="360"/>
        <w:rPr>
          <w:i/>
        </w:rPr>
      </w:pPr>
    </w:p>
    <w:p w14:paraId="027D5B3B" w14:textId="1E21A287" w:rsidR="00620573" w:rsidRDefault="00620573" w:rsidP="001C199E">
      <w:pPr>
        <w:ind w:left="360"/>
        <w:rPr>
          <w:i/>
        </w:rPr>
      </w:pPr>
    </w:p>
    <w:p w14:paraId="0B64E273" w14:textId="3850123F" w:rsidR="00620573" w:rsidRDefault="00620573" w:rsidP="001C199E">
      <w:pPr>
        <w:ind w:left="360"/>
        <w:rPr>
          <w:i/>
        </w:rPr>
      </w:pPr>
    </w:p>
    <w:p w14:paraId="72D8C4C3" w14:textId="010170CB" w:rsidR="00620573" w:rsidRDefault="00620573" w:rsidP="001C199E">
      <w:pPr>
        <w:ind w:left="360"/>
        <w:rPr>
          <w:i/>
        </w:rPr>
      </w:pPr>
    </w:p>
    <w:p w14:paraId="2F50CA47" w14:textId="496CD7EA" w:rsidR="00620573" w:rsidRDefault="00620573" w:rsidP="001C199E">
      <w:pPr>
        <w:ind w:left="360"/>
        <w:rPr>
          <w:i/>
        </w:rPr>
      </w:pPr>
    </w:p>
    <w:p w14:paraId="6FA41458" w14:textId="04AD5E85" w:rsidR="00620573" w:rsidRDefault="00620573" w:rsidP="001C199E">
      <w:pPr>
        <w:ind w:left="360"/>
        <w:rPr>
          <w:i/>
        </w:rPr>
      </w:pPr>
    </w:p>
    <w:p w14:paraId="0A0FD32F" w14:textId="1C2574C3" w:rsidR="00620573" w:rsidRDefault="00620573" w:rsidP="001C199E">
      <w:pPr>
        <w:ind w:left="360"/>
        <w:rPr>
          <w:i/>
        </w:rPr>
      </w:pPr>
    </w:p>
    <w:p w14:paraId="63FD29A4" w14:textId="02335964" w:rsidR="00620573" w:rsidRDefault="00620573" w:rsidP="001C199E">
      <w:pPr>
        <w:ind w:left="360"/>
        <w:rPr>
          <w:i/>
        </w:rPr>
      </w:pPr>
    </w:p>
    <w:p w14:paraId="06F8F885" w14:textId="1862B9B9" w:rsidR="00620573" w:rsidRDefault="00620573" w:rsidP="001C199E">
      <w:pPr>
        <w:ind w:left="360"/>
        <w:rPr>
          <w:i/>
        </w:rPr>
      </w:pPr>
    </w:p>
    <w:p w14:paraId="1E7BA98B" w14:textId="0923FEB2" w:rsidR="00620573" w:rsidRDefault="00620573" w:rsidP="001C199E">
      <w:pPr>
        <w:ind w:left="360"/>
        <w:rPr>
          <w:i/>
        </w:rPr>
      </w:pPr>
    </w:p>
    <w:p w14:paraId="44EEAF8B" w14:textId="13D14486" w:rsidR="00620573" w:rsidRDefault="00620573" w:rsidP="001C199E">
      <w:pPr>
        <w:ind w:left="360"/>
        <w:rPr>
          <w:i/>
        </w:rPr>
      </w:pPr>
    </w:p>
    <w:p w14:paraId="5E3E7C61" w14:textId="1E367BD1" w:rsidR="00620573" w:rsidRDefault="00620573" w:rsidP="001C199E">
      <w:pPr>
        <w:ind w:left="360"/>
        <w:rPr>
          <w:i/>
        </w:rPr>
      </w:pPr>
    </w:p>
    <w:p w14:paraId="2B38CDF4" w14:textId="3D41D8FD" w:rsidR="00620573" w:rsidRDefault="00620573" w:rsidP="001C199E">
      <w:pPr>
        <w:ind w:left="360"/>
        <w:rPr>
          <w:i/>
        </w:rPr>
      </w:pPr>
    </w:p>
    <w:p w14:paraId="222E4977" w14:textId="64C50EC1" w:rsidR="00620573" w:rsidRDefault="00620573" w:rsidP="001C199E">
      <w:pPr>
        <w:ind w:left="360"/>
        <w:rPr>
          <w:i/>
        </w:rPr>
      </w:pPr>
    </w:p>
    <w:p w14:paraId="76D3E89D" w14:textId="3A8FBB75" w:rsidR="00620573" w:rsidRDefault="00620573" w:rsidP="001C199E">
      <w:pPr>
        <w:ind w:left="360"/>
        <w:rPr>
          <w:i/>
        </w:rPr>
      </w:pPr>
    </w:p>
    <w:p w14:paraId="37174B0D" w14:textId="13A6F982" w:rsidR="00620573" w:rsidRDefault="00620573" w:rsidP="001C199E">
      <w:pPr>
        <w:ind w:left="360"/>
        <w:rPr>
          <w:i/>
        </w:rPr>
      </w:pPr>
    </w:p>
    <w:p w14:paraId="07BEA428" w14:textId="37AC414A" w:rsidR="00620573" w:rsidRDefault="00620573" w:rsidP="001C199E">
      <w:pPr>
        <w:ind w:left="360"/>
        <w:rPr>
          <w:i/>
        </w:rPr>
      </w:pPr>
    </w:p>
    <w:p w14:paraId="6651748B" w14:textId="5DF0EF55" w:rsidR="00620573" w:rsidRDefault="00620573" w:rsidP="001C199E">
      <w:pPr>
        <w:ind w:left="360"/>
        <w:rPr>
          <w:i/>
        </w:rPr>
      </w:pPr>
    </w:p>
    <w:p w14:paraId="7F1A6CDD" w14:textId="33CF4416" w:rsidR="00620573" w:rsidRDefault="00620573" w:rsidP="001C199E">
      <w:pPr>
        <w:ind w:left="360"/>
        <w:rPr>
          <w:i/>
        </w:rPr>
      </w:pPr>
    </w:p>
    <w:p w14:paraId="3173C5C0" w14:textId="417634B6" w:rsidR="00620573" w:rsidRDefault="00620573" w:rsidP="001C199E">
      <w:pPr>
        <w:ind w:left="360"/>
        <w:rPr>
          <w:i/>
        </w:rPr>
      </w:pPr>
    </w:p>
    <w:p w14:paraId="6ED0FB69" w14:textId="6249EE6B" w:rsidR="00620573" w:rsidRDefault="00620573" w:rsidP="001C199E">
      <w:pPr>
        <w:ind w:left="360"/>
        <w:rPr>
          <w:i/>
        </w:rPr>
      </w:pPr>
    </w:p>
    <w:p w14:paraId="494C61B4" w14:textId="124D0046" w:rsidR="00620573" w:rsidRDefault="00620573" w:rsidP="001C199E">
      <w:pPr>
        <w:ind w:left="360"/>
        <w:rPr>
          <w:i/>
        </w:rPr>
      </w:pPr>
    </w:p>
    <w:p w14:paraId="2F1034A7" w14:textId="1BC0BF7D" w:rsidR="00620573" w:rsidRDefault="00620573" w:rsidP="001C199E">
      <w:pPr>
        <w:ind w:left="360"/>
        <w:rPr>
          <w:i/>
        </w:rPr>
      </w:pPr>
    </w:p>
    <w:p w14:paraId="4C7EE990" w14:textId="3BD31A45" w:rsidR="00620573" w:rsidRDefault="00620573" w:rsidP="001C199E">
      <w:pPr>
        <w:ind w:left="360"/>
        <w:rPr>
          <w:i/>
        </w:rPr>
      </w:pPr>
    </w:p>
    <w:p w14:paraId="2CA3A48E" w14:textId="1CECAD1C" w:rsidR="00620573" w:rsidRDefault="00620573" w:rsidP="001C199E">
      <w:pPr>
        <w:ind w:left="360"/>
        <w:rPr>
          <w:i/>
        </w:rPr>
      </w:pPr>
    </w:p>
    <w:p w14:paraId="3EB9D6A0" w14:textId="7A6B8E97" w:rsidR="00620573" w:rsidRDefault="00620573" w:rsidP="001C199E">
      <w:pPr>
        <w:ind w:left="360"/>
        <w:rPr>
          <w:i/>
        </w:rPr>
      </w:pPr>
    </w:p>
    <w:p w14:paraId="143B09CA" w14:textId="77777777" w:rsidR="00620573" w:rsidRPr="00B12619" w:rsidRDefault="00620573" w:rsidP="0062057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7F34B6C" w14:textId="77777777" w:rsidR="00620573" w:rsidRDefault="00620573" w:rsidP="00620573">
      <w:r>
        <w:rPr>
          <w:b/>
        </w:rPr>
        <w:t xml:space="preserve">Homophone Worksheet: </w:t>
      </w:r>
      <w:r w:rsidRPr="0085297E">
        <w:rPr>
          <w:b/>
          <w:i/>
        </w:rPr>
        <w:t>Lead</w:t>
      </w:r>
      <w:r>
        <w:rPr>
          <w:b/>
        </w:rPr>
        <w:t xml:space="preserve"> and </w:t>
      </w:r>
      <w:r w:rsidRPr="0085297E">
        <w:rPr>
          <w:b/>
          <w:i/>
        </w:rPr>
        <w:t>Led</w:t>
      </w:r>
      <w:r>
        <w:rPr>
          <w:b/>
        </w:rPr>
        <w:t>,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lead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5297E">
        <w:rPr>
          <w:b/>
          <w:i/>
        </w:rPr>
        <w:t>led</w:t>
      </w:r>
      <w:r>
        <w:t>. Remember this about these two words:</w:t>
      </w:r>
    </w:p>
    <w:p w14:paraId="0BA13B30" w14:textId="77777777" w:rsidR="00620573" w:rsidRDefault="00620573" w:rsidP="00620573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Lead </w:t>
      </w:r>
      <w:r>
        <w:t xml:space="preserve">is a </w:t>
      </w:r>
      <w:r w:rsidRPr="001C199E">
        <w:rPr>
          <w:b/>
        </w:rPr>
        <w:t xml:space="preserve">noun </w:t>
      </w:r>
      <w:r>
        <w:t xml:space="preserve">that means </w:t>
      </w:r>
      <w:r w:rsidRPr="001C199E">
        <w:rPr>
          <w:i/>
        </w:rPr>
        <w:t>a heavy metallic element found mostly in combination and used especially. in pipes, cable sheaths, batteries, solder, and shields against radioactivity</w:t>
      </w:r>
      <w:r>
        <w:t>.</w:t>
      </w:r>
    </w:p>
    <w:p w14:paraId="436868D1" w14:textId="77777777" w:rsidR="00620573" w:rsidRPr="00D13C5B" w:rsidRDefault="00620573" w:rsidP="00620573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Led </w:t>
      </w:r>
      <w:r>
        <w:t xml:space="preserve">is the </w:t>
      </w:r>
      <w:r w:rsidRPr="001C199E">
        <w:rPr>
          <w:b/>
        </w:rPr>
        <w:t xml:space="preserve">past tense of the verb </w:t>
      </w:r>
      <w:r w:rsidRPr="001C199E">
        <w:rPr>
          <w:b/>
          <w:i/>
        </w:rPr>
        <w:t>to lead</w:t>
      </w:r>
      <w:r>
        <w:t xml:space="preserve">, which means </w:t>
      </w:r>
      <w:r w:rsidRPr="001C199E">
        <w:rPr>
          <w:i/>
        </w:rPr>
        <w:t>to guide on a way especially by going in advance</w:t>
      </w:r>
      <w:r>
        <w:t xml:space="preserve"> and </w:t>
      </w:r>
      <w:r w:rsidRPr="001C199E">
        <w:rPr>
          <w:i/>
        </w:rPr>
        <w:t>to direct the operations, activity, or performance of</w:t>
      </w:r>
      <w:r>
        <w:t>.</w:t>
      </w:r>
    </w:p>
    <w:p w14:paraId="178A059A" w14:textId="77777777" w:rsidR="00620573" w:rsidRDefault="00620573" w:rsidP="00620573">
      <w:pPr>
        <w:rPr>
          <w:b/>
        </w:rPr>
      </w:pPr>
    </w:p>
    <w:p w14:paraId="25059919" w14:textId="77777777" w:rsidR="00620573" w:rsidRPr="00D13C5B" w:rsidRDefault="00620573" w:rsidP="00620573">
      <w:pPr>
        <w:pStyle w:val="ListParagraph"/>
        <w:numPr>
          <w:ilvl w:val="0"/>
          <w:numId w:val="5"/>
        </w:numPr>
        <w:rPr>
          <w:b/>
        </w:rPr>
      </w:pPr>
      <w:r>
        <w:t>***** ____________ the horse to water, but *** couldn’t make it drink.</w:t>
      </w:r>
    </w:p>
    <w:p w14:paraId="62CF17BE" w14:textId="77777777" w:rsidR="00620573" w:rsidRPr="00D13C5B" w:rsidRDefault="00620573" w:rsidP="00620573">
      <w:pPr>
        <w:pStyle w:val="ListParagraph"/>
        <w:numPr>
          <w:ilvl w:val="0"/>
          <w:numId w:val="5"/>
        </w:numPr>
        <w:rPr>
          <w:b/>
        </w:rPr>
      </w:pPr>
      <w:r>
        <w:t>**** ____________ a group of tourists through the Guggenheim Museum.</w:t>
      </w:r>
    </w:p>
    <w:p w14:paraId="3DCEAEB0" w14:textId="77777777" w:rsidR="00620573" w:rsidRPr="00D13C5B" w:rsidRDefault="00620573" w:rsidP="00620573">
      <w:pPr>
        <w:pStyle w:val="ListParagraph"/>
        <w:numPr>
          <w:ilvl w:val="0"/>
          <w:numId w:val="5"/>
        </w:numPr>
        <w:rPr>
          <w:b/>
        </w:rPr>
      </w:pPr>
      <w:r>
        <w:t>**** calls the graphite in *** pencil ____________ even though it isn’t.</w:t>
      </w:r>
    </w:p>
    <w:p w14:paraId="3D106789" w14:textId="77777777" w:rsidR="00620573" w:rsidRPr="00D13C5B" w:rsidRDefault="00620573" w:rsidP="00620573">
      <w:pPr>
        <w:pStyle w:val="ListParagraph"/>
        <w:numPr>
          <w:ilvl w:val="0"/>
          <w:numId w:val="5"/>
        </w:numPr>
        <w:rPr>
          <w:b/>
        </w:rPr>
      </w:pPr>
      <w:r>
        <w:t>*** likes the old saying “that went over like a ____________ balloon.”</w:t>
      </w:r>
    </w:p>
    <w:p w14:paraId="3960C531" w14:textId="77777777" w:rsidR="00620573" w:rsidRPr="00D13C5B" w:rsidRDefault="00620573" w:rsidP="00620573">
      <w:pPr>
        <w:pStyle w:val="ListParagraph"/>
        <w:numPr>
          <w:ilvl w:val="0"/>
          <w:numId w:val="5"/>
        </w:numPr>
        <w:rPr>
          <w:b/>
        </w:rPr>
      </w:pPr>
      <w:r>
        <w:t>*** inspects apartments in older buildings to make sure they don’t have ____________ paint in them.</w:t>
      </w:r>
    </w:p>
    <w:p w14:paraId="68580815" w14:textId="207CC581" w:rsidR="00620573" w:rsidRDefault="00620573" w:rsidP="001C199E">
      <w:pPr>
        <w:ind w:left="360"/>
        <w:rPr>
          <w:i/>
        </w:rPr>
      </w:pPr>
    </w:p>
    <w:p w14:paraId="6DB1B11C" w14:textId="54E45F3B" w:rsidR="00FB5BFA" w:rsidRDefault="00FB5BFA" w:rsidP="001C199E">
      <w:pPr>
        <w:ind w:left="360"/>
        <w:rPr>
          <w:i/>
        </w:rPr>
      </w:pPr>
    </w:p>
    <w:p w14:paraId="58262F2D" w14:textId="4BECBBE5" w:rsidR="00FB5BFA" w:rsidRDefault="00FB5BFA" w:rsidP="001C199E">
      <w:pPr>
        <w:ind w:left="360"/>
        <w:rPr>
          <w:i/>
        </w:rPr>
      </w:pPr>
    </w:p>
    <w:p w14:paraId="53F12545" w14:textId="652FA32D" w:rsidR="00FB5BFA" w:rsidRDefault="00FB5BFA" w:rsidP="001C199E">
      <w:pPr>
        <w:ind w:left="360"/>
        <w:rPr>
          <w:i/>
        </w:rPr>
      </w:pPr>
    </w:p>
    <w:p w14:paraId="6F93F0C1" w14:textId="1987FC2D" w:rsidR="00FB5BFA" w:rsidRDefault="00FB5BFA" w:rsidP="001C199E">
      <w:pPr>
        <w:ind w:left="360"/>
        <w:rPr>
          <w:i/>
        </w:rPr>
      </w:pPr>
    </w:p>
    <w:p w14:paraId="10E1F8BB" w14:textId="480FE21E" w:rsidR="00FB5BFA" w:rsidRDefault="00FB5BFA" w:rsidP="001C199E">
      <w:pPr>
        <w:ind w:left="360"/>
        <w:rPr>
          <w:i/>
        </w:rPr>
      </w:pPr>
    </w:p>
    <w:p w14:paraId="24627DFB" w14:textId="7187BAEE" w:rsidR="00FB5BFA" w:rsidRDefault="00FB5BFA" w:rsidP="001C199E">
      <w:pPr>
        <w:ind w:left="360"/>
        <w:rPr>
          <w:i/>
        </w:rPr>
      </w:pPr>
    </w:p>
    <w:p w14:paraId="7F1B37DD" w14:textId="523B1FC8" w:rsidR="00FB5BFA" w:rsidRDefault="00FB5BFA" w:rsidP="001C199E">
      <w:pPr>
        <w:ind w:left="360"/>
        <w:rPr>
          <w:i/>
        </w:rPr>
      </w:pPr>
    </w:p>
    <w:p w14:paraId="413F174B" w14:textId="2C6D77B5" w:rsidR="00FB5BFA" w:rsidRDefault="00FB5BFA" w:rsidP="001C199E">
      <w:pPr>
        <w:ind w:left="360"/>
        <w:rPr>
          <w:i/>
        </w:rPr>
      </w:pPr>
    </w:p>
    <w:p w14:paraId="7E961DF6" w14:textId="600863F2" w:rsidR="00FB5BFA" w:rsidRDefault="00FB5BFA" w:rsidP="001C199E">
      <w:pPr>
        <w:ind w:left="360"/>
        <w:rPr>
          <w:i/>
        </w:rPr>
      </w:pPr>
    </w:p>
    <w:p w14:paraId="3CEF253D" w14:textId="3D746555" w:rsidR="00FB5BFA" w:rsidRDefault="00FB5BFA" w:rsidP="001C199E">
      <w:pPr>
        <w:ind w:left="360"/>
        <w:rPr>
          <w:i/>
        </w:rPr>
      </w:pPr>
    </w:p>
    <w:p w14:paraId="3560555B" w14:textId="4BB757FA" w:rsidR="00FB5BFA" w:rsidRDefault="00FB5BFA" w:rsidP="001C199E">
      <w:pPr>
        <w:ind w:left="360"/>
        <w:rPr>
          <w:i/>
        </w:rPr>
      </w:pPr>
    </w:p>
    <w:p w14:paraId="53B6FC71" w14:textId="2DFF6719" w:rsidR="00FB5BFA" w:rsidRDefault="00FB5BFA" w:rsidP="001C199E">
      <w:pPr>
        <w:ind w:left="360"/>
        <w:rPr>
          <w:i/>
        </w:rPr>
      </w:pPr>
    </w:p>
    <w:p w14:paraId="3A230113" w14:textId="6BED0B51" w:rsidR="00FB5BFA" w:rsidRDefault="00FB5BFA" w:rsidP="001C199E">
      <w:pPr>
        <w:ind w:left="360"/>
        <w:rPr>
          <w:i/>
        </w:rPr>
      </w:pPr>
    </w:p>
    <w:p w14:paraId="7FD82552" w14:textId="221CC795" w:rsidR="00FB5BFA" w:rsidRDefault="00FB5BFA" w:rsidP="001C199E">
      <w:pPr>
        <w:ind w:left="360"/>
        <w:rPr>
          <w:i/>
        </w:rPr>
      </w:pPr>
    </w:p>
    <w:p w14:paraId="45215E4B" w14:textId="2C2B41CF" w:rsidR="00FB5BFA" w:rsidRDefault="00FB5BFA" w:rsidP="001C199E">
      <w:pPr>
        <w:ind w:left="360"/>
        <w:rPr>
          <w:i/>
        </w:rPr>
      </w:pPr>
    </w:p>
    <w:p w14:paraId="12885E85" w14:textId="149ED043" w:rsidR="00FB5BFA" w:rsidRDefault="00FB5BFA" w:rsidP="001C199E">
      <w:pPr>
        <w:ind w:left="360"/>
        <w:rPr>
          <w:i/>
        </w:rPr>
      </w:pPr>
    </w:p>
    <w:p w14:paraId="2BA859CE" w14:textId="748A07E7" w:rsidR="00FB5BFA" w:rsidRDefault="00FB5BFA" w:rsidP="001C199E">
      <w:pPr>
        <w:ind w:left="360"/>
        <w:rPr>
          <w:i/>
        </w:rPr>
      </w:pPr>
    </w:p>
    <w:p w14:paraId="6E5E217A" w14:textId="2C372934" w:rsidR="00FB5BFA" w:rsidRDefault="00FB5BFA" w:rsidP="001C199E">
      <w:pPr>
        <w:ind w:left="360"/>
        <w:rPr>
          <w:i/>
        </w:rPr>
      </w:pPr>
    </w:p>
    <w:p w14:paraId="5B34684F" w14:textId="0492964A" w:rsidR="00FB5BFA" w:rsidRDefault="00FB5BFA" w:rsidP="001C199E">
      <w:pPr>
        <w:ind w:left="360"/>
        <w:rPr>
          <w:i/>
        </w:rPr>
      </w:pPr>
    </w:p>
    <w:p w14:paraId="069C4477" w14:textId="33FB49D2" w:rsidR="00FB5BFA" w:rsidRDefault="00FB5BFA" w:rsidP="001C199E">
      <w:pPr>
        <w:ind w:left="360"/>
        <w:rPr>
          <w:i/>
        </w:rPr>
      </w:pPr>
    </w:p>
    <w:p w14:paraId="4A4BC6CB" w14:textId="58163ADA" w:rsidR="00FB5BFA" w:rsidRDefault="00FB5BFA" w:rsidP="001C199E">
      <w:pPr>
        <w:ind w:left="360"/>
        <w:rPr>
          <w:i/>
        </w:rPr>
      </w:pPr>
    </w:p>
    <w:p w14:paraId="67DCA69E" w14:textId="16F0EB0B" w:rsidR="00FB5BFA" w:rsidRDefault="00FB5BFA" w:rsidP="001C199E">
      <w:pPr>
        <w:ind w:left="360"/>
        <w:rPr>
          <w:i/>
        </w:rPr>
      </w:pPr>
    </w:p>
    <w:p w14:paraId="3375D133" w14:textId="49E760F3" w:rsidR="00FB5BFA" w:rsidRDefault="00FB5BFA" w:rsidP="001C199E">
      <w:pPr>
        <w:ind w:left="360"/>
        <w:rPr>
          <w:i/>
        </w:rPr>
      </w:pPr>
    </w:p>
    <w:p w14:paraId="4C7F38CC" w14:textId="47B2C0E0" w:rsidR="00FB5BFA" w:rsidRDefault="00FB5BFA" w:rsidP="001C199E">
      <w:pPr>
        <w:ind w:left="360"/>
        <w:rPr>
          <w:i/>
        </w:rPr>
      </w:pPr>
    </w:p>
    <w:p w14:paraId="2F9E3841" w14:textId="63E0D826" w:rsidR="00FB5BFA" w:rsidRDefault="00FB5BFA" w:rsidP="001C199E">
      <w:pPr>
        <w:ind w:left="360"/>
        <w:rPr>
          <w:i/>
        </w:rPr>
      </w:pPr>
    </w:p>
    <w:p w14:paraId="43D10F08" w14:textId="463A8EF5" w:rsidR="00FB5BFA" w:rsidRDefault="00FB5BFA" w:rsidP="001C199E">
      <w:pPr>
        <w:ind w:left="360"/>
        <w:rPr>
          <w:i/>
        </w:rPr>
      </w:pPr>
    </w:p>
    <w:p w14:paraId="4F8B19CE" w14:textId="2669D4A5" w:rsidR="00FB5BFA" w:rsidRDefault="00FB5BFA" w:rsidP="001C199E">
      <w:pPr>
        <w:ind w:left="360"/>
        <w:rPr>
          <w:i/>
        </w:rPr>
      </w:pPr>
    </w:p>
    <w:p w14:paraId="450F8B7E" w14:textId="00673A8B" w:rsidR="00FB5BFA" w:rsidRDefault="00FB5BFA" w:rsidP="001C199E">
      <w:pPr>
        <w:ind w:left="360"/>
        <w:rPr>
          <w:i/>
        </w:rPr>
      </w:pPr>
    </w:p>
    <w:p w14:paraId="133D8AD7" w14:textId="3B041141" w:rsidR="00FB5BFA" w:rsidRDefault="00FB5BFA" w:rsidP="001C199E">
      <w:pPr>
        <w:ind w:left="360"/>
        <w:rPr>
          <w:i/>
        </w:rPr>
      </w:pPr>
    </w:p>
    <w:p w14:paraId="2616C6D5" w14:textId="52D6ABB9" w:rsidR="00FB5BFA" w:rsidRDefault="00FB5BFA" w:rsidP="001C199E">
      <w:pPr>
        <w:ind w:left="360"/>
        <w:rPr>
          <w:i/>
        </w:rPr>
      </w:pPr>
    </w:p>
    <w:p w14:paraId="1086C9F4" w14:textId="1DFE3EC7" w:rsidR="00FB5BFA" w:rsidRDefault="00FB5BFA" w:rsidP="001C199E">
      <w:pPr>
        <w:ind w:left="360"/>
        <w:rPr>
          <w:i/>
        </w:rPr>
      </w:pPr>
    </w:p>
    <w:p w14:paraId="3DBB276B" w14:textId="4FE40684" w:rsidR="00FB5BFA" w:rsidRDefault="00FB5BFA" w:rsidP="001C199E">
      <w:pPr>
        <w:ind w:left="360"/>
        <w:rPr>
          <w:i/>
        </w:rPr>
      </w:pPr>
    </w:p>
    <w:p w14:paraId="79DADD33" w14:textId="5C64F944" w:rsidR="00FB5BFA" w:rsidRDefault="00FB5BFA" w:rsidP="001C199E">
      <w:pPr>
        <w:ind w:left="360"/>
        <w:rPr>
          <w:i/>
        </w:rPr>
      </w:pPr>
    </w:p>
    <w:p w14:paraId="28BB9CC4" w14:textId="4079D6BB" w:rsidR="00FB5BFA" w:rsidRDefault="00FB5BFA" w:rsidP="001C199E">
      <w:pPr>
        <w:ind w:left="360"/>
        <w:rPr>
          <w:i/>
        </w:rPr>
      </w:pPr>
    </w:p>
    <w:p w14:paraId="1D2FA15F" w14:textId="474E8065" w:rsidR="00FB5BFA" w:rsidRDefault="00FB5BFA" w:rsidP="001C199E">
      <w:pPr>
        <w:ind w:left="360"/>
        <w:rPr>
          <w:i/>
        </w:rPr>
      </w:pPr>
    </w:p>
    <w:p w14:paraId="29A07617" w14:textId="0BDF0A34" w:rsidR="00FB5BFA" w:rsidRDefault="00FB5BFA" w:rsidP="001C199E">
      <w:pPr>
        <w:ind w:left="360"/>
        <w:rPr>
          <w:i/>
        </w:rPr>
      </w:pPr>
    </w:p>
    <w:p w14:paraId="06972910" w14:textId="700EF8D1" w:rsidR="00FB5BFA" w:rsidRDefault="00FB5BFA" w:rsidP="001C199E">
      <w:pPr>
        <w:ind w:left="360"/>
        <w:rPr>
          <w:i/>
        </w:rPr>
      </w:pPr>
    </w:p>
    <w:p w14:paraId="096C5800" w14:textId="1C78A509" w:rsidR="00FB5BFA" w:rsidRDefault="00FB5BFA" w:rsidP="001C199E">
      <w:pPr>
        <w:ind w:left="360"/>
        <w:rPr>
          <w:i/>
        </w:rPr>
      </w:pPr>
    </w:p>
    <w:p w14:paraId="5AD259B0" w14:textId="77777777" w:rsidR="00FB5BFA" w:rsidRPr="00B12619" w:rsidRDefault="00FB5BFA" w:rsidP="00FB5BF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2C78E2D" w14:textId="77777777" w:rsidR="00FB5BFA" w:rsidRDefault="00FB5BFA" w:rsidP="00FB5BFA">
      <w:r>
        <w:rPr>
          <w:b/>
        </w:rPr>
        <w:t xml:space="preserve">Homophone Worksheet: </w:t>
      </w:r>
      <w:r w:rsidRPr="0085297E">
        <w:rPr>
          <w:b/>
          <w:i/>
        </w:rPr>
        <w:t>Lead</w:t>
      </w:r>
      <w:r>
        <w:rPr>
          <w:b/>
        </w:rPr>
        <w:t xml:space="preserve"> and </w:t>
      </w:r>
      <w:r w:rsidRPr="0085297E">
        <w:rPr>
          <w:b/>
          <w:i/>
        </w:rPr>
        <w:t>Led</w:t>
      </w:r>
      <w:r>
        <w:rPr>
          <w:b/>
        </w:rPr>
        <w:t>,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lead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5297E">
        <w:rPr>
          <w:b/>
          <w:i/>
        </w:rPr>
        <w:t>led</w:t>
      </w:r>
      <w:r>
        <w:t>. Remember this about these two words:</w:t>
      </w:r>
    </w:p>
    <w:p w14:paraId="4CA63B00" w14:textId="77777777" w:rsidR="00FB5BFA" w:rsidRDefault="00FB5BFA" w:rsidP="00FB5BFA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Lead </w:t>
      </w:r>
      <w:r>
        <w:t xml:space="preserve">is a </w:t>
      </w:r>
      <w:r w:rsidRPr="001C199E">
        <w:rPr>
          <w:b/>
        </w:rPr>
        <w:t xml:space="preserve">noun </w:t>
      </w:r>
      <w:r>
        <w:t xml:space="preserve">that means </w:t>
      </w:r>
      <w:r w:rsidRPr="001C199E">
        <w:rPr>
          <w:i/>
        </w:rPr>
        <w:t>a heavy metallic element found mostly in combination and used especially. in pipes, cable sheaths, batteries, solder, and shields against radioactivity</w:t>
      </w:r>
      <w:r>
        <w:t>.</w:t>
      </w:r>
    </w:p>
    <w:p w14:paraId="203242FF" w14:textId="77777777" w:rsidR="00FB5BFA" w:rsidRPr="00134D5D" w:rsidRDefault="00FB5BFA" w:rsidP="00FB5BFA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Led </w:t>
      </w:r>
      <w:r>
        <w:t xml:space="preserve">is the </w:t>
      </w:r>
      <w:r w:rsidRPr="001C199E">
        <w:rPr>
          <w:b/>
        </w:rPr>
        <w:t xml:space="preserve">past tense of the verb </w:t>
      </w:r>
      <w:r w:rsidRPr="001C199E">
        <w:rPr>
          <w:b/>
          <w:i/>
        </w:rPr>
        <w:t>to lead</w:t>
      </w:r>
      <w:r>
        <w:t xml:space="preserve">, which means </w:t>
      </w:r>
      <w:r w:rsidRPr="001C199E">
        <w:rPr>
          <w:i/>
        </w:rPr>
        <w:t>to guide on a way especially by going in advance</w:t>
      </w:r>
      <w:r>
        <w:t xml:space="preserve"> and </w:t>
      </w:r>
      <w:r w:rsidRPr="001C199E">
        <w:rPr>
          <w:i/>
        </w:rPr>
        <w:t>to direct the operations, activity, or performance of</w:t>
      </w:r>
      <w:r>
        <w:t>.</w:t>
      </w:r>
    </w:p>
    <w:p w14:paraId="4340FBDD" w14:textId="77777777" w:rsidR="00FB5BFA" w:rsidRDefault="00FB5BFA" w:rsidP="00FB5BFA">
      <w:pPr>
        <w:rPr>
          <w:i/>
        </w:rPr>
      </w:pPr>
    </w:p>
    <w:p w14:paraId="2F0B3536" w14:textId="77777777" w:rsidR="00FB5BFA" w:rsidRPr="00134D5D" w:rsidRDefault="00FB5BFA" w:rsidP="00FB5BFA">
      <w:pPr>
        <w:pStyle w:val="ListParagraph"/>
        <w:numPr>
          <w:ilvl w:val="0"/>
          <w:numId w:val="6"/>
        </w:numPr>
        <w:rPr>
          <w:b/>
        </w:rPr>
      </w:pPr>
      <w:r>
        <w:t>The tenor saxophonist Ralph Moore ____________ his quartet through the ballad “Every time We Say Goodbye.”</w:t>
      </w:r>
    </w:p>
    <w:p w14:paraId="5C052FFB" w14:textId="77777777" w:rsidR="00FB5BFA" w:rsidRPr="00134D5D" w:rsidRDefault="00FB5BFA" w:rsidP="00FB5BFA">
      <w:pPr>
        <w:pStyle w:val="ListParagraph"/>
        <w:numPr>
          <w:ilvl w:val="0"/>
          <w:numId w:val="6"/>
        </w:numPr>
        <w:rPr>
          <w:b/>
        </w:rPr>
      </w:pPr>
      <w:r>
        <w:t>*** is careful when handing circuit boards because **** knows they are soldered with ____________.</w:t>
      </w:r>
    </w:p>
    <w:p w14:paraId="4E0EA871" w14:textId="77777777" w:rsidR="00FB5BFA" w:rsidRPr="00134D5D" w:rsidRDefault="00FB5BFA" w:rsidP="00FB5BFA">
      <w:pPr>
        <w:pStyle w:val="ListParagraph"/>
        <w:numPr>
          <w:ilvl w:val="0"/>
          <w:numId w:val="6"/>
        </w:numPr>
        <w:rPr>
          <w:b/>
        </w:rPr>
      </w:pPr>
      <w:r>
        <w:t>Even the ancient Romans knew that water pipes made from ____________ are a bad idea.</w:t>
      </w:r>
    </w:p>
    <w:p w14:paraId="2360E559" w14:textId="77777777" w:rsidR="00FB5BFA" w:rsidRPr="00134D5D" w:rsidRDefault="00FB5BFA" w:rsidP="00FB5BFA">
      <w:pPr>
        <w:pStyle w:val="ListParagraph"/>
        <w:numPr>
          <w:ilvl w:val="0"/>
          <w:numId w:val="6"/>
        </w:numPr>
        <w:rPr>
          <w:b/>
        </w:rPr>
      </w:pPr>
      <w:r>
        <w:t>The jazz pianist ***** ____________ **** trio through Art Blakey’s “</w:t>
      </w:r>
      <w:proofErr w:type="spellStart"/>
      <w:r>
        <w:t>Buhaina</w:t>
      </w:r>
      <w:proofErr w:type="spellEnd"/>
      <w:r>
        <w:t xml:space="preserve">, </w:t>
      </w:r>
      <w:proofErr w:type="spellStart"/>
      <w:r>
        <w:t>Buhaina</w:t>
      </w:r>
      <w:proofErr w:type="spellEnd"/>
      <w:r>
        <w:t>.”</w:t>
      </w:r>
    </w:p>
    <w:p w14:paraId="574B4931" w14:textId="77777777" w:rsidR="00FB5BFA" w:rsidRPr="00134D5D" w:rsidRDefault="00FB5BFA" w:rsidP="00FB5BFA">
      <w:pPr>
        <w:pStyle w:val="ListParagraph"/>
        <w:numPr>
          <w:ilvl w:val="0"/>
          <w:numId w:val="6"/>
        </w:numPr>
        <w:rPr>
          <w:b/>
        </w:rPr>
      </w:pPr>
      <w:r>
        <w:t xml:space="preserve">As a museum docent, **** has ____________ thousands of tours over the years. </w:t>
      </w:r>
    </w:p>
    <w:p w14:paraId="7E43D009" w14:textId="77777777" w:rsidR="00FB5BFA" w:rsidRPr="001C199E" w:rsidRDefault="00FB5BFA" w:rsidP="00FB5BFA">
      <w:pPr>
        <w:ind w:left="360"/>
        <w:rPr>
          <w:i/>
        </w:rPr>
      </w:pPr>
    </w:p>
    <w:p w14:paraId="7C7CCD06" w14:textId="77777777" w:rsidR="00FB5BFA" w:rsidRPr="001C199E" w:rsidRDefault="00FB5BFA" w:rsidP="001C199E">
      <w:pPr>
        <w:ind w:left="360"/>
        <w:rPr>
          <w:i/>
        </w:rPr>
      </w:pPr>
      <w:bookmarkStart w:id="2" w:name="_GoBack"/>
      <w:bookmarkEnd w:id="2"/>
    </w:p>
    <w:sectPr w:rsidR="00FB5BFA" w:rsidRPr="001C199E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F83540"/>
    <w:multiLevelType w:val="hybridMultilevel"/>
    <w:tmpl w:val="FF589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46463"/>
    <w:multiLevelType w:val="hybridMultilevel"/>
    <w:tmpl w:val="0B6EE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AA6AE5"/>
    <w:multiLevelType w:val="hybridMultilevel"/>
    <w:tmpl w:val="837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532F09"/>
    <w:multiLevelType w:val="hybridMultilevel"/>
    <w:tmpl w:val="C226A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232388"/>
    <w:multiLevelType w:val="hybridMultilevel"/>
    <w:tmpl w:val="DED40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E45E93"/>
    <w:multiLevelType w:val="hybridMultilevel"/>
    <w:tmpl w:val="64BC106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152CEF"/>
    <w:rsid w:val="001C199E"/>
    <w:rsid w:val="00376123"/>
    <w:rsid w:val="00620573"/>
    <w:rsid w:val="006336D6"/>
    <w:rsid w:val="0069058D"/>
    <w:rsid w:val="006C4E87"/>
    <w:rsid w:val="00730AC3"/>
    <w:rsid w:val="0085297E"/>
    <w:rsid w:val="00A20C81"/>
    <w:rsid w:val="00CE26D6"/>
    <w:rsid w:val="00D24C46"/>
    <w:rsid w:val="00D36ABA"/>
    <w:rsid w:val="00DB0852"/>
    <w:rsid w:val="00EB4B13"/>
    <w:rsid w:val="00F67CBA"/>
    <w:rsid w:val="00FB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9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14</TotalTime>
  <Pages>5</Pages>
  <Words>822</Words>
  <Characters>4690</Characters>
  <Application>Microsoft Office Word</Application>
  <DocSecurity>0</DocSecurity>
  <Lines>39</Lines>
  <Paragraphs>11</Paragraphs>
  <ScaleCrop>false</ScaleCrop>
  <Company>New York City Department of Education</Company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2017-06-16T20:36:00Z</dcterms:created>
  <dcterms:modified xsi:type="dcterms:W3CDTF">2019-01-18T10:58:00Z</dcterms:modified>
</cp:coreProperties>
</file>