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CF96C6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0CD7FFF3" w14:textId="164057F9" w:rsidR="00F24EDE" w:rsidRDefault="00942908" w:rsidP="00F24EDE">
      <w:r>
        <w:rPr>
          <w:b/>
        </w:rPr>
        <w:t xml:space="preserve">Freshman English Language Arts, </w:t>
      </w:r>
      <w:r>
        <w:rPr>
          <w:b/>
          <w:i/>
        </w:rPr>
        <w:t xml:space="preserve">Word Roots as the Building Blocks of Vocabulary </w:t>
      </w:r>
      <w:r w:rsidR="00B0400C">
        <w:rPr>
          <w:b/>
        </w:rPr>
        <w:t>Unit, Lesson 4</w:t>
      </w:r>
      <w:r>
        <w:rPr>
          <w:b/>
        </w:rPr>
        <w:t xml:space="preserve">, </w:t>
      </w:r>
      <w:r w:rsidR="005A5A20">
        <w:rPr>
          <w:b/>
        </w:rPr>
        <w:t>Focus on One Word Worksheet:</w:t>
      </w:r>
      <w:r w:rsidR="00F24EDE">
        <w:rPr>
          <w:b/>
        </w:rPr>
        <w:t xml:space="preserve"> </w:t>
      </w:r>
      <w:r w:rsidR="00B0400C">
        <w:rPr>
          <w:b/>
          <w:i/>
        </w:rPr>
        <w:t>Conflict</w:t>
      </w:r>
      <w:r w:rsidR="00F24EDE">
        <w:rPr>
          <w:b/>
        </w:rPr>
        <w:t xml:space="preserve"> (</w:t>
      </w:r>
      <w:r w:rsidR="00B0400C">
        <w:rPr>
          <w:b/>
          <w:i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0AF6B5A" w14:textId="77777777" w:rsidR="0024707B" w:rsidRDefault="0024707B" w:rsidP="00F24EDE"/>
    <w:p w14:paraId="14B65C80" w14:textId="1C8B02EF" w:rsidR="0024707B" w:rsidRPr="0024707B" w:rsidRDefault="0024707B" w:rsidP="0024707B">
      <w:pPr>
        <w:pStyle w:val="ListParagraph"/>
        <w:numPr>
          <w:ilvl w:val="0"/>
          <w:numId w:val="1"/>
        </w:numPr>
        <w:rPr>
          <w:b/>
        </w:rPr>
      </w:pPr>
      <w:r>
        <w:t>**** had a verbal</w:t>
      </w:r>
      <w:r w:rsidRPr="0024707B">
        <w:rPr>
          <w:i/>
        </w:rPr>
        <w:t xml:space="preserve"> conflict</w:t>
      </w:r>
      <w:r>
        <w:t xml:space="preserve"> with **** friend, that almost turned into a fight.</w:t>
      </w:r>
    </w:p>
    <w:p w14:paraId="0ADEB323" w14:textId="393C2722" w:rsidR="0024707B" w:rsidRPr="0024707B" w:rsidRDefault="0024707B" w:rsidP="0024707B">
      <w:pPr>
        <w:pStyle w:val="ListParagraph"/>
        <w:numPr>
          <w:ilvl w:val="0"/>
          <w:numId w:val="1"/>
        </w:numPr>
        <w:rPr>
          <w:b/>
        </w:rPr>
      </w:pPr>
      <w:r>
        <w:t xml:space="preserve">World War I and World War II were global </w:t>
      </w:r>
      <w:r w:rsidRPr="0024707B">
        <w:rPr>
          <w:i/>
        </w:rPr>
        <w:t>conflicts</w:t>
      </w:r>
      <w:r>
        <w:t>.</w:t>
      </w:r>
    </w:p>
    <w:p w14:paraId="1BFC4DAA" w14:textId="0C59D4AD" w:rsidR="0024707B" w:rsidRPr="0024707B" w:rsidRDefault="0024707B" w:rsidP="0024707B">
      <w:pPr>
        <w:pStyle w:val="ListParagraph"/>
        <w:numPr>
          <w:ilvl w:val="0"/>
          <w:numId w:val="1"/>
        </w:numPr>
        <w:rPr>
          <w:b/>
        </w:rPr>
      </w:pPr>
      <w:r>
        <w:t xml:space="preserve">Even though football is a game, it often looks, while it is played, like </w:t>
      </w:r>
      <w:r w:rsidRPr="0024707B">
        <w:rPr>
          <w:i/>
        </w:rPr>
        <w:t>conflict</w:t>
      </w:r>
      <w:r>
        <w:t>.</w:t>
      </w:r>
    </w:p>
    <w:p w14:paraId="53B61BEA" w14:textId="62DBC21C" w:rsidR="0024707B" w:rsidRPr="0024707B" w:rsidRDefault="0024707B" w:rsidP="0024707B">
      <w:pPr>
        <w:pStyle w:val="ListParagraph"/>
        <w:numPr>
          <w:ilvl w:val="0"/>
          <w:numId w:val="1"/>
        </w:numPr>
        <w:rPr>
          <w:b/>
        </w:rPr>
      </w:pPr>
      <w:r>
        <w:t xml:space="preserve">The tension between the two nations erupted into armed </w:t>
      </w:r>
      <w:r w:rsidRPr="0024707B">
        <w:rPr>
          <w:i/>
        </w:rPr>
        <w:t>conflict</w:t>
      </w:r>
      <w:r>
        <w:t>.</w:t>
      </w:r>
    </w:p>
    <w:p w14:paraId="6D409D34" w14:textId="0D186BAF" w:rsidR="0024707B" w:rsidRPr="0024707B" w:rsidRDefault="0024707B" w:rsidP="0024707B">
      <w:pPr>
        <w:pStyle w:val="ListParagraph"/>
        <w:numPr>
          <w:ilvl w:val="0"/>
          <w:numId w:val="1"/>
        </w:numPr>
        <w:rPr>
          <w:b/>
        </w:rPr>
      </w:pPr>
      <w:r>
        <w:t xml:space="preserve">Any kind of </w:t>
      </w:r>
      <w:bookmarkStart w:id="54" w:name="_GoBack"/>
      <w:r w:rsidRPr="0024707B">
        <w:rPr>
          <w:i/>
        </w:rPr>
        <w:t>conflict</w:t>
      </w:r>
      <w:bookmarkEnd w:id="54"/>
      <w:r>
        <w:t>—verbal or physical—in the classroom prevents learning.</w:t>
      </w:r>
    </w:p>
    <w:p w14:paraId="5582D4D5" w14:textId="77777777" w:rsidR="00F24EDE" w:rsidRDefault="00F24EDE" w:rsidP="00F24EDE"/>
    <w:p w14:paraId="172BDB21" w14:textId="0E1C7AAA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B0400C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B0400C">
        <w:rPr>
          <w:b/>
          <w:i/>
          <w:u w:val="single"/>
        </w:rPr>
        <w:t>conflict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 w:rsidR="00AE06BD">
        <w:rPr>
          <w:b/>
          <w:u w:val="single"/>
        </w:rPr>
        <w:t>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C32041"/>
    <w:multiLevelType w:val="hybridMultilevel"/>
    <w:tmpl w:val="DFA45A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2908"/>
    <w:rsid w:val="001539C9"/>
    <w:rsid w:val="001F20BF"/>
    <w:rsid w:val="0024707B"/>
    <w:rsid w:val="002C2733"/>
    <w:rsid w:val="00335A5C"/>
    <w:rsid w:val="00410E3E"/>
    <w:rsid w:val="005A5A20"/>
    <w:rsid w:val="006B45BA"/>
    <w:rsid w:val="00942908"/>
    <w:rsid w:val="00AE06BD"/>
    <w:rsid w:val="00B0400C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A2CA29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70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7</TotalTime>
  <Pages>1</Pages>
  <Words>138</Words>
  <Characters>788</Characters>
  <Application>Microsoft Macintosh Word</Application>
  <DocSecurity>0</DocSecurity>
  <Lines>6</Lines>
  <Paragraphs>1</Paragraphs>
  <ScaleCrop>false</ScaleCrop>
  <Company>Mark's Text Terminal</Company>
  <LinksUpToDate>false</LinksUpToDate>
  <CharactersWithSpaces>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2017-05-05T14:36:00Z</dcterms:created>
  <dcterms:modified xsi:type="dcterms:W3CDTF">2017-07-18T14:22:00Z</dcterms:modified>
</cp:coreProperties>
</file>