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F608BA" w14:textId="06A602EE" w:rsidR="008F02E0" w:rsidRDefault="00BA79CF" w:rsidP="00BA79CF">
      <w:pPr>
        <w:jc w:val="center"/>
        <w:rPr>
          <w:b/>
          <w:i/>
          <w:u w:val="single"/>
        </w:rPr>
      </w:pPr>
      <w:r>
        <w:rPr>
          <w:b/>
          <w:i/>
          <w:sz w:val="28"/>
          <w:szCs w:val="28"/>
          <w:u w:val="single"/>
        </w:rPr>
        <w:t xml:space="preserve">Crime and Puzzlement </w:t>
      </w:r>
      <w:r w:rsidR="00F03E67">
        <w:rPr>
          <w:b/>
          <w:sz w:val="28"/>
          <w:szCs w:val="28"/>
          <w:u w:val="single"/>
        </w:rPr>
        <w:t>Unit, Volume 1</w:t>
      </w:r>
      <w:r>
        <w:rPr>
          <w:b/>
          <w:sz w:val="28"/>
          <w:szCs w:val="28"/>
          <w:u w:val="single"/>
        </w:rPr>
        <w:t xml:space="preserve">, </w:t>
      </w:r>
      <w:r w:rsidR="004F244C">
        <w:rPr>
          <w:b/>
          <w:sz w:val="28"/>
          <w:szCs w:val="28"/>
          <w:u w:val="single"/>
        </w:rPr>
        <w:t xml:space="preserve">Lesson </w:t>
      </w:r>
      <w:bookmarkStart w:id="0" w:name="_GoBack"/>
      <w:bookmarkEnd w:id="0"/>
      <w:r w:rsidR="004F244C">
        <w:rPr>
          <w:b/>
          <w:sz w:val="28"/>
          <w:szCs w:val="28"/>
          <w:u w:val="single"/>
        </w:rPr>
        <w:t>3</w:t>
      </w:r>
      <w:r w:rsidR="0020546E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Answer Key</w:t>
      </w:r>
      <w:r w:rsidR="001B22C1">
        <w:rPr>
          <w:b/>
          <w:sz w:val="28"/>
          <w:szCs w:val="28"/>
          <w:u w:val="single"/>
        </w:rPr>
        <w:t xml:space="preserve">: Solution to </w:t>
      </w:r>
      <w:r w:rsidR="004F244C">
        <w:rPr>
          <w:b/>
          <w:i/>
          <w:sz w:val="28"/>
          <w:szCs w:val="28"/>
          <w:u w:val="single"/>
        </w:rPr>
        <w:t>End of a Villain</w:t>
      </w:r>
    </w:p>
    <w:p w14:paraId="48B9945F" w14:textId="77777777" w:rsidR="0020546E" w:rsidRDefault="0020546E" w:rsidP="00BA79CF">
      <w:pPr>
        <w:jc w:val="center"/>
        <w:rPr>
          <w:b/>
          <w:i/>
          <w:u w:val="single"/>
        </w:rPr>
      </w:pPr>
    </w:p>
    <w:p w14:paraId="127DE152" w14:textId="77777777" w:rsidR="0020546E" w:rsidRPr="0020546E" w:rsidRDefault="0020546E" w:rsidP="0020546E">
      <w:pPr>
        <w:pStyle w:val="ListParagraph"/>
        <w:numPr>
          <w:ilvl w:val="0"/>
          <w:numId w:val="2"/>
        </w:numPr>
        <w:rPr>
          <w:b/>
        </w:rPr>
      </w:pPr>
      <w:r>
        <w:t>No. The rod looks unused, and there is no evidence of bait or lures.</w:t>
      </w:r>
    </w:p>
    <w:p w14:paraId="0239D458" w14:textId="77777777" w:rsidR="0020546E" w:rsidRPr="0020546E" w:rsidRDefault="0020546E" w:rsidP="0020546E">
      <w:pPr>
        <w:rPr>
          <w:b/>
        </w:rPr>
      </w:pPr>
    </w:p>
    <w:p w14:paraId="7F93E75E" w14:textId="77777777" w:rsidR="0020546E" w:rsidRPr="0020546E" w:rsidRDefault="0020546E" w:rsidP="0020546E">
      <w:pPr>
        <w:pStyle w:val="ListParagraph"/>
        <w:numPr>
          <w:ilvl w:val="0"/>
          <w:numId w:val="2"/>
        </w:numPr>
        <w:rPr>
          <w:b/>
        </w:rPr>
      </w:pPr>
      <w:r>
        <w:t>Yes. The broken oar, the missing oarlock, the spilled paint, and the potpourri of feet indicate trouble.</w:t>
      </w:r>
    </w:p>
    <w:p w14:paraId="681FF237" w14:textId="77777777" w:rsidR="0020546E" w:rsidRPr="0020546E" w:rsidRDefault="0020546E" w:rsidP="0020546E">
      <w:pPr>
        <w:pStyle w:val="ListParagraph"/>
        <w:rPr>
          <w:b/>
        </w:rPr>
      </w:pPr>
    </w:p>
    <w:p w14:paraId="2C9C1C7F" w14:textId="77777777" w:rsidR="0020546E" w:rsidRPr="0020546E" w:rsidRDefault="0020546E" w:rsidP="0020546E">
      <w:pPr>
        <w:pStyle w:val="ListParagraph"/>
        <w:numPr>
          <w:ilvl w:val="0"/>
          <w:numId w:val="2"/>
        </w:numPr>
        <w:rPr>
          <w:b/>
        </w:rPr>
      </w:pPr>
      <w:r>
        <w:t>No. There is no suicide note, and a man bent on suicide would neither engage in a fight nor plant evidence of one. He would want to go without fuss or fury.</w:t>
      </w:r>
    </w:p>
    <w:p w14:paraId="7BFDF8EB" w14:textId="77777777" w:rsidR="0020546E" w:rsidRPr="0020546E" w:rsidRDefault="0020546E" w:rsidP="0020546E">
      <w:pPr>
        <w:pStyle w:val="ListParagraph"/>
        <w:rPr>
          <w:b/>
        </w:rPr>
      </w:pPr>
    </w:p>
    <w:p w14:paraId="594345D5" w14:textId="77777777" w:rsidR="0020546E" w:rsidRPr="0020546E" w:rsidRDefault="0020546E" w:rsidP="0020546E">
      <w:pPr>
        <w:pStyle w:val="ListParagraph"/>
        <w:numPr>
          <w:ilvl w:val="0"/>
          <w:numId w:val="2"/>
        </w:numPr>
        <w:rPr>
          <w:b/>
        </w:rPr>
      </w:pPr>
      <w:r>
        <w:t>No. It is flat-bottomed.</w:t>
      </w:r>
    </w:p>
    <w:p w14:paraId="04DADCF7" w14:textId="77777777" w:rsidR="0020546E" w:rsidRPr="0020546E" w:rsidRDefault="0020546E" w:rsidP="0020546E">
      <w:pPr>
        <w:pStyle w:val="ListParagraph"/>
        <w:rPr>
          <w:b/>
        </w:rPr>
      </w:pPr>
    </w:p>
    <w:p w14:paraId="5B5BA860" w14:textId="77777777" w:rsidR="0020546E" w:rsidRPr="0020546E" w:rsidRDefault="0020546E" w:rsidP="0020546E">
      <w:pPr>
        <w:pStyle w:val="ListParagraph"/>
        <w:numPr>
          <w:ilvl w:val="0"/>
          <w:numId w:val="2"/>
        </w:numPr>
        <w:rPr>
          <w:b/>
        </w:rPr>
      </w:pPr>
      <w:r>
        <w:t>No. This would explain the broken oar and missing oarlock, not the footprints.</w:t>
      </w:r>
    </w:p>
    <w:p w14:paraId="66575100" w14:textId="77777777" w:rsidR="0020546E" w:rsidRPr="0020546E" w:rsidRDefault="0020546E" w:rsidP="0020546E">
      <w:pPr>
        <w:pStyle w:val="ListParagraph"/>
        <w:rPr>
          <w:b/>
        </w:rPr>
      </w:pPr>
    </w:p>
    <w:p w14:paraId="3ECB5CF1" w14:textId="77777777" w:rsidR="0020546E" w:rsidRPr="0020546E" w:rsidRDefault="0020546E" w:rsidP="0020546E">
      <w:pPr>
        <w:pStyle w:val="ListParagraph"/>
        <w:numPr>
          <w:ilvl w:val="0"/>
          <w:numId w:val="2"/>
        </w:numPr>
        <w:rPr>
          <w:b/>
        </w:rPr>
      </w:pPr>
      <w:r>
        <w:t>Yes. The cut is clean, and it would be difficult to break this kind of tough neoprene.</w:t>
      </w:r>
    </w:p>
    <w:p w14:paraId="1AB971A1" w14:textId="77777777" w:rsidR="0020546E" w:rsidRPr="0020546E" w:rsidRDefault="0020546E" w:rsidP="0020546E">
      <w:pPr>
        <w:pStyle w:val="ListParagraph"/>
        <w:rPr>
          <w:b/>
        </w:rPr>
      </w:pPr>
    </w:p>
    <w:p w14:paraId="5748EC6D" w14:textId="77777777" w:rsidR="0020546E" w:rsidRPr="0020546E" w:rsidRDefault="0020546E" w:rsidP="0020546E">
      <w:pPr>
        <w:pStyle w:val="ListParagraph"/>
        <w:numPr>
          <w:ilvl w:val="0"/>
          <w:numId w:val="2"/>
        </w:numPr>
        <w:rPr>
          <w:b/>
        </w:rPr>
      </w:pPr>
      <w:r>
        <w:t>Yes. There is no apparent need for paint.</w:t>
      </w:r>
    </w:p>
    <w:p w14:paraId="23A3019E" w14:textId="77777777" w:rsidR="0020546E" w:rsidRPr="0020546E" w:rsidRDefault="0020546E" w:rsidP="0020546E">
      <w:pPr>
        <w:pStyle w:val="ListParagraph"/>
        <w:rPr>
          <w:b/>
        </w:rPr>
      </w:pPr>
    </w:p>
    <w:p w14:paraId="3F81D314" w14:textId="77777777" w:rsidR="0020546E" w:rsidRPr="0020546E" w:rsidRDefault="0020546E" w:rsidP="0020546E">
      <w:pPr>
        <w:pStyle w:val="ListParagraph"/>
        <w:numPr>
          <w:ilvl w:val="0"/>
          <w:numId w:val="2"/>
        </w:numPr>
        <w:rPr>
          <w:b/>
        </w:rPr>
      </w:pPr>
      <w:r>
        <w:t>Yes, because there are two distinctly different shoe patterns marking the bottom of the boat, one of which was made by a left shoe only and must have been deliberately planted, the other of which must have been made by the person planting the left shoeprints.</w:t>
      </w:r>
    </w:p>
    <w:p w14:paraId="728B8772" w14:textId="77777777" w:rsidR="0020546E" w:rsidRPr="0020546E" w:rsidRDefault="0020546E" w:rsidP="0020546E">
      <w:pPr>
        <w:pStyle w:val="ListParagraph"/>
        <w:rPr>
          <w:b/>
        </w:rPr>
      </w:pPr>
    </w:p>
    <w:p w14:paraId="6DD810CE" w14:textId="77777777" w:rsidR="0020546E" w:rsidRPr="0020546E" w:rsidRDefault="0020546E" w:rsidP="0020546E">
      <w:pPr>
        <w:pStyle w:val="ListParagraph"/>
        <w:numPr>
          <w:ilvl w:val="0"/>
          <w:numId w:val="2"/>
        </w:numPr>
        <w:rPr>
          <w:b/>
        </w:rPr>
      </w:pPr>
      <w:r>
        <w:t>One, for reasons cited in (8).</w:t>
      </w:r>
    </w:p>
    <w:p w14:paraId="15099A5C" w14:textId="77777777" w:rsidR="0020546E" w:rsidRPr="0020546E" w:rsidRDefault="0020546E" w:rsidP="0020546E">
      <w:pPr>
        <w:pStyle w:val="ListParagraph"/>
        <w:rPr>
          <w:b/>
        </w:rPr>
      </w:pPr>
    </w:p>
    <w:p w14:paraId="2C738813" w14:textId="77777777" w:rsidR="0020546E" w:rsidRPr="0020546E" w:rsidRDefault="0020546E" w:rsidP="0020546E">
      <w:pPr>
        <w:pStyle w:val="ListParagraph"/>
        <w:numPr>
          <w:ilvl w:val="0"/>
          <w:numId w:val="2"/>
        </w:numPr>
        <w:rPr>
          <w:b/>
        </w:rPr>
      </w:pPr>
      <w:r>
        <w:t xml:space="preserve">Romano apparently planted evidence of a fight and then disappeared voluntarily, probably with all the money he could gather and with the intention of starting a new life. </w:t>
      </w:r>
    </w:p>
    <w:p w14:paraId="673813C5" w14:textId="77777777" w:rsidR="008F02E0" w:rsidRDefault="0020546E" w:rsidP="0020546E">
      <w:pPr>
        <w:ind w:left="720"/>
        <w:rPr>
          <w:b/>
          <w:i/>
          <w:u w:val="single"/>
        </w:rPr>
      </w:pPr>
      <w:r>
        <w:t>Actually, he did exactly that, and was killed a year later by a Chicago prostitute whose services he tried to get for nothing.</w:t>
      </w:r>
    </w:p>
    <w:p w14:paraId="6D5B68B8" w14:textId="77777777" w:rsidR="00BA79CF" w:rsidRDefault="00BA79CF" w:rsidP="00BA79CF">
      <w:pPr>
        <w:jc w:val="center"/>
        <w:rPr>
          <w:b/>
          <w:u w:val="single"/>
        </w:rPr>
      </w:pPr>
    </w:p>
    <w:p w14:paraId="66CD5A38" w14:textId="77777777" w:rsidR="00BA79CF" w:rsidRPr="00BA79CF" w:rsidRDefault="00BA79CF" w:rsidP="00BE700F">
      <w:r>
        <w:rPr>
          <w:b/>
        </w:rPr>
        <w:t xml:space="preserve">Adapted from: </w:t>
      </w:r>
      <w:r>
        <w:t xml:space="preserve">Treat, Lawrence. </w:t>
      </w:r>
      <w:r w:rsidR="00F03E67">
        <w:rPr>
          <w:i/>
        </w:rPr>
        <w:t>Crime and Puzzlement (Book 1</w:t>
      </w:r>
      <w:r>
        <w:rPr>
          <w:i/>
        </w:rPr>
        <w:t>)</w:t>
      </w:r>
      <w:r>
        <w:t xml:space="preserve">. Jaffrey, NH: David R. </w:t>
      </w:r>
      <w:proofErr w:type="spellStart"/>
      <w:r>
        <w:t>Godine</w:t>
      </w:r>
      <w:proofErr w:type="spellEnd"/>
      <w:r>
        <w:t>, 1981.</w:t>
      </w:r>
    </w:p>
    <w:sectPr w:rsidR="00BA79CF" w:rsidRPr="00BA79CF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443EBE"/>
    <w:multiLevelType w:val="hybridMultilevel"/>
    <w:tmpl w:val="577EEC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EB7842"/>
    <w:multiLevelType w:val="hybridMultilevel"/>
    <w:tmpl w:val="B2724D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CF"/>
    <w:rsid w:val="001B22C1"/>
    <w:rsid w:val="0020546E"/>
    <w:rsid w:val="0038015A"/>
    <w:rsid w:val="00410E3E"/>
    <w:rsid w:val="004F244C"/>
    <w:rsid w:val="00510D2E"/>
    <w:rsid w:val="008F02E0"/>
    <w:rsid w:val="00993C25"/>
    <w:rsid w:val="00A901AC"/>
    <w:rsid w:val="00BA79CF"/>
    <w:rsid w:val="00BE700F"/>
    <w:rsid w:val="00C00D80"/>
    <w:rsid w:val="00C869E6"/>
    <w:rsid w:val="00DA4736"/>
    <w:rsid w:val="00E16D41"/>
    <w:rsid w:val="00F03E67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365880"/>
  <w15:chartTrackingRefBased/>
  <w15:docId w15:val="{0852EA59-77A5-A449-8B49-1B8F0389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02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17</TotalTime>
  <Pages>1</Pages>
  <Words>201</Words>
  <Characters>1149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2018-04-23T11:51:00Z</dcterms:created>
  <dcterms:modified xsi:type="dcterms:W3CDTF">2019-01-09T10:11:00Z</dcterms:modified>
</cp:coreProperties>
</file>