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77EA" w:rsidRDefault="00BA79CF" w:rsidP="00BA79CF">
      <w:pPr>
        <w:jc w:val="center"/>
        <w:rPr>
          <w:b/>
          <w:u w:val="single"/>
        </w:rPr>
      </w:pPr>
      <w:r>
        <w:rPr>
          <w:b/>
          <w:i/>
          <w:sz w:val="28"/>
          <w:szCs w:val="28"/>
          <w:u w:val="single"/>
        </w:rPr>
        <w:t xml:space="preserve">Crime and Puzzlement </w:t>
      </w:r>
      <w:r w:rsidR="00F03E67">
        <w:rPr>
          <w:b/>
          <w:sz w:val="28"/>
          <w:szCs w:val="28"/>
          <w:u w:val="single"/>
        </w:rPr>
        <w:t>Unit, Volume 1</w:t>
      </w:r>
      <w:r>
        <w:rPr>
          <w:b/>
          <w:sz w:val="28"/>
          <w:szCs w:val="28"/>
          <w:u w:val="single"/>
        </w:rPr>
        <w:t xml:space="preserve">, </w:t>
      </w:r>
      <w:r w:rsidR="00BF06CB">
        <w:rPr>
          <w:b/>
          <w:sz w:val="28"/>
          <w:szCs w:val="28"/>
          <w:u w:val="single"/>
        </w:rPr>
        <w:t>Lesson 2</w:t>
      </w:r>
      <w:r w:rsidR="00DA4736">
        <w:rPr>
          <w:b/>
          <w:sz w:val="28"/>
          <w:szCs w:val="28"/>
          <w:u w:val="single"/>
        </w:rPr>
        <w:t xml:space="preserve"> </w:t>
      </w:r>
      <w:r>
        <w:rPr>
          <w:b/>
          <w:sz w:val="28"/>
          <w:szCs w:val="28"/>
          <w:u w:val="single"/>
        </w:rPr>
        <w:t>Answer Key</w:t>
      </w:r>
      <w:r w:rsidR="001B22C1">
        <w:rPr>
          <w:b/>
          <w:sz w:val="28"/>
          <w:szCs w:val="28"/>
          <w:u w:val="single"/>
        </w:rPr>
        <w:t xml:space="preserve">: Solution to </w:t>
      </w:r>
      <w:r w:rsidR="00BF06CB">
        <w:rPr>
          <w:b/>
          <w:i/>
          <w:sz w:val="28"/>
          <w:szCs w:val="28"/>
          <w:u w:val="single"/>
        </w:rPr>
        <w:t>Fragment</w:t>
      </w:r>
      <w:r>
        <w:rPr>
          <w:b/>
          <w:sz w:val="28"/>
          <w:szCs w:val="28"/>
          <w:u w:val="single"/>
        </w:rPr>
        <w:t xml:space="preserve"> </w:t>
      </w:r>
    </w:p>
    <w:p w:rsidR="00BF06CB" w:rsidRDefault="00BF06CB" w:rsidP="00BA79CF">
      <w:pPr>
        <w:jc w:val="center"/>
        <w:rPr>
          <w:b/>
          <w:u w:val="single"/>
        </w:rPr>
      </w:pPr>
    </w:p>
    <w:p w:rsidR="00BF06CB" w:rsidRPr="00BF06CB" w:rsidRDefault="00BF06CB" w:rsidP="00BF06CB">
      <w:pPr>
        <w:pStyle w:val="ListParagraph"/>
        <w:numPr>
          <w:ilvl w:val="0"/>
          <w:numId w:val="1"/>
        </w:numPr>
        <w:rPr>
          <w:b/>
        </w:rPr>
      </w:pPr>
      <w:r>
        <w:t>Yes, because he is addressed as Gam in line 12.</w:t>
      </w:r>
    </w:p>
    <w:p w:rsidR="00BF06CB" w:rsidRPr="00BF06CB" w:rsidRDefault="00BF06CB" w:rsidP="00BF06CB">
      <w:pPr>
        <w:rPr>
          <w:b/>
        </w:rPr>
      </w:pPr>
    </w:p>
    <w:p w:rsidR="00BF06CB" w:rsidRPr="00BF06CB" w:rsidRDefault="00BF06CB" w:rsidP="00BF06CB">
      <w:pPr>
        <w:pStyle w:val="ListParagraph"/>
        <w:numPr>
          <w:ilvl w:val="0"/>
          <w:numId w:val="1"/>
        </w:numPr>
        <w:rPr>
          <w:b/>
        </w:rPr>
      </w:pPr>
      <w:r>
        <w:t>Yes, because in line 3 she refers to his return.</w:t>
      </w:r>
    </w:p>
    <w:p w:rsidR="00BF06CB" w:rsidRPr="00BF06CB" w:rsidRDefault="00BF06CB" w:rsidP="00BF06CB">
      <w:pPr>
        <w:pStyle w:val="ListParagraph"/>
        <w:rPr>
          <w:b/>
        </w:rPr>
      </w:pPr>
    </w:p>
    <w:p w:rsidR="00BF06CB" w:rsidRPr="00BF06CB" w:rsidRDefault="00BF06CB" w:rsidP="00BF06CB">
      <w:pPr>
        <w:pStyle w:val="ListParagraph"/>
        <w:numPr>
          <w:ilvl w:val="0"/>
          <w:numId w:val="1"/>
        </w:numPr>
        <w:rPr>
          <w:b/>
        </w:rPr>
      </w:pPr>
      <w:r>
        <w:t>Yes. Lovey says in line 12 that he’s dangerous, and in line 5 she speaks of jealousy.</w:t>
      </w:r>
    </w:p>
    <w:p w:rsidR="00BF06CB" w:rsidRPr="00BF06CB" w:rsidRDefault="00BF06CB" w:rsidP="00BF06CB">
      <w:pPr>
        <w:pStyle w:val="ListParagraph"/>
        <w:rPr>
          <w:b/>
        </w:rPr>
      </w:pPr>
    </w:p>
    <w:p w:rsidR="00BF06CB" w:rsidRPr="00632EEF" w:rsidRDefault="00632EEF" w:rsidP="00BF06CB">
      <w:pPr>
        <w:pStyle w:val="ListParagraph"/>
        <w:numPr>
          <w:ilvl w:val="0"/>
          <w:numId w:val="1"/>
        </w:numPr>
        <w:rPr>
          <w:b/>
        </w:rPr>
      </w:pPr>
      <w:r>
        <w:t>Yes. The theater stub gives part of a phone number (5000) such as is usually assigned to hotels and public buildings, and the other digits probably refer to a room number.</w:t>
      </w:r>
    </w:p>
    <w:p w:rsidR="00632EEF" w:rsidRPr="00632EEF" w:rsidRDefault="00632EEF" w:rsidP="00632EEF">
      <w:pPr>
        <w:pStyle w:val="ListParagraph"/>
        <w:rPr>
          <w:b/>
        </w:rPr>
      </w:pPr>
    </w:p>
    <w:p w:rsidR="00632EEF" w:rsidRPr="00632EEF" w:rsidRDefault="00632EEF" w:rsidP="00BF06CB">
      <w:pPr>
        <w:pStyle w:val="ListParagraph"/>
        <w:numPr>
          <w:ilvl w:val="0"/>
          <w:numId w:val="1"/>
        </w:numPr>
        <w:rPr>
          <w:b/>
        </w:rPr>
      </w:pPr>
      <w:r>
        <w:t>Yes. In line 14 she alludes to an address being “c/o my sister,” and then gives an address—a measure taken to prevent Ordway’s letters from arriving at Lovey’s apartment. Furthermore she refers to the butler delivering something—probably this very letter—a measure she must have taken to deceive her husband.</w:t>
      </w:r>
    </w:p>
    <w:p w:rsidR="00632EEF" w:rsidRPr="00632EEF" w:rsidRDefault="00632EEF" w:rsidP="00632EEF">
      <w:pPr>
        <w:pStyle w:val="ListParagraph"/>
        <w:rPr>
          <w:b/>
        </w:rPr>
      </w:pPr>
    </w:p>
    <w:p w:rsidR="00632EEF" w:rsidRPr="00632EEF" w:rsidRDefault="00632EEF" w:rsidP="00BF06CB">
      <w:pPr>
        <w:pStyle w:val="ListParagraph"/>
        <w:numPr>
          <w:ilvl w:val="0"/>
          <w:numId w:val="1"/>
        </w:numPr>
        <w:rPr>
          <w:b/>
        </w:rPr>
      </w:pPr>
      <w:r>
        <w:t>Yes. She refers to a theater ticket from yesterday, which was June 7, the day before the date of the letter, which is June 8. (June is the only month that ends in “e”.)</w:t>
      </w:r>
      <w:bookmarkStart w:id="0" w:name="_GoBack"/>
      <w:bookmarkEnd w:id="0"/>
    </w:p>
    <w:p w:rsidR="00632EEF" w:rsidRPr="00632EEF" w:rsidRDefault="00632EEF" w:rsidP="00632EEF">
      <w:pPr>
        <w:pStyle w:val="ListParagraph"/>
        <w:rPr>
          <w:b/>
        </w:rPr>
      </w:pPr>
    </w:p>
    <w:p w:rsidR="00632EEF" w:rsidRPr="00632EEF" w:rsidRDefault="00632EEF" w:rsidP="00BF06CB">
      <w:pPr>
        <w:pStyle w:val="ListParagraph"/>
        <w:numPr>
          <w:ilvl w:val="0"/>
          <w:numId w:val="1"/>
        </w:numPr>
        <w:rPr>
          <w:b/>
        </w:rPr>
      </w:pPr>
      <w:r>
        <w:t>See below</w:t>
      </w:r>
    </w:p>
    <w:p w:rsidR="00632EEF" w:rsidRPr="00632EEF" w:rsidRDefault="00632EEF" w:rsidP="00632EEF">
      <w:pPr>
        <w:pStyle w:val="ListParagraph"/>
        <w:rPr>
          <w:b/>
        </w:rPr>
      </w:pPr>
    </w:p>
    <w:p w:rsidR="00632EEF" w:rsidRPr="00632EEF" w:rsidRDefault="00632EEF" w:rsidP="00BF06CB">
      <w:pPr>
        <w:pStyle w:val="ListParagraph"/>
        <w:numPr>
          <w:ilvl w:val="0"/>
          <w:numId w:val="1"/>
        </w:numPr>
        <w:rPr>
          <w:b/>
        </w:rPr>
      </w:pPr>
      <w:r>
        <w:t>Yes. He had a motive, he had the means of discovering Ordway’s hotel room, he had a theater stub which (line 10) he apparently took from Lovey’s evening bag and which was found in Ordway’s room, thus placing Lovey’s husband there. He apparently faced Ordway in a rage and accused him of an affair with Lovey. The rest is history.</w:t>
      </w:r>
    </w:p>
    <w:p w:rsidR="00632EEF" w:rsidRPr="00632EEF" w:rsidRDefault="00632EEF" w:rsidP="00632EEF">
      <w:pPr>
        <w:pStyle w:val="ListParagraph"/>
        <w:rPr>
          <w:b/>
        </w:rPr>
      </w:pPr>
    </w:p>
    <w:p w:rsidR="00632EEF" w:rsidRDefault="00632EEF" w:rsidP="00632EEF">
      <w:pPr>
        <w:rPr>
          <w:b/>
        </w:rPr>
      </w:pPr>
      <w:r>
        <w:rPr>
          <w:b/>
        </w:rPr>
        <w:t>THE LETTER</w:t>
      </w:r>
    </w:p>
    <w:p w:rsidR="00632EEF" w:rsidRDefault="00632EEF" w:rsidP="00632EEF">
      <w:pPr>
        <w:rPr>
          <w:b/>
        </w:rPr>
      </w:pPr>
    </w:p>
    <w:p w:rsidR="00632EEF" w:rsidRDefault="00632EEF" w:rsidP="00632EEF">
      <w:pPr>
        <w:rPr>
          <w:i/>
        </w:rPr>
      </w:pPr>
      <w:r>
        <w:rPr>
          <w:i/>
        </w:rPr>
        <w:t>June 8</w:t>
      </w:r>
    </w:p>
    <w:p w:rsidR="00632EEF" w:rsidRDefault="00632EEF" w:rsidP="00632EEF">
      <w:pPr>
        <w:rPr>
          <w:i/>
        </w:rPr>
      </w:pPr>
    </w:p>
    <w:p w:rsidR="00632EEF" w:rsidRDefault="00632EEF" w:rsidP="00632EEF">
      <w:pPr>
        <w:rPr>
          <w:i/>
        </w:rPr>
      </w:pPr>
      <w:r>
        <w:rPr>
          <w:i/>
        </w:rPr>
        <w:t>Gam darling—</w:t>
      </w:r>
    </w:p>
    <w:p w:rsidR="00632EEF" w:rsidRDefault="00632EEF" w:rsidP="00632EEF">
      <w:pPr>
        <w:rPr>
          <w:i/>
        </w:rPr>
      </w:pPr>
    </w:p>
    <w:p w:rsidR="00632EEF" w:rsidRDefault="00632EEF" w:rsidP="00632EEF">
      <w:pPr>
        <w:rPr>
          <w:i/>
        </w:rPr>
      </w:pPr>
      <w:r>
        <w:rPr>
          <w:i/>
        </w:rPr>
        <w:t>My husband is back! He came late last night, in a taxi direct from Pennsylvania station. He was terribly upset and jealous because of the gossip he’d heard. Luckily he doesn’t know your name, but he found the stub of a theater ticket from yesterday—the one on which you wrote your phone and room no.—in my evening bag, and he took it, swearing he’d find and kill the man I was with. It’s terrible. Oh, Gam, he’s dangerous and hot tempered. You must promise me to go away at once. You can write me c/o my sister—Mrs. Annie Laurel, at 115 Wyckoff Place. I’m so afraid, and simply worried to death. I’m sending this to you by hand—the butler’s delivering it—because John mustn’t find you.</w:t>
      </w:r>
    </w:p>
    <w:p w:rsidR="00632EEF" w:rsidRDefault="00632EEF" w:rsidP="00632EEF">
      <w:pPr>
        <w:rPr>
          <w:i/>
        </w:rPr>
      </w:pPr>
    </w:p>
    <w:p w:rsidR="00632EEF" w:rsidRDefault="00632EEF" w:rsidP="00632EEF">
      <w:pPr>
        <w:rPr>
          <w:i/>
        </w:rPr>
      </w:pPr>
      <w:r>
        <w:rPr>
          <w:i/>
        </w:rPr>
        <w:t>Your,</w:t>
      </w:r>
    </w:p>
    <w:p w:rsidR="00632EEF" w:rsidRDefault="00632EEF" w:rsidP="00632EEF">
      <w:pPr>
        <w:rPr>
          <w:i/>
        </w:rPr>
      </w:pPr>
    </w:p>
    <w:p w:rsidR="00632EEF" w:rsidRDefault="00632EEF" w:rsidP="00632EEF">
      <w:pPr>
        <w:rPr>
          <w:i/>
        </w:rPr>
      </w:pPr>
      <w:r>
        <w:rPr>
          <w:i/>
        </w:rPr>
        <w:t>Lovey</w:t>
      </w:r>
    </w:p>
    <w:p w:rsidR="00632EEF" w:rsidRPr="00632EEF" w:rsidRDefault="00632EEF" w:rsidP="00632EEF">
      <w:pPr>
        <w:rPr>
          <w:i/>
        </w:rPr>
      </w:pPr>
    </w:p>
    <w:p w:rsidR="00BA79CF" w:rsidRDefault="00BA79CF" w:rsidP="00BA79CF">
      <w:pPr>
        <w:jc w:val="center"/>
        <w:rPr>
          <w:b/>
          <w:u w:val="single"/>
        </w:rPr>
      </w:pPr>
    </w:p>
    <w:p w:rsidR="00BA79CF" w:rsidRDefault="00BA79CF" w:rsidP="00BE700F">
      <w:r>
        <w:rPr>
          <w:b/>
        </w:rPr>
        <w:t xml:space="preserve">Adapted from: </w:t>
      </w:r>
      <w:r>
        <w:t xml:space="preserve">Treat, Lawrence. </w:t>
      </w:r>
      <w:r w:rsidR="00F03E67">
        <w:rPr>
          <w:i/>
        </w:rPr>
        <w:t>Crime and Puzzlement (Book 1</w:t>
      </w:r>
      <w:r>
        <w:rPr>
          <w:i/>
        </w:rPr>
        <w:t>)</w:t>
      </w:r>
      <w:r>
        <w:t>. Jaffrey, NH: David R. Godine, 1981.</w:t>
      </w:r>
    </w:p>
    <w:p w:rsidR="00BF06CB" w:rsidRDefault="00BF06CB" w:rsidP="00BE700F"/>
    <w:p w:rsidR="00BF06CB" w:rsidRPr="00BA79CF" w:rsidRDefault="00BF06CB" w:rsidP="00BE700F"/>
    <w:sectPr w:rsidR="00BF06CB" w:rsidRPr="00BA79CF"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3571AA1"/>
    <w:multiLevelType w:val="hybridMultilevel"/>
    <w:tmpl w:val="3C7494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1B22C1"/>
    <w:rsid w:val="0038015A"/>
    <w:rsid w:val="00410E3E"/>
    <w:rsid w:val="00510D2E"/>
    <w:rsid w:val="00632EEF"/>
    <w:rsid w:val="00993C25"/>
    <w:rsid w:val="00A901AC"/>
    <w:rsid w:val="00BA79CF"/>
    <w:rsid w:val="00BE700F"/>
    <w:rsid w:val="00BF06CB"/>
    <w:rsid w:val="00C869E6"/>
    <w:rsid w:val="00DA4736"/>
    <w:rsid w:val="00E16D41"/>
    <w:rsid w:val="00F03E67"/>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3B434BB"/>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06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23</TotalTime>
  <Pages>1</Pages>
  <Words>313</Words>
  <Characters>1785</Characters>
  <Application>Microsoft Office Word</Application>
  <DocSecurity>0</DocSecurity>
  <Lines>14</Lines>
  <Paragraphs>4</Paragraphs>
  <ScaleCrop>false</ScaleCrop>
  <Company>Mark's Text Terminal</Company>
  <LinksUpToDate>false</LinksUpToDate>
  <CharactersWithSpaces>2094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2018-04-23T11:51:00Z</dcterms:created>
  <dcterms:modified xsi:type="dcterms:W3CDTF">2018-04-25T12:56:00Z</dcterms:modified>
</cp:coreProperties>
</file>