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73E096D6"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C45AE3">
        <w:rPr>
          <w:b/>
        </w:rPr>
        <w:t xml:space="preserve"> 2</w:t>
      </w:r>
      <w:r w:rsidR="005E06C8">
        <w:rPr>
          <w:b/>
        </w:rPr>
        <w:t>:</w:t>
      </w:r>
      <w:r w:rsidR="00C45AE3">
        <w:rPr>
          <w:b/>
        </w:rPr>
        <w:t xml:space="preserve"> </w:t>
      </w:r>
      <w:r w:rsidR="00C45AE3">
        <w:rPr>
          <w:b/>
          <w:i/>
        </w:rPr>
        <w:t>Fragment</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09F30B0"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FF0817">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10BE313A" w:rsidR="0080232E" w:rsidRPr="002C2EF6"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bookmarkStart w:id="2" w:name="_GoBack"/>
            <w:r w:rsidR="002C2EF6" w:rsidRPr="00711790">
              <w:rPr>
                <w:b/>
                <w:lang w:bidi="x-none"/>
              </w:rPr>
              <w:t>How</w:t>
            </w:r>
            <w:bookmarkEnd w:id="2"/>
            <w:r w:rsidR="002C2EF6">
              <w:rPr>
                <w:lang w:bidi="x-none"/>
              </w:rPr>
              <w:t xml:space="preserve"> can we use logical analysis and synthesis to figure out who did what from the pictures and text of the </w:t>
            </w:r>
            <w:r w:rsidR="002C2EF6">
              <w:rPr>
                <w:i/>
                <w:lang w:bidi="x-none"/>
              </w:rPr>
              <w:t xml:space="preserve">Crime and Puzzlement </w:t>
            </w:r>
            <w:r w:rsidR="002C2EF6">
              <w:rPr>
                <w:lang w:bidi="x-none"/>
              </w:rPr>
              <w:t xml:space="preserve">case </w:t>
            </w:r>
            <w:r w:rsidR="00C45AE3">
              <w:rPr>
                <w:i/>
                <w:lang w:bidi="x-none"/>
              </w:rPr>
              <w:t>Fragment</w:t>
            </w:r>
            <w:r w:rsidR="00F2672D">
              <w:rPr>
                <w:lang w:bidi="x-none"/>
              </w:rPr>
              <w:t xml:space="preserve"> ?</w:t>
            </w:r>
          </w:p>
        </w:tc>
      </w:tr>
      <w:tr w:rsidR="00950311" w:rsidRPr="00550972" w14:paraId="0B0E66FD" w14:textId="77777777" w:rsidTr="00327996">
        <w:tc>
          <w:tcPr>
            <w:tcW w:w="10800" w:type="dxa"/>
            <w:shd w:val="clear" w:color="auto" w:fill="auto"/>
          </w:tcPr>
          <w:p w14:paraId="44ABBA14" w14:textId="062EC9B9" w:rsidR="00950311" w:rsidRPr="00483823"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483823">
              <w:rPr>
                <w:lang w:bidi="x-none"/>
              </w:rPr>
              <w:t xml:space="preserve"> </w:t>
            </w:r>
            <w:r w:rsidR="00483823">
              <w:rPr>
                <w:i/>
                <w:lang w:bidi="x-none"/>
              </w:rPr>
              <w:t>An Ounce of Prevention is Worth a Pound of Cure</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NH: David R. Godine,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2DEEFDE3"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C45AE3">
        <w:t>2</w:t>
      </w:r>
      <w:r w:rsidR="00915093">
        <w:t>*lp; ELA CRM PZLMNT</w:t>
      </w:r>
      <w:r w:rsidR="004E2CFB">
        <w:t xml:space="preserve"> </w:t>
      </w:r>
      <w:r w:rsidR="00412B0E">
        <w:t xml:space="preserve">V1 </w:t>
      </w:r>
      <w:r w:rsidR="004E2CFB">
        <w:t>LP</w:t>
      </w:r>
      <w:r w:rsidR="00C45AE3">
        <w:t>2</w:t>
      </w:r>
      <w:r w:rsidR="004E2CFB">
        <w:t>*dn; ELA CRM PZLMNT</w:t>
      </w:r>
      <w:r w:rsidR="00D22640">
        <w:t xml:space="preserve"> </w:t>
      </w:r>
      <w:r w:rsidR="00412B0E">
        <w:t xml:space="preserve">V1 </w:t>
      </w:r>
      <w:r w:rsidR="00915093">
        <w:t>LP</w:t>
      </w:r>
      <w:r w:rsidR="00C45AE3">
        <w:t>2</w:t>
      </w:r>
      <w:r w:rsidR="00915093">
        <w:t xml:space="preserve">*rd-ws; ELA CRM PZLMNT </w:t>
      </w:r>
      <w:r w:rsidR="00412B0E">
        <w:t xml:space="preserve">V1 </w:t>
      </w:r>
      <w:r w:rsidR="00915093">
        <w:t>LP</w:t>
      </w:r>
      <w:r w:rsidR="00C45AE3">
        <w:t>2</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0DC98791" w:rsidR="0039665D" w:rsidRPr="00C45AE3" w:rsidRDefault="0039665D" w:rsidP="005C0A1D">
      <w:pPr>
        <w:rPr>
          <w:i/>
        </w:rPr>
      </w:pPr>
      <w:r w:rsidRPr="00550972">
        <w:rPr>
          <w:b/>
        </w:rPr>
        <w:t xml:space="preserve">Next Lesson: </w:t>
      </w:r>
      <w:r w:rsidR="0075423D">
        <w:rPr>
          <w:i/>
        </w:rPr>
        <w:t xml:space="preserve">Crime and Puzzlement </w:t>
      </w:r>
      <w:r w:rsidR="00412B0E">
        <w:t>Volume 1</w:t>
      </w:r>
      <w:r w:rsidR="00C45AE3">
        <w:t>, Lesson 3</w:t>
      </w:r>
      <w:r w:rsidR="0075423D">
        <w:t xml:space="preserve">: </w:t>
      </w:r>
      <w:r w:rsidR="00C45AE3">
        <w:rPr>
          <w:i/>
        </w:rPr>
        <w:t>End of a Villain</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2C2EF6"/>
    <w:rsid w:val="003121A9"/>
    <w:rsid w:val="00327996"/>
    <w:rsid w:val="003523B2"/>
    <w:rsid w:val="0039665D"/>
    <w:rsid w:val="003C1599"/>
    <w:rsid w:val="00412B0E"/>
    <w:rsid w:val="00464634"/>
    <w:rsid w:val="0047420B"/>
    <w:rsid w:val="00483823"/>
    <w:rsid w:val="0049120A"/>
    <w:rsid w:val="004E2CFB"/>
    <w:rsid w:val="004F7038"/>
    <w:rsid w:val="00523A56"/>
    <w:rsid w:val="00550972"/>
    <w:rsid w:val="0055585F"/>
    <w:rsid w:val="005629E4"/>
    <w:rsid w:val="005C0A1D"/>
    <w:rsid w:val="005E06C8"/>
    <w:rsid w:val="006D7745"/>
    <w:rsid w:val="00711000"/>
    <w:rsid w:val="0071179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C45AE3"/>
    <w:rsid w:val="00C66021"/>
    <w:rsid w:val="00CB54DD"/>
    <w:rsid w:val="00CF1B13"/>
    <w:rsid w:val="00D12381"/>
    <w:rsid w:val="00D22640"/>
    <w:rsid w:val="00DC3FB7"/>
    <w:rsid w:val="00E05B12"/>
    <w:rsid w:val="00E627C8"/>
    <w:rsid w:val="00F2672D"/>
    <w:rsid w:val="00FC10F8"/>
    <w:rsid w:val="00FD144B"/>
    <w:rsid w:val="00FF08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55</TotalTime>
  <Pages>2</Pages>
  <Words>607</Words>
  <Characters>3465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21</cp:revision>
  <dcterms:created xsi:type="dcterms:W3CDTF">2018-04-23T11:49:00Z</dcterms:created>
  <dcterms:modified xsi:type="dcterms:W3CDTF">2018-07-21T12:20:00Z</dcterms:modified>
</cp:coreProperties>
</file>