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6635BF62" w:rsidR="0069058D" w:rsidRDefault="006336D6" w:rsidP="006336D6">
      <w:r>
        <w:rPr>
          <w:b/>
        </w:rPr>
        <w:t>Homophone Worksheet:</w:t>
      </w:r>
      <w:bookmarkEnd w:id="0"/>
      <w:bookmarkEnd w:id="1"/>
      <w:r w:rsidR="00616CFD">
        <w:rPr>
          <w:b/>
        </w:rPr>
        <w:t xml:space="preserve"> </w:t>
      </w:r>
      <w:r w:rsidR="00616CFD" w:rsidRPr="00616CFD">
        <w:rPr>
          <w:b/>
          <w:i/>
        </w:rPr>
        <w:t>Hear</w:t>
      </w:r>
      <w:r w:rsidR="00616CFD">
        <w:rPr>
          <w:b/>
        </w:rPr>
        <w:t xml:space="preserve"> and </w:t>
      </w:r>
      <w:r w:rsidR="00616CFD" w:rsidRPr="00616CFD">
        <w:rPr>
          <w:b/>
          <w:i/>
        </w:rPr>
        <w:t>Here</w:t>
      </w:r>
      <w:r w:rsidR="00616CFD">
        <w:rPr>
          <w:b/>
        </w:rPr>
        <w:t>,</w:t>
      </w:r>
      <w:r>
        <w:rPr>
          <w:b/>
        </w:rPr>
        <w:t xml:space="preserve"> </w:t>
      </w:r>
      <w:r w:rsidR="001B07A2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616CFD">
        <w:rPr>
          <w:b/>
          <w:i/>
        </w:rPr>
        <w:t>hear</w:t>
      </w:r>
      <w:r w:rsidR="0069058D">
        <w:rPr>
          <w:i/>
        </w:rPr>
        <w:t xml:space="preserve"> </w:t>
      </w:r>
      <w:r w:rsidR="0069058D">
        <w:t>and</w:t>
      </w:r>
      <w:r w:rsidR="00616CFD">
        <w:rPr>
          <w:i/>
        </w:rPr>
        <w:t xml:space="preserve"> </w:t>
      </w:r>
      <w:r w:rsidR="00616CFD">
        <w:rPr>
          <w:b/>
          <w:i/>
        </w:rPr>
        <w:t>here</w:t>
      </w:r>
      <w:r w:rsidR="0069058D">
        <w:t xml:space="preserve">. Remember this about these </w:t>
      </w:r>
      <w:r w:rsidR="00616CFD">
        <w:t>two</w:t>
      </w:r>
      <w:r w:rsidR="0069058D">
        <w:t xml:space="preserve"> words:</w:t>
      </w:r>
    </w:p>
    <w:p w14:paraId="3253C0A4" w14:textId="77777777" w:rsidR="00A5752C" w:rsidRDefault="00A5752C" w:rsidP="006336D6"/>
    <w:p w14:paraId="1AFB5ADC" w14:textId="77777777" w:rsidR="00A5752C" w:rsidRDefault="00A5752C" w:rsidP="00A5752C">
      <w:proofErr w:type="spellStart"/>
      <w:r w:rsidRPr="00C14D95">
        <w:rPr>
          <w:b/>
          <w:i/>
        </w:rPr>
        <w:t>Hear</w:t>
      </w:r>
      <w:proofErr w:type="spellEnd"/>
      <w:r w:rsidRPr="00C14D95">
        <w:rPr>
          <w:i/>
        </w:rPr>
        <w:t xml:space="preserve"> </w:t>
      </w:r>
      <w:r>
        <w:t xml:space="preserve">is a </w:t>
      </w:r>
      <w:r w:rsidRPr="00C14D95">
        <w:rPr>
          <w:b/>
          <w:i/>
        </w:rPr>
        <w:t>verb</w:t>
      </w:r>
      <w:r w:rsidRPr="00621613">
        <w:rPr>
          <w:i/>
        </w:rPr>
        <w:t xml:space="preserve"> </w:t>
      </w:r>
      <w:r>
        <w:t>that means</w:t>
      </w:r>
      <w:r w:rsidRPr="00621613">
        <w:t xml:space="preserve"> </w:t>
      </w:r>
      <w:r w:rsidRPr="00621613">
        <w:rPr>
          <w:i/>
        </w:rPr>
        <w:t>to pe</w:t>
      </w:r>
      <w:r>
        <w:rPr>
          <w:i/>
        </w:rPr>
        <w:t xml:space="preserve">rceive or apprehend by the </w:t>
      </w:r>
      <w:r w:rsidRPr="00C14D95">
        <w:rPr>
          <w:i/>
        </w:rPr>
        <w:t>ear,</w:t>
      </w:r>
      <w:r>
        <w:t xml:space="preserve"> </w:t>
      </w:r>
      <w:r w:rsidRPr="00C14D95">
        <w:rPr>
          <w:i/>
        </w:rPr>
        <w:t>to gain knowledge of by hearing</w:t>
      </w:r>
      <w:r>
        <w:t>,</w:t>
      </w:r>
      <w:r w:rsidRPr="00621613">
        <w:t xml:space="preserve"> </w:t>
      </w:r>
      <w:r>
        <w:t>and</w:t>
      </w:r>
      <w:r w:rsidRPr="00621613">
        <w:t xml:space="preserve"> </w:t>
      </w:r>
      <w:r w:rsidRPr="00621613">
        <w:rPr>
          <w:i/>
        </w:rPr>
        <w:t>to listen to with attention</w:t>
      </w:r>
      <w:r>
        <w:rPr>
          <w:i/>
        </w:rPr>
        <w:t>.</w:t>
      </w:r>
    </w:p>
    <w:p w14:paraId="37D97620" w14:textId="77777777" w:rsidR="00A5752C" w:rsidRDefault="00A5752C" w:rsidP="00A5752C"/>
    <w:p w14:paraId="2C95790D" w14:textId="77777777" w:rsidR="00A5752C" w:rsidRDefault="00A5752C" w:rsidP="00A5752C">
      <w:r w:rsidRPr="00C14D95">
        <w:rPr>
          <w:b/>
          <w:i/>
        </w:rPr>
        <w:t>Here</w:t>
      </w:r>
      <w:r w:rsidRPr="006B4F39">
        <w:rPr>
          <w:b/>
        </w:rPr>
        <w:t xml:space="preserve"> </w:t>
      </w:r>
      <w:r>
        <w:t xml:space="preserve">is a </w:t>
      </w:r>
      <w:r w:rsidRPr="00C14D95">
        <w:rPr>
          <w:b/>
          <w:i/>
        </w:rPr>
        <w:t>nou</w:t>
      </w:r>
      <w:r w:rsidRPr="006B4F39">
        <w:rPr>
          <w:i/>
        </w:rPr>
        <w:t xml:space="preserve">n </w:t>
      </w:r>
      <w:r>
        <w:t>that simply means</w:t>
      </w:r>
      <w:r w:rsidRPr="00621613">
        <w:rPr>
          <w:i/>
        </w:rPr>
        <w:t xml:space="preserve"> this place</w:t>
      </w:r>
      <w:r>
        <w:t>—i.e. wherever you happen to be at any moment in time.</w:t>
      </w:r>
    </w:p>
    <w:p w14:paraId="5E166B1B" w14:textId="77777777" w:rsidR="001B07A2" w:rsidRDefault="001B07A2" w:rsidP="00A5752C"/>
    <w:p w14:paraId="1D17E685" w14:textId="4757B15E" w:rsidR="001B07A2" w:rsidRPr="001B07A2" w:rsidRDefault="001B07A2" w:rsidP="001B07A2">
      <w:pPr>
        <w:pStyle w:val="ListParagraph"/>
        <w:numPr>
          <w:ilvl w:val="0"/>
          <w:numId w:val="1"/>
        </w:numPr>
        <w:rPr>
          <w:b/>
        </w:rPr>
      </w:pPr>
      <w:r>
        <w:t>Do you live near __________________?</w:t>
      </w:r>
    </w:p>
    <w:p w14:paraId="667F93D8" w14:textId="416F7198" w:rsidR="001B07A2" w:rsidRPr="001B07A2" w:rsidRDefault="001B07A2" w:rsidP="001B07A2">
      <w:pPr>
        <w:pStyle w:val="ListParagraph"/>
        <w:numPr>
          <w:ilvl w:val="0"/>
          <w:numId w:val="1"/>
        </w:numPr>
        <w:rPr>
          <w:b/>
        </w:rPr>
      </w:pPr>
      <w:r>
        <w:t>I ____________________ that mustard-flavored ice cream doesn’t taste very good.</w:t>
      </w:r>
    </w:p>
    <w:p w14:paraId="56C0E71F" w14:textId="368B6A5B" w:rsidR="001B07A2" w:rsidRPr="001B07A2" w:rsidRDefault="001B07A2" w:rsidP="001B07A2">
      <w:pPr>
        <w:pStyle w:val="ListParagraph"/>
        <w:numPr>
          <w:ilvl w:val="0"/>
          <w:numId w:val="1"/>
        </w:numPr>
        <w:rPr>
          <w:b/>
        </w:rPr>
      </w:pPr>
      <w:r>
        <w:t>**** _________________ that the zombies are on their way over _________________________.</w:t>
      </w:r>
    </w:p>
    <w:p w14:paraId="6B65AC2F" w14:textId="371164B2" w:rsidR="001B07A2" w:rsidRPr="001B07A2" w:rsidRDefault="001B07A2" w:rsidP="001B07A2">
      <w:pPr>
        <w:pStyle w:val="ListParagraph"/>
        <w:numPr>
          <w:ilvl w:val="0"/>
          <w:numId w:val="1"/>
        </w:numPr>
        <w:rPr>
          <w:b/>
        </w:rPr>
      </w:pPr>
      <w:r>
        <w:t>The students __________________ that there will be chicken tikka masala for lunch.</w:t>
      </w:r>
    </w:p>
    <w:p w14:paraId="1D7BF276" w14:textId="3150D39C" w:rsidR="001B07A2" w:rsidRPr="001B07A2" w:rsidRDefault="001B07A2" w:rsidP="001B07A2">
      <w:pPr>
        <w:pStyle w:val="ListParagraph"/>
        <w:numPr>
          <w:ilvl w:val="0"/>
          <w:numId w:val="1"/>
        </w:numPr>
        <w:rPr>
          <w:b/>
        </w:rPr>
      </w:pPr>
      <w:r>
        <w:t xml:space="preserve">Is there a pizzeria </w:t>
      </w:r>
      <w:proofErr w:type="gramStart"/>
      <w:r>
        <w:t>near ________________.</w:t>
      </w:r>
      <w:proofErr w:type="gramEnd"/>
    </w:p>
    <w:p w14:paraId="521216A3" w14:textId="003F1433" w:rsidR="00A5752C" w:rsidRDefault="00A5752C" w:rsidP="006336D6"/>
    <w:p w14:paraId="0EF69C38" w14:textId="25D3D0AC" w:rsidR="00C019EB" w:rsidRDefault="00C019EB" w:rsidP="006336D6"/>
    <w:p w14:paraId="49F9122A" w14:textId="733AB5E0" w:rsidR="00C019EB" w:rsidRDefault="00C019EB" w:rsidP="006336D6"/>
    <w:p w14:paraId="2E604804" w14:textId="3EB77BD3" w:rsidR="00C019EB" w:rsidRDefault="00C019EB" w:rsidP="006336D6"/>
    <w:p w14:paraId="2016143D" w14:textId="0A131FB0" w:rsidR="00C019EB" w:rsidRDefault="00C019EB" w:rsidP="006336D6"/>
    <w:p w14:paraId="1AB346E8" w14:textId="6AB3ECF3" w:rsidR="00C019EB" w:rsidRDefault="00C019EB" w:rsidP="006336D6"/>
    <w:p w14:paraId="139608BC" w14:textId="7DD9E1B2" w:rsidR="00C019EB" w:rsidRDefault="00C019EB" w:rsidP="006336D6"/>
    <w:p w14:paraId="2AB45BDB" w14:textId="6434B381" w:rsidR="00C019EB" w:rsidRDefault="00C019EB" w:rsidP="006336D6"/>
    <w:p w14:paraId="54D738A0" w14:textId="5FA42704" w:rsidR="00C019EB" w:rsidRDefault="00C019EB" w:rsidP="006336D6"/>
    <w:p w14:paraId="3779BCF0" w14:textId="54522006" w:rsidR="00C019EB" w:rsidRDefault="00C019EB" w:rsidP="006336D6"/>
    <w:p w14:paraId="6DA3620A" w14:textId="2FF50DFF" w:rsidR="00C019EB" w:rsidRDefault="00C019EB" w:rsidP="006336D6"/>
    <w:p w14:paraId="6726CCEC" w14:textId="5690590B" w:rsidR="00C019EB" w:rsidRDefault="00C019EB" w:rsidP="006336D6"/>
    <w:p w14:paraId="7AB4D6A1" w14:textId="069AE450" w:rsidR="00C019EB" w:rsidRDefault="00C019EB" w:rsidP="006336D6"/>
    <w:p w14:paraId="7F35946B" w14:textId="458BD863" w:rsidR="00C019EB" w:rsidRDefault="00C019EB" w:rsidP="006336D6"/>
    <w:p w14:paraId="20F93033" w14:textId="12BACD07" w:rsidR="00C019EB" w:rsidRDefault="00C019EB" w:rsidP="006336D6"/>
    <w:p w14:paraId="2358375F" w14:textId="0A510956" w:rsidR="00C019EB" w:rsidRDefault="00C019EB" w:rsidP="006336D6"/>
    <w:p w14:paraId="61DFE934" w14:textId="66025C3C" w:rsidR="00C019EB" w:rsidRDefault="00C019EB" w:rsidP="006336D6"/>
    <w:p w14:paraId="03995CAA" w14:textId="2D84AAB1" w:rsidR="00C019EB" w:rsidRDefault="00C019EB" w:rsidP="006336D6"/>
    <w:p w14:paraId="55952656" w14:textId="55EC8982" w:rsidR="00C019EB" w:rsidRDefault="00C019EB" w:rsidP="006336D6"/>
    <w:p w14:paraId="6E641904" w14:textId="112091A9" w:rsidR="00C019EB" w:rsidRDefault="00C019EB" w:rsidP="006336D6"/>
    <w:p w14:paraId="2980C6C1" w14:textId="4C55A318" w:rsidR="00C019EB" w:rsidRDefault="00C019EB" w:rsidP="006336D6"/>
    <w:p w14:paraId="0C5EA66A" w14:textId="2622EA0E" w:rsidR="00C019EB" w:rsidRDefault="00C019EB" w:rsidP="006336D6"/>
    <w:p w14:paraId="2479E1BF" w14:textId="72D61AE0" w:rsidR="00C019EB" w:rsidRDefault="00C019EB" w:rsidP="006336D6"/>
    <w:p w14:paraId="1AD1EFF3" w14:textId="02EEF866" w:rsidR="00C019EB" w:rsidRDefault="00C019EB" w:rsidP="006336D6"/>
    <w:p w14:paraId="24BC2099" w14:textId="603B4242" w:rsidR="00C019EB" w:rsidRDefault="00C019EB" w:rsidP="006336D6"/>
    <w:p w14:paraId="5C69C30E" w14:textId="606CCB32" w:rsidR="00C019EB" w:rsidRDefault="00C019EB" w:rsidP="006336D6"/>
    <w:p w14:paraId="48BC3892" w14:textId="77D31918" w:rsidR="00C019EB" w:rsidRDefault="00C019EB" w:rsidP="006336D6"/>
    <w:p w14:paraId="7876A8AC" w14:textId="7B31D188" w:rsidR="00C019EB" w:rsidRDefault="00C019EB" w:rsidP="006336D6"/>
    <w:p w14:paraId="414042C5" w14:textId="594E5CDA" w:rsidR="00C019EB" w:rsidRDefault="00C019EB" w:rsidP="006336D6"/>
    <w:p w14:paraId="2E4CF681" w14:textId="59998E80" w:rsidR="00C019EB" w:rsidRDefault="00C019EB" w:rsidP="006336D6"/>
    <w:p w14:paraId="72FCA3F5" w14:textId="612AD794" w:rsidR="00C019EB" w:rsidRDefault="00C019EB" w:rsidP="006336D6"/>
    <w:p w14:paraId="439D200F" w14:textId="7DE3AA60" w:rsidR="00C019EB" w:rsidRDefault="00C019EB" w:rsidP="006336D6"/>
    <w:p w14:paraId="220C174B" w14:textId="44E659CF" w:rsidR="00C019EB" w:rsidRDefault="00C019EB" w:rsidP="006336D6"/>
    <w:p w14:paraId="54103191" w14:textId="0C4A5993" w:rsidR="00C019EB" w:rsidRDefault="00C019EB" w:rsidP="006336D6"/>
    <w:p w14:paraId="1B5B2456" w14:textId="128DB91B" w:rsidR="00C019EB" w:rsidRDefault="00C019EB" w:rsidP="006336D6"/>
    <w:p w14:paraId="62030DAF" w14:textId="2A30DA5A" w:rsidR="00C019EB" w:rsidRDefault="00C019EB" w:rsidP="006336D6"/>
    <w:p w14:paraId="2F357820" w14:textId="314E3DC4" w:rsidR="00C019EB" w:rsidRDefault="00C019EB" w:rsidP="006336D6"/>
    <w:p w14:paraId="21A44F63" w14:textId="378651DF" w:rsidR="00C019EB" w:rsidRDefault="00C019EB" w:rsidP="006336D6"/>
    <w:p w14:paraId="36FFA7BC" w14:textId="08D2BB54" w:rsidR="00C019EB" w:rsidRDefault="00C019EB" w:rsidP="006336D6"/>
    <w:p w14:paraId="3D8DB97C" w14:textId="77777777" w:rsidR="00C019EB" w:rsidRPr="00B12619" w:rsidRDefault="00C019EB" w:rsidP="00C019E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111A4DD" w14:textId="77777777" w:rsidR="00C019EB" w:rsidRDefault="00C019EB" w:rsidP="00C019EB">
      <w:r>
        <w:rPr>
          <w:b/>
        </w:rPr>
        <w:t xml:space="preserve">Homophone Worksheet: </w:t>
      </w:r>
      <w:r w:rsidRPr="00616CFD">
        <w:rPr>
          <w:b/>
          <w:i/>
        </w:rPr>
        <w:t>Hear</w:t>
      </w:r>
      <w:r>
        <w:rPr>
          <w:b/>
        </w:rPr>
        <w:t xml:space="preserve"> and </w:t>
      </w:r>
      <w:r w:rsidRPr="00616CFD">
        <w:rPr>
          <w:b/>
          <w:i/>
        </w:rPr>
        <w:t>Here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here</w:t>
      </w:r>
      <w:r>
        <w:t>. Remember this about these two words:</w:t>
      </w:r>
    </w:p>
    <w:p w14:paraId="1CEE6B75" w14:textId="77777777" w:rsidR="00C019EB" w:rsidRDefault="00C019EB" w:rsidP="00C019EB"/>
    <w:p w14:paraId="019D31B0" w14:textId="77777777" w:rsidR="00C019EB" w:rsidRDefault="00C019EB" w:rsidP="00C019EB">
      <w:proofErr w:type="spellStart"/>
      <w:r w:rsidRPr="00AE6C44">
        <w:rPr>
          <w:b/>
          <w:i/>
        </w:rPr>
        <w:t>Hear</w:t>
      </w:r>
      <w:proofErr w:type="spellEnd"/>
      <w:r w:rsidRPr="00AE6C44">
        <w:rPr>
          <w:i/>
        </w:rPr>
        <w:t xml:space="preserve"> </w:t>
      </w:r>
      <w:r>
        <w:t xml:space="preserve">is a </w:t>
      </w:r>
      <w:r w:rsidRPr="00AE6C44">
        <w:rPr>
          <w:b/>
          <w:i/>
        </w:rPr>
        <w:t>verb</w:t>
      </w:r>
      <w:r w:rsidRPr="00621613">
        <w:rPr>
          <w:i/>
        </w:rPr>
        <w:t xml:space="preserve"> </w:t>
      </w:r>
      <w:r>
        <w:t>that means</w:t>
      </w:r>
      <w:r w:rsidRPr="00621613">
        <w:t xml:space="preserve"> </w:t>
      </w:r>
      <w:r w:rsidRPr="00621613">
        <w:rPr>
          <w:i/>
        </w:rPr>
        <w:t>to pe</w:t>
      </w:r>
      <w:r>
        <w:rPr>
          <w:i/>
        </w:rPr>
        <w:t>rceive or apprehend by the</w:t>
      </w:r>
      <w:r w:rsidRPr="0063401E">
        <w:rPr>
          <w:i/>
        </w:rPr>
        <w:t xml:space="preserve"> ear</w:t>
      </w:r>
      <w:r>
        <w:t xml:space="preserve">, </w:t>
      </w:r>
      <w:r w:rsidRPr="0063401E">
        <w:rPr>
          <w:i/>
        </w:rPr>
        <w:t>to gain knowledge of by hearing</w:t>
      </w:r>
      <w:r>
        <w:t>,</w:t>
      </w:r>
      <w:r w:rsidRPr="00621613">
        <w:t xml:space="preserve"> </w:t>
      </w:r>
      <w:r>
        <w:t>and</w:t>
      </w:r>
      <w:r w:rsidRPr="00621613">
        <w:t xml:space="preserve"> </w:t>
      </w:r>
      <w:r w:rsidRPr="00621613">
        <w:rPr>
          <w:i/>
        </w:rPr>
        <w:t>to listen to with attention</w:t>
      </w:r>
      <w:r>
        <w:rPr>
          <w:i/>
        </w:rPr>
        <w:t>.</w:t>
      </w:r>
    </w:p>
    <w:p w14:paraId="0687E52D" w14:textId="77777777" w:rsidR="00C019EB" w:rsidRDefault="00C019EB" w:rsidP="00C019EB"/>
    <w:p w14:paraId="266F9BF8" w14:textId="77777777" w:rsidR="00C019EB" w:rsidRDefault="00C019EB" w:rsidP="00C019EB">
      <w:r w:rsidRPr="00AE6C44">
        <w:rPr>
          <w:b/>
          <w:i/>
        </w:rPr>
        <w:t xml:space="preserve">Here </w:t>
      </w:r>
      <w:r>
        <w:t xml:space="preserve">is a </w:t>
      </w:r>
      <w:r w:rsidRPr="00AE6C44">
        <w:rPr>
          <w:b/>
          <w:i/>
        </w:rPr>
        <w:t>noun</w:t>
      </w:r>
      <w:r w:rsidRPr="006B4F39">
        <w:rPr>
          <w:i/>
        </w:rPr>
        <w:t xml:space="preserve"> </w:t>
      </w:r>
      <w:r>
        <w:t>that simply means</w:t>
      </w:r>
      <w:r w:rsidRPr="00621613">
        <w:rPr>
          <w:i/>
        </w:rPr>
        <w:t xml:space="preserve"> this place</w:t>
      </w:r>
      <w:r>
        <w:t>—i.e. wherever you happen to be at any moment in time.</w:t>
      </w:r>
    </w:p>
    <w:p w14:paraId="22BF51A8" w14:textId="77777777" w:rsidR="00C019EB" w:rsidRDefault="00C019EB" w:rsidP="00C019EB"/>
    <w:p w14:paraId="20AC60B1" w14:textId="77777777" w:rsidR="00C019EB" w:rsidRPr="00230203" w:rsidRDefault="00C019EB" w:rsidP="00C019EB">
      <w:pPr>
        <w:pStyle w:val="ListParagraph"/>
        <w:numPr>
          <w:ilvl w:val="0"/>
          <w:numId w:val="2"/>
        </w:numPr>
        <w:rPr>
          <w:b/>
        </w:rPr>
      </w:pPr>
      <w:r>
        <w:t>What do you _______________ from *****?</w:t>
      </w:r>
    </w:p>
    <w:p w14:paraId="100624CB" w14:textId="77777777" w:rsidR="00C019EB" w:rsidRPr="00230203" w:rsidRDefault="00C019EB" w:rsidP="00C019EB">
      <w:pPr>
        <w:pStyle w:val="ListParagraph"/>
        <w:numPr>
          <w:ilvl w:val="0"/>
          <w:numId w:val="2"/>
        </w:numPr>
        <w:rPr>
          <w:b/>
        </w:rPr>
      </w:pPr>
      <w:r>
        <w:t xml:space="preserve">Mr. </w:t>
      </w:r>
      <w:proofErr w:type="spellStart"/>
      <w:r>
        <w:t>Krevat</w:t>
      </w:r>
      <w:proofErr w:type="spellEnd"/>
      <w:r>
        <w:t xml:space="preserve"> used to work ________________.</w:t>
      </w:r>
    </w:p>
    <w:p w14:paraId="56BE45F4" w14:textId="77777777" w:rsidR="00C019EB" w:rsidRPr="00230203" w:rsidRDefault="00C019EB" w:rsidP="00C019EB">
      <w:pPr>
        <w:pStyle w:val="ListParagraph"/>
        <w:numPr>
          <w:ilvl w:val="0"/>
          <w:numId w:val="2"/>
        </w:numPr>
        <w:rPr>
          <w:b/>
        </w:rPr>
      </w:pPr>
      <w:r>
        <w:t>**** doesn’t particularly like going to school _______________.</w:t>
      </w:r>
    </w:p>
    <w:p w14:paraId="5C8E830C" w14:textId="77777777" w:rsidR="00C019EB" w:rsidRPr="00230203" w:rsidRDefault="00C019EB" w:rsidP="00C019EB">
      <w:pPr>
        <w:pStyle w:val="ListParagraph"/>
        <w:numPr>
          <w:ilvl w:val="0"/>
          <w:numId w:val="2"/>
        </w:numPr>
        <w:rPr>
          <w:b/>
        </w:rPr>
      </w:pPr>
      <w:r>
        <w:t>“Anywhere but ________________, **** said, when **** asked **** where they should eat dinner.</w:t>
      </w:r>
    </w:p>
    <w:p w14:paraId="6246424B" w14:textId="77777777" w:rsidR="00C019EB" w:rsidRPr="00230203" w:rsidRDefault="00C019EB" w:rsidP="00C019EB">
      <w:pPr>
        <w:pStyle w:val="ListParagraph"/>
        <w:numPr>
          <w:ilvl w:val="0"/>
          <w:numId w:val="2"/>
        </w:numPr>
        <w:rPr>
          <w:b/>
        </w:rPr>
      </w:pPr>
      <w:r>
        <w:t>Did you _______________ that ***** joined a band of marauding zombies?</w:t>
      </w:r>
    </w:p>
    <w:p w14:paraId="17694BCD" w14:textId="2C7F5D07" w:rsidR="00C019EB" w:rsidRDefault="00C019EB" w:rsidP="006336D6"/>
    <w:p w14:paraId="2D20A6B1" w14:textId="58A7A346" w:rsidR="00A968E4" w:rsidRDefault="00A968E4" w:rsidP="006336D6"/>
    <w:p w14:paraId="322F9F81" w14:textId="6806E0FE" w:rsidR="00A968E4" w:rsidRDefault="00A968E4" w:rsidP="006336D6"/>
    <w:p w14:paraId="6AF254E6" w14:textId="6DAFF995" w:rsidR="00A968E4" w:rsidRDefault="00A968E4" w:rsidP="006336D6"/>
    <w:p w14:paraId="1306B70D" w14:textId="03A9332F" w:rsidR="00A968E4" w:rsidRDefault="00A968E4" w:rsidP="006336D6"/>
    <w:p w14:paraId="0D1D542A" w14:textId="39328AAD" w:rsidR="00A968E4" w:rsidRDefault="00A968E4" w:rsidP="006336D6"/>
    <w:p w14:paraId="62FEEA42" w14:textId="686DD6E4" w:rsidR="00A968E4" w:rsidRDefault="00A968E4" w:rsidP="006336D6"/>
    <w:p w14:paraId="58D9DEC4" w14:textId="3943DB4C" w:rsidR="00A968E4" w:rsidRDefault="00A968E4" w:rsidP="006336D6"/>
    <w:p w14:paraId="7B40C122" w14:textId="7E3E1CF9" w:rsidR="00A968E4" w:rsidRDefault="00A968E4" w:rsidP="006336D6"/>
    <w:p w14:paraId="2FEA84C1" w14:textId="52F3A32C" w:rsidR="00A968E4" w:rsidRDefault="00A968E4" w:rsidP="006336D6"/>
    <w:p w14:paraId="67C7BEA0" w14:textId="74E8F2B0" w:rsidR="00A968E4" w:rsidRDefault="00A968E4" w:rsidP="006336D6"/>
    <w:p w14:paraId="27B33FBA" w14:textId="22A08ABA" w:rsidR="00A968E4" w:rsidRDefault="00A968E4" w:rsidP="006336D6"/>
    <w:p w14:paraId="03F6D857" w14:textId="2FD6421F" w:rsidR="00A968E4" w:rsidRDefault="00A968E4" w:rsidP="006336D6"/>
    <w:p w14:paraId="49B361CC" w14:textId="01BBB457" w:rsidR="00A968E4" w:rsidRDefault="00A968E4" w:rsidP="006336D6"/>
    <w:p w14:paraId="1902304B" w14:textId="04037A0E" w:rsidR="00A968E4" w:rsidRDefault="00A968E4" w:rsidP="006336D6"/>
    <w:p w14:paraId="146E162C" w14:textId="5E555A78" w:rsidR="00A968E4" w:rsidRDefault="00A968E4" w:rsidP="006336D6"/>
    <w:p w14:paraId="0B7C8830" w14:textId="43813DB4" w:rsidR="00A968E4" w:rsidRDefault="00A968E4" w:rsidP="006336D6"/>
    <w:p w14:paraId="5028F8EF" w14:textId="4EE2BACC" w:rsidR="00A968E4" w:rsidRDefault="00A968E4" w:rsidP="006336D6"/>
    <w:p w14:paraId="6B24F302" w14:textId="038B77D6" w:rsidR="00A968E4" w:rsidRDefault="00A968E4" w:rsidP="006336D6"/>
    <w:p w14:paraId="1880F3A2" w14:textId="260F4BBF" w:rsidR="00A968E4" w:rsidRDefault="00A968E4" w:rsidP="006336D6"/>
    <w:p w14:paraId="33D99336" w14:textId="3CF15AA1" w:rsidR="00A968E4" w:rsidRDefault="00A968E4" w:rsidP="006336D6"/>
    <w:p w14:paraId="122EAE6E" w14:textId="23E66092" w:rsidR="00A968E4" w:rsidRDefault="00A968E4" w:rsidP="006336D6"/>
    <w:p w14:paraId="581373C4" w14:textId="7D4CFEEA" w:rsidR="00A968E4" w:rsidRDefault="00A968E4" w:rsidP="006336D6"/>
    <w:p w14:paraId="0DDC599C" w14:textId="59668039" w:rsidR="00A968E4" w:rsidRDefault="00A968E4" w:rsidP="006336D6"/>
    <w:p w14:paraId="4C5200A5" w14:textId="00EF900A" w:rsidR="00A968E4" w:rsidRDefault="00A968E4" w:rsidP="006336D6"/>
    <w:p w14:paraId="017577CC" w14:textId="12818E60" w:rsidR="00A968E4" w:rsidRDefault="00A968E4" w:rsidP="006336D6"/>
    <w:p w14:paraId="0F3FBFDF" w14:textId="1BB081AD" w:rsidR="00A968E4" w:rsidRDefault="00A968E4" w:rsidP="006336D6"/>
    <w:p w14:paraId="5D6B99C2" w14:textId="03F689C0" w:rsidR="00A968E4" w:rsidRDefault="00A968E4" w:rsidP="006336D6"/>
    <w:p w14:paraId="240F3383" w14:textId="7637FB3C" w:rsidR="00A968E4" w:rsidRDefault="00A968E4" w:rsidP="006336D6"/>
    <w:p w14:paraId="5CAE140C" w14:textId="1D43F5E4" w:rsidR="00A968E4" w:rsidRDefault="00A968E4" w:rsidP="006336D6"/>
    <w:p w14:paraId="533CE406" w14:textId="62049CDC" w:rsidR="00A968E4" w:rsidRDefault="00A968E4" w:rsidP="006336D6"/>
    <w:p w14:paraId="6602863A" w14:textId="09E444E7" w:rsidR="00A968E4" w:rsidRDefault="00A968E4" w:rsidP="006336D6"/>
    <w:p w14:paraId="1533FFA1" w14:textId="06E26F53" w:rsidR="00A968E4" w:rsidRDefault="00A968E4" w:rsidP="006336D6"/>
    <w:p w14:paraId="37D58098" w14:textId="14B31EF6" w:rsidR="00A968E4" w:rsidRDefault="00A968E4" w:rsidP="006336D6"/>
    <w:p w14:paraId="36B791BE" w14:textId="3B5EFFB7" w:rsidR="00A968E4" w:rsidRDefault="00A968E4" w:rsidP="006336D6"/>
    <w:p w14:paraId="4684D337" w14:textId="70A7C69C" w:rsidR="00A968E4" w:rsidRDefault="00A968E4" w:rsidP="006336D6"/>
    <w:p w14:paraId="6F7B4282" w14:textId="66B36E89" w:rsidR="00A968E4" w:rsidRDefault="00A968E4" w:rsidP="006336D6"/>
    <w:p w14:paraId="0CA45A9C" w14:textId="1834C82C" w:rsidR="00A968E4" w:rsidRDefault="00A968E4" w:rsidP="006336D6"/>
    <w:p w14:paraId="3BF00DFC" w14:textId="035559C3" w:rsidR="00A968E4" w:rsidRDefault="00A968E4" w:rsidP="006336D6"/>
    <w:p w14:paraId="225CDE4C" w14:textId="77777777" w:rsidR="00A968E4" w:rsidRPr="00B12619" w:rsidRDefault="00A968E4" w:rsidP="00A968E4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FC8CBC5" w14:textId="77777777" w:rsidR="00A968E4" w:rsidRDefault="00A968E4" w:rsidP="00A968E4">
      <w:r>
        <w:rPr>
          <w:b/>
        </w:rPr>
        <w:t xml:space="preserve">Homophone Worksheet: </w:t>
      </w:r>
      <w:r w:rsidRPr="00616CFD">
        <w:rPr>
          <w:b/>
          <w:i/>
        </w:rPr>
        <w:t>Hear</w:t>
      </w:r>
      <w:r>
        <w:rPr>
          <w:b/>
        </w:rPr>
        <w:t xml:space="preserve"> and </w:t>
      </w:r>
      <w:r w:rsidRPr="00616CFD">
        <w:rPr>
          <w:b/>
          <w:i/>
        </w:rPr>
        <w:t>Here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here</w:t>
      </w:r>
      <w:r>
        <w:t>. Remember this about these two words:</w:t>
      </w:r>
    </w:p>
    <w:p w14:paraId="353E2D51" w14:textId="77777777" w:rsidR="00A968E4" w:rsidRDefault="00A968E4" w:rsidP="00A968E4"/>
    <w:p w14:paraId="2D5D53B8" w14:textId="77777777" w:rsidR="00A968E4" w:rsidRDefault="00A968E4" w:rsidP="00A968E4">
      <w:proofErr w:type="spellStart"/>
      <w:r w:rsidRPr="00085347">
        <w:rPr>
          <w:b/>
          <w:i/>
        </w:rPr>
        <w:t>Hear</w:t>
      </w:r>
      <w:proofErr w:type="spellEnd"/>
      <w:r w:rsidRPr="00085347">
        <w:rPr>
          <w:i/>
        </w:rPr>
        <w:t xml:space="preserve"> </w:t>
      </w:r>
      <w:r>
        <w:t xml:space="preserve">is a </w:t>
      </w:r>
      <w:r w:rsidRPr="00085347">
        <w:rPr>
          <w:b/>
          <w:i/>
        </w:rPr>
        <w:t>verb</w:t>
      </w:r>
      <w:r w:rsidRPr="00621613">
        <w:rPr>
          <w:i/>
        </w:rPr>
        <w:t xml:space="preserve"> </w:t>
      </w:r>
      <w:r>
        <w:t>that means</w:t>
      </w:r>
      <w:r w:rsidRPr="00621613">
        <w:t xml:space="preserve"> </w:t>
      </w:r>
      <w:r w:rsidRPr="00621613">
        <w:rPr>
          <w:i/>
        </w:rPr>
        <w:t>to pe</w:t>
      </w:r>
      <w:r>
        <w:rPr>
          <w:i/>
        </w:rPr>
        <w:t xml:space="preserve">rceive or apprehend by </w:t>
      </w:r>
      <w:r w:rsidRPr="00E142B5">
        <w:rPr>
          <w:i/>
        </w:rPr>
        <w:t>the ear,</w:t>
      </w:r>
      <w:r>
        <w:t xml:space="preserve"> </w:t>
      </w:r>
      <w:r w:rsidRPr="00085347">
        <w:rPr>
          <w:i/>
        </w:rPr>
        <w:t>to gain knowledge of by hearing</w:t>
      </w:r>
      <w:r>
        <w:t>,</w:t>
      </w:r>
      <w:r w:rsidRPr="00621613">
        <w:t xml:space="preserve"> </w:t>
      </w:r>
      <w:r>
        <w:t>and</w:t>
      </w:r>
      <w:r w:rsidRPr="00621613">
        <w:t xml:space="preserve"> </w:t>
      </w:r>
      <w:r w:rsidRPr="00621613">
        <w:rPr>
          <w:i/>
        </w:rPr>
        <w:t>to listen to with attention</w:t>
      </w:r>
      <w:r>
        <w:rPr>
          <w:i/>
        </w:rPr>
        <w:t>.</w:t>
      </w:r>
    </w:p>
    <w:p w14:paraId="706184C5" w14:textId="77777777" w:rsidR="00A968E4" w:rsidRDefault="00A968E4" w:rsidP="00A968E4"/>
    <w:p w14:paraId="682F6BFB" w14:textId="77777777" w:rsidR="00A968E4" w:rsidRDefault="00A968E4" w:rsidP="00A968E4">
      <w:r w:rsidRPr="00085347">
        <w:rPr>
          <w:b/>
          <w:i/>
        </w:rPr>
        <w:t xml:space="preserve">Here </w:t>
      </w:r>
      <w:r>
        <w:t xml:space="preserve">is a </w:t>
      </w:r>
      <w:r w:rsidRPr="00085347">
        <w:rPr>
          <w:b/>
          <w:i/>
        </w:rPr>
        <w:t>noun</w:t>
      </w:r>
      <w:r w:rsidRPr="006B4F39">
        <w:rPr>
          <w:i/>
        </w:rPr>
        <w:t xml:space="preserve"> </w:t>
      </w:r>
      <w:r>
        <w:t>that simply means</w:t>
      </w:r>
      <w:r w:rsidRPr="00621613">
        <w:rPr>
          <w:i/>
        </w:rPr>
        <w:t xml:space="preserve"> this place</w:t>
      </w:r>
      <w:r>
        <w:t>—i.e. wherever you happen to be at any moment in time.</w:t>
      </w:r>
    </w:p>
    <w:p w14:paraId="7E4E641B" w14:textId="77777777" w:rsidR="00A968E4" w:rsidRDefault="00A968E4" w:rsidP="00A968E4"/>
    <w:p w14:paraId="20635D8A" w14:textId="77777777" w:rsidR="00A968E4" w:rsidRPr="004278B9" w:rsidRDefault="00A968E4" w:rsidP="00A968E4">
      <w:pPr>
        <w:pStyle w:val="ListParagraph"/>
        <w:numPr>
          <w:ilvl w:val="0"/>
          <w:numId w:val="3"/>
        </w:numPr>
        <w:rPr>
          <w:b/>
        </w:rPr>
      </w:pPr>
      <w:r>
        <w:t>I don’t know if it’s true or not, but I do ________________ from members of the Avengers that **** has superpowers.</w:t>
      </w:r>
    </w:p>
    <w:p w14:paraId="1F08492E" w14:textId="77777777" w:rsidR="00A968E4" w:rsidRPr="004278B9" w:rsidRDefault="00A968E4" w:rsidP="00A968E4">
      <w:pPr>
        <w:pStyle w:val="ListParagraph"/>
        <w:numPr>
          <w:ilvl w:val="0"/>
          <w:numId w:val="3"/>
        </w:numPr>
        <w:rPr>
          <w:b/>
        </w:rPr>
      </w:pPr>
      <w:r>
        <w:t>**** wanted to eat some crappy food, so *** got out *** phone to search for a Burger King near ___________________.</w:t>
      </w:r>
    </w:p>
    <w:p w14:paraId="1BEC3F95" w14:textId="77777777" w:rsidR="00A968E4" w:rsidRPr="004278B9" w:rsidRDefault="00A968E4" w:rsidP="00A968E4">
      <w:pPr>
        <w:pStyle w:val="ListParagraph"/>
        <w:numPr>
          <w:ilvl w:val="0"/>
          <w:numId w:val="3"/>
        </w:numPr>
        <w:rPr>
          <w:b/>
        </w:rPr>
      </w:pPr>
      <w:r>
        <w:t>**** _______________ that the steaks at the Homestead Restaurant on 14</w:t>
      </w:r>
      <w:r w:rsidRPr="004278B9">
        <w:rPr>
          <w:vertAlign w:val="superscript"/>
        </w:rPr>
        <w:t>th</w:t>
      </w:r>
      <w:r>
        <w:t xml:space="preserve"> Street are quite good.</w:t>
      </w:r>
    </w:p>
    <w:p w14:paraId="514FF0BF" w14:textId="10FB1A9C" w:rsidR="00A968E4" w:rsidRPr="00A968E4" w:rsidRDefault="00A968E4" w:rsidP="00A968E4">
      <w:pPr>
        <w:pStyle w:val="ListParagraph"/>
        <w:numPr>
          <w:ilvl w:val="0"/>
          <w:numId w:val="3"/>
        </w:numPr>
        <w:rPr>
          <w:b/>
        </w:rPr>
      </w:pPr>
      <w:r>
        <w:t>Because we are in the Financial District, the New York Stock Exchange is very near ______________.</w:t>
      </w:r>
    </w:p>
    <w:p w14:paraId="7E5873BC" w14:textId="02D3C361" w:rsidR="00A968E4" w:rsidRPr="00A968E4" w:rsidRDefault="00A968E4" w:rsidP="00A968E4">
      <w:pPr>
        <w:pStyle w:val="ListParagraph"/>
        <w:numPr>
          <w:ilvl w:val="0"/>
          <w:numId w:val="3"/>
        </w:numPr>
        <w:rPr>
          <w:b/>
        </w:rPr>
      </w:pPr>
      <w:r>
        <w:t>**** is happy just to be</w:t>
      </w:r>
    </w:p>
    <w:p w14:paraId="6D843A2E" w14:textId="05A1C6EF" w:rsidR="00F67CBA" w:rsidRDefault="00F67CBA" w:rsidP="00376123"/>
    <w:p w14:paraId="2A597752" w14:textId="45435CFB" w:rsidR="00B8795E" w:rsidRDefault="00B8795E" w:rsidP="00376123"/>
    <w:p w14:paraId="4452DB01" w14:textId="39A89CB1" w:rsidR="00B8795E" w:rsidRDefault="00B8795E" w:rsidP="00376123"/>
    <w:p w14:paraId="148FF849" w14:textId="7234D505" w:rsidR="00B8795E" w:rsidRDefault="00B8795E" w:rsidP="00376123"/>
    <w:p w14:paraId="6FDD0C1C" w14:textId="0E269293" w:rsidR="00B8795E" w:rsidRDefault="00B8795E" w:rsidP="00376123"/>
    <w:p w14:paraId="78D1C360" w14:textId="22414000" w:rsidR="00B8795E" w:rsidRDefault="00B8795E" w:rsidP="00376123"/>
    <w:p w14:paraId="3C40F8DF" w14:textId="239857AF" w:rsidR="00B8795E" w:rsidRDefault="00B8795E" w:rsidP="00376123"/>
    <w:p w14:paraId="266891CB" w14:textId="14ADDB96" w:rsidR="00B8795E" w:rsidRDefault="00B8795E" w:rsidP="00376123"/>
    <w:p w14:paraId="6CCDBDDD" w14:textId="2BF9C637" w:rsidR="00B8795E" w:rsidRDefault="00B8795E" w:rsidP="00376123"/>
    <w:p w14:paraId="2835FA6F" w14:textId="39D52E9E" w:rsidR="00B8795E" w:rsidRDefault="00B8795E" w:rsidP="00376123"/>
    <w:p w14:paraId="426A4960" w14:textId="028DC9E3" w:rsidR="00B8795E" w:rsidRDefault="00B8795E" w:rsidP="00376123"/>
    <w:p w14:paraId="1486AD0F" w14:textId="0DA9D6A5" w:rsidR="00B8795E" w:rsidRDefault="00B8795E" w:rsidP="00376123"/>
    <w:p w14:paraId="479C3947" w14:textId="4F4E419E" w:rsidR="00B8795E" w:rsidRDefault="00B8795E" w:rsidP="00376123"/>
    <w:p w14:paraId="083828A9" w14:textId="6D7CA233" w:rsidR="00B8795E" w:rsidRDefault="00B8795E" w:rsidP="00376123"/>
    <w:p w14:paraId="61677151" w14:textId="587314C1" w:rsidR="00B8795E" w:rsidRDefault="00B8795E" w:rsidP="00376123"/>
    <w:p w14:paraId="51F01245" w14:textId="01F9B8F6" w:rsidR="00B8795E" w:rsidRDefault="00B8795E" w:rsidP="00376123"/>
    <w:p w14:paraId="64396B50" w14:textId="09D6D3E1" w:rsidR="00B8795E" w:rsidRDefault="00B8795E" w:rsidP="00376123"/>
    <w:p w14:paraId="118B13DE" w14:textId="1F85D6CF" w:rsidR="00B8795E" w:rsidRDefault="00B8795E" w:rsidP="00376123"/>
    <w:p w14:paraId="6C8E8EA6" w14:textId="34037323" w:rsidR="00B8795E" w:rsidRDefault="00B8795E" w:rsidP="00376123"/>
    <w:p w14:paraId="0364D0DF" w14:textId="4DADB59B" w:rsidR="00B8795E" w:rsidRDefault="00B8795E" w:rsidP="00376123"/>
    <w:p w14:paraId="1C1CD6CC" w14:textId="196921A2" w:rsidR="00B8795E" w:rsidRDefault="00B8795E" w:rsidP="00376123"/>
    <w:p w14:paraId="713C0F4D" w14:textId="2823F9CE" w:rsidR="00B8795E" w:rsidRDefault="00B8795E" w:rsidP="00376123"/>
    <w:p w14:paraId="07331EFE" w14:textId="4F38B0DE" w:rsidR="00B8795E" w:rsidRDefault="00B8795E" w:rsidP="00376123"/>
    <w:p w14:paraId="4CE61023" w14:textId="3105E03D" w:rsidR="00B8795E" w:rsidRDefault="00B8795E" w:rsidP="00376123"/>
    <w:p w14:paraId="49784F9D" w14:textId="27931081" w:rsidR="00B8795E" w:rsidRDefault="00B8795E" w:rsidP="00376123"/>
    <w:p w14:paraId="4FECEFDE" w14:textId="4FBAEAAB" w:rsidR="00B8795E" w:rsidRDefault="00B8795E" w:rsidP="00376123"/>
    <w:p w14:paraId="50C985DA" w14:textId="5E20CCF7" w:rsidR="00B8795E" w:rsidRDefault="00B8795E" w:rsidP="00376123"/>
    <w:p w14:paraId="2B641897" w14:textId="3A10322C" w:rsidR="00B8795E" w:rsidRDefault="00B8795E" w:rsidP="00376123"/>
    <w:p w14:paraId="1A61893E" w14:textId="2ADADF66" w:rsidR="00B8795E" w:rsidRDefault="00B8795E" w:rsidP="00376123"/>
    <w:p w14:paraId="29B917A9" w14:textId="3CCD6C70" w:rsidR="00B8795E" w:rsidRDefault="00B8795E" w:rsidP="00376123"/>
    <w:p w14:paraId="2FC5C773" w14:textId="51815A8C" w:rsidR="00B8795E" w:rsidRDefault="00B8795E" w:rsidP="00376123"/>
    <w:p w14:paraId="6A7B898B" w14:textId="20588DC9" w:rsidR="00B8795E" w:rsidRDefault="00B8795E" w:rsidP="00376123"/>
    <w:p w14:paraId="00442E44" w14:textId="52AF9CCD" w:rsidR="00B8795E" w:rsidRDefault="00B8795E" w:rsidP="00376123"/>
    <w:p w14:paraId="361F43DC" w14:textId="687B198C" w:rsidR="00B8795E" w:rsidRDefault="00B8795E" w:rsidP="00376123"/>
    <w:p w14:paraId="55900CC4" w14:textId="12468D2E" w:rsidR="00B8795E" w:rsidRDefault="00B8795E" w:rsidP="00376123"/>
    <w:p w14:paraId="37A2C63F" w14:textId="7A9C42FD" w:rsidR="00B8795E" w:rsidRDefault="00B8795E" w:rsidP="00376123"/>
    <w:p w14:paraId="57C2D786" w14:textId="68D31402" w:rsidR="00B8795E" w:rsidRDefault="00B8795E" w:rsidP="00376123"/>
    <w:p w14:paraId="734B1FFD" w14:textId="77777777" w:rsidR="00B8795E" w:rsidRPr="00B12619" w:rsidRDefault="00B8795E" w:rsidP="00B8795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4172F96" w14:textId="77777777" w:rsidR="00B8795E" w:rsidRDefault="00B8795E" w:rsidP="00B8795E">
      <w:r>
        <w:rPr>
          <w:b/>
        </w:rPr>
        <w:t xml:space="preserve">Homophone Worksheet: </w:t>
      </w:r>
      <w:r w:rsidRPr="00616CFD">
        <w:rPr>
          <w:b/>
          <w:i/>
        </w:rPr>
        <w:t>Hear</w:t>
      </w:r>
      <w:r>
        <w:rPr>
          <w:b/>
        </w:rPr>
        <w:t xml:space="preserve"> and </w:t>
      </w:r>
      <w:r w:rsidRPr="00616CFD">
        <w:rPr>
          <w:b/>
          <w:i/>
        </w:rPr>
        <w:t>Here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here</w:t>
      </w:r>
      <w:r>
        <w:t>. Remember this about these two words:</w:t>
      </w:r>
    </w:p>
    <w:p w14:paraId="28895EF1" w14:textId="77777777" w:rsidR="00B8795E" w:rsidRDefault="00B8795E" w:rsidP="00B8795E"/>
    <w:p w14:paraId="390C0809" w14:textId="77777777" w:rsidR="00B8795E" w:rsidRDefault="00B8795E" w:rsidP="00B8795E">
      <w:proofErr w:type="spellStart"/>
      <w:r w:rsidRPr="00621613">
        <w:rPr>
          <w:b/>
        </w:rPr>
        <w:t>Hear</w:t>
      </w:r>
      <w:proofErr w:type="spellEnd"/>
      <w:r>
        <w:t xml:space="preserve"> is a </w:t>
      </w:r>
      <w:r w:rsidRPr="004C201D">
        <w:rPr>
          <w:b/>
          <w:i/>
        </w:rPr>
        <w:t>verb</w:t>
      </w:r>
      <w:r w:rsidRPr="00621613">
        <w:rPr>
          <w:i/>
        </w:rPr>
        <w:t xml:space="preserve"> </w:t>
      </w:r>
      <w:r>
        <w:t>that means</w:t>
      </w:r>
      <w:r w:rsidRPr="00621613">
        <w:t xml:space="preserve"> </w:t>
      </w:r>
      <w:r w:rsidRPr="00621613">
        <w:rPr>
          <w:i/>
        </w:rPr>
        <w:t>to pe</w:t>
      </w:r>
      <w:r>
        <w:rPr>
          <w:i/>
        </w:rPr>
        <w:t xml:space="preserve">rceive or apprehend by the </w:t>
      </w:r>
      <w:r w:rsidRPr="00621613">
        <w:t>e</w:t>
      </w:r>
      <w:r w:rsidRPr="004C201D">
        <w:rPr>
          <w:i/>
        </w:rPr>
        <w:t>ar, to gain knowledge of by hearing</w:t>
      </w:r>
      <w:r>
        <w:t>,</w:t>
      </w:r>
      <w:r w:rsidRPr="00621613">
        <w:t xml:space="preserve"> </w:t>
      </w:r>
      <w:r>
        <w:t>and</w:t>
      </w:r>
      <w:r w:rsidRPr="00621613">
        <w:t xml:space="preserve"> </w:t>
      </w:r>
      <w:r w:rsidRPr="00621613">
        <w:rPr>
          <w:i/>
        </w:rPr>
        <w:t>to listen to with attention</w:t>
      </w:r>
      <w:r>
        <w:rPr>
          <w:i/>
        </w:rPr>
        <w:t>.</w:t>
      </w:r>
    </w:p>
    <w:p w14:paraId="1D9D1BDC" w14:textId="77777777" w:rsidR="00B8795E" w:rsidRDefault="00B8795E" w:rsidP="00B8795E"/>
    <w:p w14:paraId="2F42918D" w14:textId="77777777" w:rsidR="00B8795E" w:rsidRDefault="00B8795E" w:rsidP="00B8795E">
      <w:r w:rsidRPr="006B4F39">
        <w:rPr>
          <w:b/>
        </w:rPr>
        <w:t xml:space="preserve">Here </w:t>
      </w:r>
      <w:r>
        <w:t>is a</w:t>
      </w:r>
      <w:r w:rsidRPr="004C201D">
        <w:rPr>
          <w:b/>
        </w:rPr>
        <w:t xml:space="preserve"> </w:t>
      </w:r>
      <w:r w:rsidRPr="004C201D">
        <w:rPr>
          <w:b/>
          <w:i/>
        </w:rPr>
        <w:t>noun</w:t>
      </w:r>
      <w:r w:rsidRPr="006B4F39">
        <w:rPr>
          <w:i/>
        </w:rPr>
        <w:t xml:space="preserve"> </w:t>
      </w:r>
      <w:r>
        <w:t>that simply means</w:t>
      </w:r>
      <w:r w:rsidRPr="00621613">
        <w:rPr>
          <w:i/>
        </w:rPr>
        <w:t xml:space="preserve"> this place</w:t>
      </w:r>
      <w:r>
        <w:t>—i.e. wherever you happen to be at any moment in time.</w:t>
      </w:r>
    </w:p>
    <w:p w14:paraId="27D6A4C4" w14:textId="77777777" w:rsidR="00B8795E" w:rsidRDefault="00B8795E" w:rsidP="00B8795E"/>
    <w:p w14:paraId="707BC52C" w14:textId="77777777" w:rsidR="00B8795E" w:rsidRPr="008E55AF" w:rsidRDefault="00B8795E" w:rsidP="00B8795E">
      <w:pPr>
        <w:pStyle w:val="ListParagraph"/>
        <w:numPr>
          <w:ilvl w:val="0"/>
          <w:numId w:val="4"/>
        </w:numPr>
        <w:rPr>
          <w:b/>
        </w:rPr>
      </w:pPr>
      <w:r>
        <w:t>**** _________________ that Mr. Feltskog is bald, but not stupid.</w:t>
      </w:r>
    </w:p>
    <w:p w14:paraId="57481E3F" w14:textId="77777777" w:rsidR="00B8795E" w:rsidRPr="008E55AF" w:rsidRDefault="00B8795E" w:rsidP="00B8795E">
      <w:pPr>
        <w:pStyle w:val="ListParagraph"/>
        <w:numPr>
          <w:ilvl w:val="0"/>
          <w:numId w:val="4"/>
        </w:numPr>
        <w:rPr>
          <w:b/>
        </w:rPr>
      </w:pPr>
      <w:r>
        <w:t>___________ is your order of coffee and a muffin.</w:t>
      </w:r>
    </w:p>
    <w:p w14:paraId="04BD3B12" w14:textId="77777777" w:rsidR="00B8795E" w:rsidRPr="008E55AF" w:rsidRDefault="00B8795E" w:rsidP="00B8795E">
      <w:pPr>
        <w:pStyle w:val="ListParagraph"/>
        <w:numPr>
          <w:ilvl w:val="0"/>
          <w:numId w:val="4"/>
        </w:numPr>
        <w:rPr>
          <w:b/>
        </w:rPr>
      </w:pPr>
      <w:r>
        <w:t>There aren’t many stores around _______________ anymore.</w:t>
      </w:r>
    </w:p>
    <w:p w14:paraId="6A8FCF65" w14:textId="77777777" w:rsidR="00B8795E" w:rsidRPr="008E55AF" w:rsidRDefault="00B8795E" w:rsidP="00B8795E">
      <w:pPr>
        <w:pStyle w:val="ListParagraph"/>
        <w:numPr>
          <w:ilvl w:val="0"/>
          <w:numId w:val="4"/>
        </w:numPr>
        <w:rPr>
          <w:b/>
        </w:rPr>
      </w:pPr>
      <w:r>
        <w:t xml:space="preserve">Is there any good Indian food around ________________? I could use some </w:t>
      </w:r>
      <w:proofErr w:type="spellStart"/>
      <w:r>
        <w:t>palak</w:t>
      </w:r>
      <w:proofErr w:type="spellEnd"/>
      <w:r>
        <w:t xml:space="preserve"> paneer.</w:t>
      </w:r>
    </w:p>
    <w:p w14:paraId="2A1435D3" w14:textId="77777777" w:rsidR="00B8795E" w:rsidRPr="008E55AF" w:rsidRDefault="00B8795E" w:rsidP="00B8795E">
      <w:pPr>
        <w:pStyle w:val="ListParagraph"/>
        <w:numPr>
          <w:ilvl w:val="0"/>
          <w:numId w:val="4"/>
        </w:numPr>
        <w:rPr>
          <w:b/>
        </w:rPr>
      </w:pPr>
      <w:r>
        <w:t>*** asked **** to lower *** voice so *** could ______________ the news.</w:t>
      </w:r>
    </w:p>
    <w:p w14:paraId="04B372E3" w14:textId="46900EC5" w:rsidR="00B8795E" w:rsidRDefault="00B8795E" w:rsidP="00376123"/>
    <w:p w14:paraId="1F937568" w14:textId="770BE873" w:rsidR="00D63BB5" w:rsidRDefault="00D63BB5" w:rsidP="00376123"/>
    <w:p w14:paraId="1EE18388" w14:textId="4C7FC6B5" w:rsidR="00D63BB5" w:rsidRDefault="00D63BB5" w:rsidP="00376123"/>
    <w:p w14:paraId="5CF6E079" w14:textId="060E702E" w:rsidR="00D63BB5" w:rsidRDefault="00D63BB5" w:rsidP="00376123"/>
    <w:p w14:paraId="72F24F9A" w14:textId="54E4BE4E" w:rsidR="00D63BB5" w:rsidRDefault="00D63BB5" w:rsidP="00376123"/>
    <w:p w14:paraId="66659DCF" w14:textId="6364087B" w:rsidR="00D63BB5" w:rsidRDefault="00D63BB5" w:rsidP="00376123"/>
    <w:p w14:paraId="0FA6414F" w14:textId="78243961" w:rsidR="00D63BB5" w:rsidRDefault="00D63BB5" w:rsidP="00376123"/>
    <w:p w14:paraId="20BA3B98" w14:textId="238D0BB7" w:rsidR="00D63BB5" w:rsidRDefault="00D63BB5" w:rsidP="00376123"/>
    <w:p w14:paraId="7507289E" w14:textId="2EAE3DFE" w:rsidR="00D63BB5" w:rsidRDefault="00D63BB5" w:rsidP="00376123"/>
    <w:p w14:paraId="6D8D1835" w14:textId="58E68869" w:rsidR="00D63BB5" w:rsidRDefault="00D63BB5" w:rsidP="00376123"/>
    <w:p w14:paraId="1F0C185C" w14:textId="2E0F50B3" w:rsidR="00D63BB5" w:rsidRDefault="00D63BB5" w:rsidP="00376123"/>
    <w:p w14:paraId="1C979D40" w14:textId="7F7858E4" w:rsidR="00D63BB5" w:rsidRDefault="00D63BB5" w:rsidP="00376123"/>
    <w:p w14:paraId="46F72F52" w14:textId="13DF2672" w:rsidR="00D63BB5" w:rsidRDefault="00D63BB5" w:rsidP="00376123"/>
    <w:p w14:paraId="72D2AC17" w14:textId="1720F5E7" w:rsidR="00D63BB5" w:rsidRDefault="00D63BB5" w:rsidP="00376123"/>
    <w:p w14:paraId="66866905" w14:textId="4D77D74E" w:rsidR="00D63BB5" w:rsidRDefault="00D63BB5" w:rsidP="00376123"/>
    <w:p w14:paraId="098BBA29" w14:textId="50715CCF" w:rsidR="00D63BB5" w:rsidRDefault="00D63BB5" w:rsidP="00376123"/>
    <w:p w14:paraId="28024798" w14:textId="7A815640" w:rsidR="00D63BB5" w:rsidRDefault="00D63BB5" w:rsidP="00376123"/>
    <w:p w14:paraId="4ED6D2C1" w14:textId="2260198C" w:rsidR="00D63BB5" w:rsidRDefault="00D63BB5" w:rsidP="00376123"/>
    <w:p w14:paraId="5BC0C4C2" w14:textId="0D492976" w:rsidR="00D63BB5" w:rsidRDefault="00D63BB5" w:rsidP="00376123"/>
    <w:p w14:paraId="4AC84552" w14:textId="00183023" w:rsidR="00D63BB5" w:rsidRDefault="00D63BB5" w:rsidP="00376123"/>
    <w:p w14:paraId="3AFB5DEC" w14:textId="584EEAD8" w:rsidR="00D63BB5" w:rsidRDefault="00D63BB5" w:rsidP="00376123"/>
    <w:p w14:paraId="66944C37" w14:textId="623CBB76" w:rsidR="00D63BB5" w:rsidRDefault="00D63BB5" w:rsidP="00376123"/>
    <w:p w14:paraId="4EF083C5" w14:textId="7BFBF79A" w:rsidR="00D63BB5" w:rsidRDefault="00D63BB5" w:rsidP="00376123"/>
    <w:p w14:paraId="0C56C363" w14:textId="77926AED" w:rsidR="00D63BB5" w:rsidRDefault="00D63BB5" w:rsidP="00376123"/>
    <w:p w14:paraId="471D0E9E" w14:textId="40C69B71" w:rsidR="00D63BB5" w:rsidRDefault="00D63BB5" w:rsidP="00376123"/>
    <w:p w14:paraId="1E4601F0" w14:textId="7EC51D64" w:rsidR="00D63BB5" w:rsidRDefault="00D63BB5" w:rsidP="00376123"/>
    <w:p w14:paraId="6B0570EC" w14:textId="4ACA07A4" w:rsidR="00D63BB5" w:rsidRDefault="00D63BB5" w:rsidP="00376123"/>
    <w:p w14:paraId="43940CCC" w14:textId="21BBCF5E" w:rsidR="00D63BB5" w:rsidRDefault="00D63BB5" w:rsidP="00376123"/>
    <w:p w14:paraId="3D0F1A25" w14:textId="076AE4D9" w:rsidR="00D63BB5" w:rsidRDefault="00D63BB5" w:rsidP="00376123"/>
    <w:p w14:paraId="2AD9FF6C" w14:textId="08289A9E" w:rsidR="00D63BB5" w:rsidRDefault="00D63BB5" w:rsidP="00376123"/>
    <w:p w14:paraId="18C064B6" w14:textId="27E44E45" w:rsidR="00D63BB5" w:rsidRDefault="00D63BB5" w:rsidP="00376123"/>
    <w:p w14:paraId="7C9B70B9" w14:textId="72406A3B" w:rsidR="00D63BB5" w:rsidRDefault="00D63BB5" w:rsidP="00376123"/>
    <w:p w14:paraId="2C38518C" w14:textId="079D21EF" w:rsidR="00D63BB5" w:rsidRDefault="00D63BB5" w:rsidP="00376123"/>
    <w:p w14:paraId="322B7889" w14:textId="48BBE7C7" w:rsidR="00D63BB5" w:rsidRDefault="00D63BB5" w:rsidP="00376123"/>
    <w:p w14:paraId="6BB7861F" w14:textId="7AA14261" w:rsidR="00D63BB5" w:rsidRDefault="00D63BB5" w:rsidP="00376123"/>
    <w:p w14:paraId="177C6B77" w14:textId="1B33812F" w:rsidR="00D63BB5" w:rsidRDefault="00D63BB5" w:rsidP="00376123"/>
    <w:p w14:paraId="21EFB075" w14:textId="03513DD1" w:rsidR="00D63BB5" w:rsidRDefault="00D63BB5" w:rsidP="00376123"/>
    <w:p w14:paraId="5EBD2F13" w14:textId="1AC3D5EE" w:rsidR="00D63BB5" w:rsidRDefault="00D63BB5" w:rsidP="00376123"/>
    <w:p w14:paraId="65F2D6C3" w14:textId="3025E5BC" w:rsidR="00D63BB5" w:rsidRDefault="00D63BB5" w:rsidP="00376123"/>
    <w:p w14:paraId="59B00F9D" w14:textId="77777777" w:rsidR="00D63BB5" w:rsidRPr="00B12619" w:rsidRDefault="00D63BB5" w:rsidP="00D63BB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253D453" w14:textId="77777777" w:rsidR="00D63BB5" w:rsidRDefault="00D63BB5" w:rsidP="00D63BB5">
      <w:r>
        <w:rPr>
          <w:b/>
        </w:rPr>
        <w:t xml:space="preserve">Homophone Worksheet: </w:t>
      </w:r>
      <w:r w:rsidRPr="00616CFD">
        <w:rPr>
          <w:b/>
          <w:i/>
        </w:rPr>
        <w:t>Hear</w:t>
      </w:r>
      <w:r>
        <w:rPr>
          <w:b/>
        </w:rPr>
        <w:t xml:space="preserve"> and </w:t>
      </w:r>
      <w:r w:rsidRPr="00616CFD">
        <w:rPr>
          <w:b/>
          <w:i/>
        </w:rPr>
        <w:t>Here</w:t>
      </w:r>
      <w:r>
        <w:rPr>
          <w:b/>
        </w:rPr>
        <w:t xml:space="preserve">, </w:t>
      </w:r>
      <w:r w:rsidRPr="006336D6">
        <w:rPr>
          <w:b/>
        </w:rPr>
        <w:t xml:space="preserve">Worksheet </w:t>
      </w:r>
      <w:r>
        <w:rPr>
          <w:b/>
        </w:rPr>
        <w:t>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 xml:space="preserve">are words that are pronounced alike but spelled differently and have different meanings. Using the wrong homophone can change the meaning of your writing. Here is a practice sheet for the homophones </w:t>
      </w:r>
      <w:r>
        <w:rPr>
          <w:b/>
          <w:i/>
        </w:rPr>
        <w:t>hear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</w:t>
      </w:r>
      <w:r>
        <w:rPr>
          <w:b/>
          <w:i/>
        </w:rPr>
        <w:t>here</w:t>
      </w:r>
      <w:r>
        <w:t>. Remember this about these two words:</w:t>
      </w:r>
    </w:p>
    <w:p w14:paraId="75054945" w14:textId="77777777" w:rsidR="00D63BB5" w:rsidRDefault="00D63BB5" w:rsidP="00D63BB5"/>
    <w:p w14:paraId="66D8C317" w14:textId="77777777" w:rsidR="00D63BB5" w:rsidRDefault="00D63BB5" w:rsidP="00D63BB5">
      <w:proofErr w:type="spellStart"/>
      <w:r w:rsidRPr="007B4601">
        <w:rPr>
          <w:b/>
          <w:i/>
        </w:rPr>
        <w:t>Hear</w:t>
      </w:r>
      <w:proofErr w:type="spellEnd"/>
      <w:r w:rsidRPr="007B4601">
        <w:rPr>
          <w:i/>
        </w:rPr>
        <w:t xml:space="preserve"> </w:t>
      </w:r>
      <w:r>
        <w:t xml:space="preserve">is a </w:t>
      </w:r>
      <w:r w:rsidRPr="007B4601">
        <w:rPr>
          <w:b/>
          <w:i/>
        </w:rPr>
        <w:t>verb</w:t>
      </w:r>
      <w:r w:rsidRPr="00621613">
        <w:rPr>
          <w:i/>
        </w:rPr>
        <w:t xml:space="preserve"> </w:t>
      </w:r>
      <w:r>
        <w:t>that means</w:t>
      </w:r>
      <w:r w:rsidRPr="00621613">
        <w:t xml:space="preserve"> </w:t>
      </w:r>
      <w:r w:rsidRPr="00621613">
        <w:rPr>
          <w:i/>
        </w:rPr>
        <w:t>to pe</w:t>
      </w:r>
      <w:r>
        <w:rPr>
          <w:i/>
        </w:rPr>
        <w:t>rceive or apprehend by the</w:t>
      </w:r>
      <w:r w:rsidRPr="007B4601">
        <w:rPr>
          <w:i/>
        </w:rPr>
        <w:t xml:space="preserve"> ear</w:t>
      </w:r>
      <w:r>
        <w:t xml:space="preserve">, </w:t>
      </w:r>
      <w:r w:rsidRPr="007B4601">
        <w:rPr>
          <w:i/>
        </w:rPr>
        <w:t>to gain knowledge of by hearing</w:t>
      </w:r>
      <w:r>
        <w:t>,</w:t>
      </w:r>
      <w:r w:rsidRPr="00621613">
        <w:t xml:space="preserve"> </w:t>
      </w:r>
      <w:r>
        <w:t>and</w:t>
      </w:r>
      <w:r w:rsidRPr="00621613">
        <w:t xml:space="preserve"> </w:t>
      </w:r>
      <w:r w:rsidRPr="00621613">
        <w:rPr>
          <w:i/>
        </w:rPr>
        <w:t>to listen to with attention</w:t>
      </w:r>
      <w:r>
        <w:rPr>
          <w:i/>
        </w:rPr>
        <w:t>.</w:t>
      </w:r>
    </w:p>
    <w:p w14:paraId="24C14045" w14:textId="77777777" w:rsidR="00D63BB5" w:rsidRPr="007B4601" w:rsidRDefault="00D63BB5" w:rsidP="00D63BB5">
      <w:pPr>
        <w:rPr>
          <w:i/>
        </w:rPr>
      </w:pPr>
    </w:p>
    <w:p w14:paraId="24CB54A9" w14:textId="77777777" w:rsidR="00D63BB5" w:rsidRDefault="00D63BB5" w:rsidP="00D63BB5">
      <w:r w:rsidRPr="007B4601">
        <w:rPr>
          <w:b/>
          <w:i/>
        </w:rPr>
        <w:t>Here</w:t>
      </w:r>
      <w:r w:rsidRPr="006B4F39">
        <w:rPr>
          <w:b/>
        </w:rPr>
        <w:t xml:space="preserve"> </w:t>
      </w:r>
      <w:r>
        <w:t xml:space="preserve">is a </w:t>
      </w:r>
      <w:r w:rsidRPr="007B4601">
        <w:rPr>
          <w:b/>
          <w:i/>
        </w:rPr>
        <w:t>noun</w:t>
      </w:r>
      <w:r w:rsidRPr="006B4F39">
        <w:rPr>
          <w:i/>
        </w:rPr>
        <w:t xml:space="preserve"> </w:t>
      </w:r>
      <w:r>
        <w:t>that simply means</w:t>
      </w:r>
      <w:r w:rsidRPr="00621613">
        <w:rPr>
          <w:i/>
        </w:rPr>
        <w:t xml:space="preserve"> this place</w:t>
      </w:r>
      <w:r>
        <w:t>—i.e. wherever you happen to be at any moment in time.</w:t>
      </w:r>
    </w:p>
    <w:p w14:paraId="277B96B6" w14:textId="77777777" w:rsidR="00D63BB5" w:rsidRDefault="00D63BB5" w:rsidP="00D63BB5"/>
    <w:p w14:paraId="4B518A40" w14:textId="77777777" w:rsidR="00D63BB5" w:rsidRPr="00663510" w:rsidRDefault="00D63BB5" w:rsidP="00D63BB5">
      <w:pPr>
        <w:pStyle w:val="ListParagraph"/>
        <w:numPr>
          <w:ilvl w:val="0"/>
          <w:numId w:val="5"/>
        </w:numPr>
        <w:rPr>
          <w:b/>
        </w:rPr>
      </w:pPr>
      <w:r>
        <w:t xml:space="preserve">I ________________ that the </w:t>
      </w:r>
      <w:proofErr w:type="spellStart"/>
      <w:r>
        <w:t>Jazzmobile</w:t>
      </w:r>
      <w:proofErr w:type="spellEnd"/>
      <w:r>
        <w:t xml:space="preserve"> will be at Grant’s Tomb this evening.</w:t>
      </w:r>
    </w:p>
    <w:p w14:paraId="123193B1" w14:textId="77777777" w:rsidR="00D63BB5" w:rsidRPr="00663510" w:rsidRDefault="00D63BB5" w:rsidP="00D63BB5">
      <w:pPr>
        <w:pStyle w:val="ListParagraph"/>
        <w:numPr>
          <w:ilvl w:val="0"/>
          <w:numId w:val="5"/>
        </w:numPr>
        <w:rPr>
          <w:b/>
        </w:rPr>
      </w:pPr>
      <w:r>
        <w:t xml:space="preserve">*** wishes the </w:t>
      </w:r>
      <w:proofErr w:type="spellStart"/>
      <w:r>
        <w:t>Jazzmobile</w:t>
      </w:r>
      <w:proofErr w:type="spellEnd"/>
      <w:r>
        <w:t xml:space="preserve"> would appear near ___________________.</w:t>
      </w:r>
    </w:p>
    <w:p w14:paraId="12FBA9FF" w14:textId="77777777" w:rsidR="00D63BB5" w:rsidRPr="00663510" w:rsidRDefault="00D63BB5" w:rsidP="00D63BB5">
      <w:pPr>
        <w:pStyle w:val="ListParagraph"/>
        <w:numPr>
          <w:ilvl w:val="0"/>
          <w:numId w:val="5"/>
        </w:numPr>
        <w:rPr>
          <w:b/>
        </w:rPr>
      </w:pPr>
      <w:r>
        <w:t>_______________in Times Square, you can find any kind of food you want.</w:t>
      </w:r>
    </w:p>
    <w:p w14:paraId="5BB5540E" w14:textId="77777777" w:rsidR="00D63BB5" w:rsidRPr="00663510" w:rsidRDefault="00D63BB5" w:rsidP="00D63BB5">
      <w:pPr>
        <w:pStyle w:val="ListParagraph"/>
        <w:numPr>
          <w:ilvl w:val="0"/>
          <w:numId w:val="5"/>
        </w:numPr>
        <w:rPr>
          <w:b/>
        </w:rPr>
      </w:pPr>
      <w:r>
        <w:t>Sometimes, when kids struggle in school, the problem is that they don’t ___________ well.</w:t>
      </w:r>
    </w:p>
    <w:p w14:paraId="566694AC" w14:textId="77777777" w:rsidR="00D63BB5" w:rsidRPr="00663510" w:rsidRDefault="00D63BB5" w:rsidP="00D63BB5">
      <w:pPr>
        <w:pStyle w:val="ListParagraph"/>
        <w:numPr>
          <w:ilvl w:val="0"/>
          <w:numId w:val="5"/>
        </w:numPr>
        <w:rPr>
          <w:b/>
        </w:rPr>
      </w:pPr>
      <w:r>
        <w:t>*** told **** when they were riding the 5 train that *** had to get off ____________.</w:t>
      </w:r>
    </w:p>
    <w:p w14:paraId="3862606E" w14:textId="77777777" w:rsidR="00D63BB5" w:rsidRDefault="00D63BB5" w:rsidP="00D63BB5"/>
    <w:p w14:paraId="661198DF" w14:textId="187B9FD9" w:rsidR="00D63BB5" w:rsidRPr="00663510" w:rsidRDefault="00D63BB5" w:rsidP="00D63BB5">
      <w:pPr>
        <w:pStyle w:val="ListParagraph"/>
        <w:rPr>
          <w:b/>
        </w:rPr>
      </w:pPr>
      <w:bookmarkStart w:id="2" w:name="_GoBack"/>
      <w:bookmarkEnd w:id="2"/>
    </w:p>
    <w:p w14:paraId="32215ECD" w14:textId="77777777" w:rsidR="00D63BB5" w:rsidRDefault="00D63BB5" w:rsidP="00376123"/>
    <w:sectPr w:rsidR="00D63BB5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E1EB6"/>
    <w:multiLevelType w:val="hybridMultilevel"/>
    <w:tmpl w:val="E3302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F4E33"/>
    <w:multiLevelType w:val="hybridMultilevel"/>
    <w:tmpl w:val="D910D8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D51C96"/>
    <w:multiLevelType w:val="hybridMultilevel"/>
    <w:tmpl w:val="067E87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B4E57CC"/>
    <w:multiLevelType w:val="hybridMultilevel"/>
    <w:tmpl w:val="C42415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136B6F"/>
    <w:multiLevelType w:val="hybridMultilevel"/>
    <w:tmpl w:val="60643F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1B07A2"/>
    <w:rsid w:val="00376123"/>
    <w:rsid w:val="00616CFD"/>
    <w:rsid w:val="006336D6"/>
    <w:rsid w:val="0069058D"/>
    <w:rsid w:val="006C4E87"/>
    <w:rsid w:val="00730AC3"/>
    <w:rsid w:val="00A5752C"/>
    <w:rsid w:val="00A968E4"/>
    <w:rsid w:val="00B8795E"/>
    <w:rsid w:val="00C019EB"/>
    <w:rsid w:val="00C14D95"/>
    <w:rsid w:val="00D63BB5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07A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8</TotalTime>
  <Pages>5</Pages>
  <Words>716</Words>
  <Characters>4082</Characters>
  <Application>Microsoft Office Word</Application>
  <DocSecurity>0</DocSecurity>
  <Lines>34</Lines>
  <Paragraphs>9</Paragraphs>
  <ScaleCrop>false</ScaleCrop>
  <Company>New York City Department of Education</Company>
  <LinksUpToDate>false</LinksUpToDate>
  <CharactersWithSpaces>4789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2017-06-16T20:36:00Z</dcterms:created>
  <dcterms:modified xsi:type="dcterms:W3CDTF">2018-12-15T11:29:00Z</dcterms:modified>
</cp:coreProperties>
</file>