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34EE3">
        <w:rPr>
          <w:b/>
          <w:i/>
        </w:rPr>
        <w:t>Frenetic</w:t>
      </w:r>
      <w:r w:rsidR="00F24EDE">
        <w:rPr>
          <w:b/>
        </w:rPr>
        <w:t xml:space="preserve"> (</w:t>
      </w:r>
      <w:r w:rsidR="00034EE3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34EE3" w:rsidRDefault="00034EE3" w:rsidP="00F24EDE"/>
    <w:p w:rsidR="00034EE3" w:rsidRPr="00BA6DC3" w:rsidRDefault="00BA6DC3" w:rsidP="00034EE3">
      <w:pPr>
        <w:pStyle w:val="ListParagraph"/>
        <w:numPr>
          <w:ilvl w:val="0"/>
          <w:numId w:val="1"/>
        </w:numPr>
        <w:rPr>
          <w:b/>
        </w:rPr>
      </w:pPr>
      <w:r>
        <w:t xml:space="preserve">During lunchtime, the cafeteria can become </w:t>
      </w:r>
      <w:r w:rsidRPr="00BA6DC3">
        <w:rPr>
          <w:i/>
        </w:rPr>
        <w:t>frenetic</w:t>
      </w:r>
      <w:r>
        <w:t>.</w:t>
      </w:r>
    </w:p>
    <w:p w:rsidR="00BA6DC3" w:rsidRPr="00BA6DC3" w:rsidRDefault="00BA6DC3" w:rsidP="00034EE3">
      <w:pPr>
        <w:pStyle w:val="ListParagraph"/>
        <w:numPr>
          <w:ilvl w:val="0"/>
          <w:numId w:val="1"/>
        </w:numPr>
        <w:rPr>
          <w:b/>
        </w:rPr>
      </w:pPr>
      <w:r>
        <w:t xml:space="preserve">When ****’s dog heard *** opening its can of food, it became </w:t>
      </w:r>
      <w:r w:rsidRPr="00BA6DC3">
        <w:rPr>
          <w:i/>
        </w:rPr>
        <w:t>frenetic</w:t>
      </w:r>
      <w:r>
        <w:t>.</w:t>
      </w:r>
    </w:p>
    <w:p w:rsidR="00BA6DC3" w:rsidRPr="00BA6DC3" w:rsidRDefault="00BA6DC3" w:rsidP="00034EE3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BA6DC3">
        <w:rPr>
          <w:i/>
        </w:rPr>
        <w:t xml:space="preserve"> frenetic </w:t>
      </w:r>
      <w:r>
        <w:t>child at the movie theater ruined the film for everyone.</w:t>
      </w:r>
    </w:p>
    <w:p w:rsidR="00BA6DC3" w:rsidRDefault="00BA6DC3" w:rsidP="00034EE3">
      <w:pPr>
        <w:pStyle w:val="ListParagraph"/>
        <w:numPr>
          <w:ilvl w:val="0"/>
          <w:numId w:val="1"/>
        </w:numPr>
      </w:pPr>
      <w:r w:rsidRPr="00BA6DC3">
        <w:t xml:space="preserve">When </w:t>
      </w:r>
      <w:r>
        <w:t xml:space="preserve">*** gave ** cat a toy mouse filled with catnip, it enjoyed some </w:t>
      </w:r>
      <w:r w:rsidRPr="00BA6DC3">
        <w:rPr>
          <w:i/>
        </w:rPr>
        <w:t xml:space="preserve">frenetic </w:t>
      </w:r>
      <w:r>
        <w:t>playing in ** apartment.</w:t>
      </w:r>
    </w:p>
    <w:p w:rsidR="00BA6DC3" w:rsidRPr="00BA6DC3" w:rsidRDefault="00BA6DC3" w:rsidP="00034EE3">
      <w:pPr>
        <w:pStyle w:val="ListParagraph"/>
        <w:numPr>
          <w:ilvl w:val="0"/>
          <w:numId w:val="1"/>
        </w:numPr>
      </w:pPr>
      <w:r>
        <w:t xml:space="preserve">When *** saw the </w:t>
      </w:r>
      <w:bookmarkStart w:id="54" w:name="_GoBack"/>
      <w:r w:rsidRPr="00BA6DC3">
        <w:rPr>
          <w:i/>
        </w:rPr>
        <w:t xml:space="preserve">frenetic </w:t>
      </w:r>
      <w:bookmarkEnd w:id="54"/>
      <w:r>
        <w:t>driver get behind the wheel, ** vowed to stay out of the way.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34EE3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034EE3" w:rsidRPr="00034EE3">
        <w:rPr>
          <w:b/>
          <w:i/>
          <w:u w:val="single"/>
        </w:rPr>
        <w:t>frenetic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1B64DB"/>
    <w:multiLevelType w:val="hybridMultilevel"/>
    <w:tmpl w:val="1AE4161E"/>
    <w:lvl w:ilvl="0" w:tplc="C02AAB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EE3"/>
    <w:rsid w:val="00034EE3"/>
    <w:rsid w:val="001539C9"/>
    <w:rsid w:val="001F20BF"/>
    <w:rsid w:val="002C2733"/>
    <w:rsid w:val="00335A5C"/>
    <w:rsid w:val="00410E3E"/>
    <w:rsid w:val="005A5A20"/>
    <w:rsid w:val="006B45BA"/>
    <w:rsid w:val="00BA6DC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F32F7DF7-EADA-4946-80A2-185DCA5AE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4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129</Words>
  <Characters>740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2018-12-20T22:01:00Z</dcterms:created>
  <dcterms:modified xsi:type="dcterms:W3CDTF">2018-12-20T22:10:00Z</dcterms:modified>
</cp:coreProperties>
</file>