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F771F8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DDBF07E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174CA">
        <w:rPr>
          <w:b/>
          <w:i/>
        </w:rPr>
        <w:t>Perennial</w:t>
      </w:r>
      <w:r w:rsidR="00F24EDE">
        <w:rPr>
          <w:b/>
        </w:rPr>
        <w:t xml:space="preserve"> (</w:t>
      </w:r>
      <w:r w:rsidR="008174CA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9A5CA7E" w14:textId="77777777" w:rsidR="001E7DBC" w:rsidRDefault="001E7DBC" w:rsidP="00F24EDE"/>
    <w:p w14:paraId="185630DF" w14:textId="77777777" w:rsidR="001E7DBC" w:rsidRPr="001E7DBC" w:rsidRDefault="001E7DBC" w:rsidP="001E7DBC">
      <w:pPr>
        <w:pStyle w:val="ListParagraph"/>
        <w:numPr>
          <w:ilvl w:val="0"/>
          <w:numId w:val="1"/>
        </w:numPr>
        <w:rPr>
          <w:b/>
        </w:rPr>
      </w:pPr>
      <w:r>
        <w:t>**** enjoys summer break and is confident *** wouldn’t like a perennial school year.</w:t>
      </w:r>
    </w:p>
    <w:p w14:paraId="3D9DA079" w14:textId="77777777" w:rsidR="001E7DBC" w:rsidRPr="001E7DBC" w:rsidRDefault="001E7DBC" w:rsidP="001E7DBC">
      <w:pPr>
        <w:pStyle w:val="ListParagraph"/>
        <w:numPr>
          <w:ilvl w:val="0"/>
          <w:numId w:val="1"/>
        </w:numPr>
        <w:rPr>
          <w:b/>
        </w:rPr>
      </w:pPr>
      <w:r>
        <w:t>*** thinks that if ***’s city had a perennial school year, even teachers would begin to skip classes.</w:t>
      </w:r>
    </w:p>
    <w:p w14:paraId="6322040B" w14:textId="77777777" w:rsidR="001E7DBC" w:rsidRPr="001E7DBC" w:rsidRDefault="001E7DBC" w:rsidP="001E7DBC">
      <w:pPr>
        <w:pStyle w:val="ListParagraph"/>
        <w:numPr>
          <w:ilvl w:val="0"/>
          <w:numId w:val="1"/>
        </w:numPr>
        <w:rPr>
          <w:b/>
        </w:rPr>
      </w:pPr>
      <w:r>
        <w:t>The perennial flowers bloom every year without replanting.</w:t>
      </w:r>
    </w:p>
    <w:p w14:paraId="2B01FBC7" w14:textId="77777777" w:rsidR="001E7DBC" w:rsidRPr="00856503" w:rsidRDefault="001E7DBC" w:rsidP="001E7DBC">
      <w:pPr>
        <w:pStyle w:val="ListParagraph"/>
        <w:numPr>
          <w:ilvl w:val="0"/>
          <w:numId w:val="1"/>
        </w:numPr>
        <w:rPr>
          <w:b/>
        </w:rPr>
      </w:pPr>
      <w:r>
        <w:t>**** wishes football were a perennial sport rather than just occurring in the fall and winter.</w:t>
      </w:r>
    </w:p>
    <w:p w14:paraId="0624DCB6" w14:textId="3DD10226" w:rsidR="00856503" w:rsidRPr="001E7DBC" w:rsidRDefault="00856503" w:rsidP="001E7DBC">
      <w:pPr>
        <w:pStyle w:val="ListParagraph"/>
        <w:numPr>
          <w:ilvl w:val="0"/>
          <w:numId w:val="1"/>
        </w:numPr>
        <w:rPr>
          <w:b/>
        </w:rPr>
      </w:pPr>
      <w:r>
        <w:t>**** is in a perennial good mood, so ** is always cheerful.</w:t>
      </w:r>
      <w:bookmarkStart w:id="54" w:name="_GoBack"/>
      <w:bookmarkEnd w:id="54"/>
    </w:p>
    <w:p w14:paraId="4F33D64F" w14:textId="77777777" w:rsidR="00F24EDE" w:rsidRDefault="00F24EDE" w:rsidP="00F24EDE"/>
    <w:p w14:paraId="12B16447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8174CA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8174CA">
        <w:rPr>
          <w:b/>
          <w:i/>
          <w:u w:val="single"/>
        </w:rPr>
        <w:t>perennial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707661"/>
    <w:multiLevelType w:val="hybridMultilevel"/>
    <w:tmpl w:val="62A84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4CA"/>
    <w:rsid w:val="001539C9"/>
    <w:rsid w:val="001E7DBC"/>
    <w:rsid w:val="001F20BF"/>
    <w:rsid w:val="002C2733"/>
    <w:rsid w:val="00335A5C"/>
    <w:rsid w:val="00410E3E"/>
    <w:rsid w:val="005A5A20"/>
    <w:rsid w:val="006B45BA"/>
    <w:rsid w:val="008174CA"/>
    <w:rsid w:val="0085650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5D1CF"/>
  <w15:chartTrackingRefBased/>
  <w15:docId w15:val="{82A9BB19-B498-7A42-A7DB-50AEC90BF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132</Words>
  <Characters>755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2018-12-14T09:12:00Z</dcterms:created>
  <dcterms:modified xsi:type="dcterms:W3CDTF">2018-12-14T09:40:00Z</dcterms:modified>
</cp:coreProperties>
</file>