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6643" w:rsidRDefault="00D96643" w:rsidP="00D96643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Learning Methods,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Professor Daniel Willingham’s Three Demonstrations of Memory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Unit, Lesson 1,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The First Demonstration of Memory,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Worksheet</w:t>
      </w:r>
    </w:p>
    <w:p w:rsidR="00D96643" w:rsidRDefault="00D96643" w:rsidP="00D96643">
      <w:pPr>
        <w:jc w:val="center"/>
        <w:rPr>
          <w:rFonts w:ascii="Times New Roman" w:hAnsi="Times New Roman" w:cs="Times New Roman"/>
          <w:b/>
          <w:u w:val="single"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Pr="009F0D4F" w:rsidRDefault="009F0D4F" w:rsidP="009F0D4F">
      <w:pPr>
        <w:rPr>
          <w:rFonts w:ascii="Times New Roman" w:hAnsi="Times New Roman" w:cs="Times New Roman"/>
          <w:b/>
        </w:rPr>
      </w:pPr>
      <w:r w:rsidRPr="009F0D4F">
        <w:rPr>
          <w:rFonts w:ascii="Times New Roman" w:hAnsi="Times New Roman" w:cs="Times New Roman"/>
          <w:b/>
        </w:rPr>
        <w:t>1.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16.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9F0D4F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17.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18.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19.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20.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21.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22.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23.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24.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9F0D4F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25.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26.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27.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13.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28.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14.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29.</w:t>
      </w:r>
    </w:p>
    <w:p w:rsidR="00D96643" w:rsidRDefault="00D96643" w:rsidP="00D96643">
      <w:pPr>
        <w:rPr>
          <w:rFonts w:ascii="Times New Roman" w:hAnsi="Times New Roman" w:cs="Times New Roman"/>
          <w:b/>
        </w:rPr>
      </w:pPr>
    </w:p>
    <w:p w:rsidR="00D96643" w:rsidRPr="00D96643" w:rsidRDefault="00D96643" w:rsidP="00D9664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15.</w:t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</w:r>
      <w:r w:rsidR="009F0D4F">
        <w:rPr>
          <w:rFonts w:ascii="Times New Roman" w:hAnsi="Times New Roman" w:cs="Times New Roman"/>
          <w:b/>
        </w:rPr>
        <w:tab/>
        <w:t>30.</w:t>
      </w:r>
      <w:bookmarkStart w:id="0" w:name="_GoBack"/>
      <w:bookmarkEnd w:id="0"/>
    </w:p>
    <w:p w:rsidR="00B577EA" w:rsidRPr="00C869E6" w:rsidRDefault="009F0D4F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C76AA"/>
    <w:multiLevelType w:val="hybridMultilevel"/>
    <w:tmpl w:val="D4542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4752F"/>
    <w:multiLevelType w:val="hybridMultilevel"/>
    <w:tmpl w:val="CD78F9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617A2C"/>
    <w:multiLevelType w:val="hybridMultilevel"/>
    <w:tmpl w:val="6E924A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93782D"/>
    <w:multiLevelType w:val="hybridMultilevel"/>
    <w:tmpl w:val="8FF8A4C0"/>
    <w:lvl w:ilvl="0" w:tplc="55C6DD9E">
      <w:start w:val="1"/>
      <w:numFmt w:val="decimal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B93D82"/>
    <w:multiLevelType w:val="hybridMultilevel"/>
    <w:tmpl w:val="2C0E64D2"/>
    <w:lvl w:ilvl="0" w:tplc="DDE652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43"/>
    <w:rsid w:val="0038015A"/>
    <w:rsid w:val="00410E3E"/>
    <w:rsid w:val="00993C25"/>
    <w:rsid w:val="009F0D4F"/>
    <w:rsid w:val="00A901AC"/>
    <w:rsid w:val="00C869E6"/>
    <w:rsid w:val="00D9664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0EE93ADF-4D24-274B-ADE9-F6B0B7F60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96643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0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6</TotalTime>
  <Pages>1</Pages>
  <Words>63</Words>
  <Characters>364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2018-03-27T15:51:00Z</dcterms:created>
  <dcterms:modified xsi:type="dcterms:W3CDTF">2018-03-27T15:57:00Z</dcterms:modified>
</cp:coreProperties>
</file>