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17720">
        <w:rPr>
          <w:b/>
          <w:i/>
        </w:rPr>
        <w:t>Exculpate</w:t>
      </w:r>
      <w:r w:rsidR="00F24EDE">
        <w:rPr>
          <w:b/>
        </w:rPr>
        <w:t xml:space="preserve"> (</w:t>
      </w:r>
      <w:r w:rsidR="00317720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317720" w:rsidRDefault="00317720" w:rsidP="00F24EDE"/>
    <w:p w:rsidR="00317720" w:rsidRPr="00317720" w:rsidRDefault="00317720" w:rsidP="00317720">
      <w:pPr>
        <w:pStyle w:val="ListParagraph"/>
        <w:numPr>
          <w:ilvl w:val="0"/>
          <w:numId w:val="1"/>
        </w:numPr>
        <w:rPr>
          <w:b/>
        </w:rPr>
      </w:pPr>
      <w:r>
        <w:t xml:space="preserve">If you are accused of a crime, you can </w:t>
      </w:r>
      <w:r w:rsidRPr="00317720">
        <w:rPr>
          <w:i/>
        </w:rPr>
        <w:t>exculpate</w:t>
      </w:r>
      <w:r>
        <w:t xml:space="preserve"> yourself with an alibi.</w:t>
      </w:r>
    </w:p>
    <w:p w:rsidR="00317720" w:rsidRPr="00317720" w:rsidRDefault="00317720" w:rsidP="00317720">
      <w:pPr>
        <w:pStyle w:val="ListParagraph"/>
        <w:numPr>
          <w:ilvl w:val="0"/>
          <w:numId w:val="1"/>
        </w:numPr>
        <w:rPr>
          <w:b/>
        </w:rPr>
      </w:pPr>
      <w:r>
        <w:t xml:space="preserve">Since ***’s dog can’t speak, it couldn’t </w:t>
      </w:r>
      <w:r w:rsidRPr="00317720">
        <w:rPr>
          <w:i/>
        </w:rPr>
        <w:t>exculpate</w:t>
      </w:r>
      <w:r>
        <w:t xml:space="preserve"> itself from blame for the half-eaten loaf of bread on the kitchen floor.</w:t>
      </w:r>
    </w:p>
    <w:p w:rsidR="00317720" w:rsidRPr="00317720" w:rsidRDefault="00317720" w:rsidP="00317720">
      <w:pPr>
        <w:pStyle w:val="ListParagraph"/>
        <w:numPr>
          <w:ilvl w:val="0"/>
          <w:numId w:val="1"/>
        </w:numPr>
        <w:rPr>
          <w:b/>
        </w:rPr>
      </w:pPr>
      <w:r>
        <w:t xml:space="preserve">Because a camera caught a picture of *** skipping school, *** couldn’t </w:t>
      </w:r>
      <w:r w:rsidRPr="00317720">
        <w:rPr>
          <w:i/>
        </w:rPr>
        <w:t>exculpate</w:t>
      </w:r>
      <w:r>
        <w:t xml:space="preserve"> ***self from the dean’s accusation.</w:t>
      </w:r>
    </w:p>
    <w:p w:rsidR="00317720" w:rsidRPr="00317720" w:rsidRDefault="00317720" w:rsidP="00317720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317720">
        <w:rPr>
          <w:i/>
        </w:rPr>
        <w:t>exculpated</w:t>
      </w:r>
      <w:r>
        <w:t xml:space="preserve"> ***self from blame for the broken window by proving *** somewhere else at the time it was broken.</w:t>
      </w:r>
    </w:p>
    <w:p w:rsidR="00317720" w:rsidRPr="00317720" w:rsidRDefault="00317720" w:rsidP="00317720">
      <w:pPr>
        <w:pStyle w:val="ListParagraph"/>
        <w:numPr>
          <w:ilvl w:val="0"/>
          <w:numId w:val="1"/>
        </w:numPr>
        <w:rPr>
          <w:b/>
        </w:rPr>
      </w:pPr>
      <w:r>
        <w:t xml:space="preserve">People who get caught in the act of committing a crime will never be able to </w:t>
      </w:r>
      <w:bookmarkStart w:id="54" w:name="_GoBack"/>
      <w:r w:rsidRPr="00317720">
        <w:rPr>
          <w:i/>
        </w:rPr>
        <w:t>exculpate</w:t>
      </w:r>
      <w:bookmarkEnd w:id="54"/>
      <w:r>
        <w:t xml:space="preserve"> themselves.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17720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317720">
        <w:rPr>
          <w:b/>
          <w:i/>
          <w:u w:val="single"/>
        </w:rPr>
        <w:t>exculpate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3F2E75"/>
    <w:multiLevelType w:val="hybridMultilevel"/>
    <w:tmpl w:val="64662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720"/>
    <w:rsid w:val="001539C9"/>
    <w:rsid w:val="001F20BF"/>
    <w:rsid w:val="002C2733"/>
    <w:rsid w:val="00317720"/>
    <w:rsid w:val="00335A5C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68CFC15F-898B-494B-989B-850C7511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77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149</Words>
  <Characters>855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2018-11-17T10:33:00Z</dcterms:created>
  <dcterms:modified xsi:type="dcterms:W3CDTF">2018-11-17T10:37:00Z</dcterms:modified>
</cp:coreProperties>
</file>