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61DF9">
        <w:rPr>
          <w:b/>
          <w:i/>
        </w:rPr>
        <w:t xml:space="preserve">Buffoon </w:t>
      </w:r>
      <w:r w:rsidR="00F24EDE">
        <w:rPr>
          <w:b/>
        </w:rPr>
        <w:t>(</w:t>
      </w:r>
      <w:r w:rsidR="00161DF9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D55B97" w:rsidRDefault="00D55B97" w:rsidP="00F24EDE"/>
    <w:p w:rsidR="00D55B97" w:rsidRPr="00D55B97" w:rsidRDefault="00D55B97" w:rsidP="00D55B97">
      <w:pPr>
        <w:pStyle w:val="ListParagraph"/>
        <w:numPr>
          <w:ilvl w:val="0"/>
          <w:numId w:val="1"/>
        </w:numPr>
        <w:rPr>
          <w:b/>
        </w:rPr>
      </w:pPr>
      <w:r>
        <w:t>One good reason to participate in one’s own education is to avoid becoming a</w:t>
      </w:r>
      <w:r w:rsidRPr="00DE42A7">
        <w:rPr>
          <w:i/>
        </w:rPr>
        <w:t xml:space="preserve"> buffoon</w:t>
      </w:r>
      <w:r>
        <w:t>.</w:t>
      </w:r>
    </w:p>
    <w:p w:rsidR="00D55B97" w:rsidRPr="00D55B97" w:rsidRDefault="00D55B97" w:rsidP="00D55B97">
      <w:pPr>
        <w:pStyle w:val="ListParagraph"/>
        <w:numPr>
          <w:ilvl w:val="0"/>
          <w:numId w:val="1"/>
        </w:numPr>
        <w:rPr>
          <w:b/>
        </w:rPr>
      </w:pPr>
      <w:r>
        <w:t xml:space="preserve">**** went to the circus and laughed at the </w:t>
      </w:r>
      <w:r w:rsidRPr="00DE42A7">
        <w:rPr>
          <w:i/>
        </w:rPr>
        <w:t xml:space="preserve">buffoon’s </w:t>
      </w:r>
      <w:r>
        <w:t>silly stunts and tricks.</w:t>
      </w:r>
    </w:p>
    <w:p w:rsidR="00D55B97" w:rsidRPr="00D55B97" w:rsidRDefault="00D55B97" w:rsidP="00D55B97">
      <w:pPr>
        <w:pStyle w:val="ListParagraph"/>
        <w:numPr>
          <w:ilvl w:val="0"/>
          <w:numId w:val="1"/>
        </w:numPr>
        <w:rPr>
          <w:b/>
        </w:rPr>
      </w:pPr>
      <w:r>
        <w:t xml:space="preserve">Mr. Feltskog thinks politicians are mostly </w:t>
      </w:r>
      <w:r w:rsidRPr="00DE42A7">
        <w:rPr>
          <w:i/>
        </w:rPr>
        <w:t>buffoons</w:t>
      </w:r>
      <w:r>
        <w:t>.</w:t>
      </w:r>
    </w:p>
    <w:p w:rsidR="00D55B97" w:rsidRPr="00DE42A7" w:rsidRDefault="00DE42A7" w:rsidP="00D55B97">
      <w:pPr>
        <w:pStyle w:val="ListParagraph"/>
        <w:numPr>
          <w:ilvl w:val="0"/>
          <w:numId w:val="1"/>
        </w:numPr>
        <w:rPr>
          <w:b/>
        </w:rPr>
      </w:pPr>
      <w:r>
        <w:t xml:space="preserve">**** and *** are serious students because they don’t want to become </w:t>
      </w:r>
      <w:r w:rsidRPr="00DE42A7">
        <w:rPr>
          <w:i/>
        </w:rPr>
        <w:t>buffoons</w:t>
      </w:r>
      <w:r>
        <w:t>.</w:t>
      </w:r>
    </w:p>
    <w:p w:rsidR="00DE42A7" w:rsidRPr="00D55B97" w:rsidRDefault="00DE42A7" w:rsidP="00D55B97">
      <w:pPr>
        <w:pStyle w:val="ListParagraph"/>
        <w:numPr>
          <w:ilvl w:val="0"/>
          <w:numId w:val="1"/>
        </w:numPr>
        <w:rPr>
          <w:b/>
        </w:rPr>
      </w:pPr>
      <w:r>
        <w:t xml:space="preserve">A </w:t>
      </w:r>
      <w:bookmarkStart w:id="54" w:name="_GoBack"/>
      <w:r w:rsidRPr="00DE42A7">
        <w:rPr>
          <w:i/>
        </w:rPr>
        <w:t>buffoon</w:t>
      </w:r>
      <w:bookmarkEnd w:id="54"/>
      <w:r>
        <w:t xml:space="preserve"> at the Burger King spilled coffee on ****.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61DF9">
        <w:rPr>
          <w:b/>
          <w:u w:val="single"/>
        </w:rPr>
        <w:t>noun</w:t>
      </w:r>
      <w:r w:rsidR="00161DF9" w:rsidRPr="00161DF9">
        <w:rPr>
          <w:b/>
          <w:i/>
          <w:u w:val="single"/>
        </w:rPr>
        <w:t xml:space="preserve"> buffoon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D729EC"/>
    <w:multiLevelType w:val="hybridMultilevel"/>
    <w:tmpl w:val="A1BC2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DF9"/>
    <w:rsid w:val="001539C9"/>
    <w:rsid w:val="00161DF9"/>
    <w:rsid w:val="001F20BF"/>
    <w:rsid w:val="002C2733"/>
    <w:rsid w:val="00335A5C"/>
    <w:rsid w:val="00410E3E"/>
    <w:rsid w:val="005A5A20"/>
    <w:rsid w:val="006B45BA"/>
    <w:rsid w:val="00C32881"/>
    <w:rsid w:val="00CA4835"/>
    <w:rsid w:val="00D55B97"/>
    <w:rsid w:val="00DE42A7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F0C9E0CC-3920-D744-A460-5B5DEAD87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5B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122</Words>
  <Characters>699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2018-11-06T21:14:00Z</dcterms:created>
  <dcterms:modified xsi:type="dcterms:W3CDTF">2018-11-06T21:19:00Z</dcterms:modified>
</cp:coreProperties>
</file>