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5472B">
        <w:rPr>
          <w:b/>
          <w:i/>
        </w:rPr>
        <w:t>Impromptu</w:t>
      </w:r>
      <w:r w:rsidR="00F24EDE">
        <w:rPr>
          <w:b/>
        </w:rPr>
        <w:t xml:space="preserve"> (</w:t>
      </w:r>
      <w:r w:rsidR="0005472B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05472B" w:rsidRDefault="0005472B" w:rsidP="00F24EDE"/>
    <w:p w:rsidR="0005472B" w:rsidRPr="0005472B" w:rsidRDefault="0005472B" w:rsidP="0005472B">
      <w:pPr>
        <w:pStyle w:val="ListParagraph"/>
        <w:numPr>
          <w:ilvl w:val="0"/>
          <w:numId w:val="1"/>
        </w:numPr>
        <w:rPr>
          <w:b/>
        </w:rPr>
      </w:pPr>
      <w:r>
        <w:t>The couple fell in love so quickly that they arranged an impromptu wedding on their third date.</w:t>
      </w:r>
    </w:p>
    <w:p w:rsidR="0005472B" w:rsidRPr="0005472B" w:rsidRDefault="0005472B" w:rsidP="0005472B">
      <w:pPr>
        <w:pStyle w:val="ListParagraph"/>
        <w:numPr>
          <w:ilvl w:val="0"/>
          <w:numId w:val="1"/>
        </w:numPr>
        <w:rPr>
          <w:b/>
        </w:rPr>
      </w:pPr>
      <w:r>
        <w:t>*** discovered that it was ***’s birthday so *** arranged an impromptu party for ***,</w:t>
      </w:r>
    </w:p>
    <w:p w:rsidR="0005472B" w:rsidRPr="0005472B" w:rsidRDefault="0005472B" w:rsidP="0005472B">
      <w:pPr>
        <w:pStyle w:val="ListParagraph"/>
        <w:numPr>
          <w:ilvl w:val="0"/>
          <w:numId w:val="1"/>
        </w:numPr>
        <w:rPr>
          <w:b/>
        </w:rPr>
      </w:pPr>
      <w:r>
        <w:t>Because our class meets on a strict schedule, it is definitely not an impromptu affair.</w:t>
      </w:r>
    </w:p>
    <w:p w:rsidR="0005472B" w:rsidRPr="0005472B" w:rsidRDefault="0005472B" w:rsidP="0005472B">
      <w:pPr>
        <w:pStyle w:val="ListParagraph"/>
        <w:numPr>
          <w:ilvl w:val="0"/>
          <w:numId w:val="1"/>
        </w:numPr>
        <w:rPr>
          <w:b/>
        </w:rPr>
      </w:pPr>
      <w:r>
        <w:t>**** asked a really good question about the Latin word root bell, which initiated an impromptu class discussion.</w:t>
      </w:r>
    </w:p>
    <w:p w:rsidR="0005472B" w:rsidRPr="0005472B" w:rsidRDefault="0005472B" w:rsidP="0005472B">
      <w:pPr>
        <w:pStyle w:val="ListParagraph"/>
        <w:numPr>
          <w:ilvl w:val="0"/>
          <w:numId w:val="1"/>
        </w:numPr>
        <w:rPr>
          <w:b/>
        </w:rPr>
      </w:pPr>
      <w:r>
        <w:t>****’s impromptu rendition of the National Anthem sounded good because *** is a great singer.</w:t>
      </w:r>
      <w:bookmarkStart w:id="54" w:name="_GoBack"/>
      <w:bookmarkEnd w:id="54"/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5472B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05472B">
        <w:rPr>
          <w:b/>
          <w:i/>
          <w:u w:val="single"/>
        </w:rPr>
        <w:t>impromptu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92493A"/>
    <w:multiLevelType w:val="hybridMultilevel"/>
    <w:tmpl w:val="2444A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2B"/>
    <w:rsid w:val="0005472B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6642E13B-9CFB-E441-AC5A-C5F1A6403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7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143</Words>
  <Characters>820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2018-11-25T13:40:00Z</dcterms:created>
  <dcterms:modified xsi:type="dcterms:W3CDTF">2018-11-25T13:50:00Z</dcterms:modified>
</cp:coreProperties>
</file>