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25C95">
        <w:rPr>
          <w:b/>
          <w:i/>
        </w:rPr>
        <w:t>Artifice</w:t>
      </w:r>
      <w:r w:rsidR="00925C95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925C95" w:rsidRDefault="00925C95" w:rsidP="00F24EDE"/>
    <w:p w:rsidR="00925C95" w:rsidRPr="00925C95" w:rsidRDefault="00925C95" w:rsidP="00925C95">
      <w:pPr>
        <w:pStyle w:val="ListParagraph"/>
        <w:numPr>
          <w:ilvl w:val="0"/>
          <w:numId w:val="1"/>
        </w:numPr>
        <w:rPr>
          <w:b/>
        </w:rPr>
      </w:pPr>
      <w:r>
        <w:t>*** used</w:t>
      </w:r>
      <w:r w:rsidRPr="005F2654">
        <w:rPr>
          <w:i/>
        </w:rPr>
        <w:t xml:space="preserve"> artifice</w:t>
      </w:r>
      <w:r>
        <w:t xml:space="preserve"> to arrange a surprise birthday party for *****.</w:t>
      </w:r>
    </w:p>
    <w:p w:rsidR="00925C95" w:rsidRPr="00925C95" w:rsidRDefault="00925C95" w:rsidP="00925C95">
      <w:pPr>
        <w:pStyle w:val="ListParagraph"/>
        <w:numPr>
          <w:ilvl w:val="0"/>
          <w:numId w:val="1"/>
        </w:numPr>
        <w:rPr>
          <w:b/>
        </w:rPr>
      </w:pPr>
      <w:r>
        <w:t xml:space="preserve">*** is a novelist whose sense of </w:t>
      </w:r>
      <w:r w:rsidRPr="005F2654">
        <w:rPr>
          <w:i/>
        </w:rPr>
        <w:t>artifice</w:t>
      </w:r>
      <w:r>
        <w:t xml:space="preserve"> helps *** create believable characters in *** stories.</w:t>
      </w:r>
    </w:p>
    <w:p w:rsidR="00925C95" w:rsidRPr="005F2654" w:rsidRDefault="00925C95" w:rsidP="00925C95">
      <w:pPr>
        <w:pStyle w:val="ListParagraph"/>
        <w:numPr>
          <w:ilvl w:val="0"/>
          <w:numId w:val="1"/>
        </w:numPr>
        <w:rPr>
          <w:b/>
        </w:rPr>
      </w:pPr>
      <w:r>
        <w:t xml:space="preserve">*** is an extremely honest person who on principle avoids </w:t>
      </w:r>
      <w:r w:rsidRPr="005F2654">
        <w:rPr>
          <w:i/>
        </w:rPr>
        <w:t xml:space="preserve">artifice </w:t>
      </w:r>
      <w:r>
        <w:t>in ** interactions with other people.</w:t>
      </w:r>
    </w:p>
    <w:p w:rsidR="005F2654" w:rsidRPr="005F2654" w:rsidRDefault="005F2654" w:rsidP="00925C95">
      <w:pPr>
        <w:pStyle w:val="ListParagraph"/>
        <w:numPr>
          <w:ilvl w:val="0"/>
          <w:numId w:val="1"/>
        </w:numPr>
        <w:rPr>
          <w:b/>
        </w:rPr>
      </w:pPr>
      <w:r>
        <w:t xml:space="preserve">*** is a loan officer at a bank who is trained to spot </w:t>
      </w:r>
      <w:r w:rsidRPr="005F2654">
        <w:rPr>
          <w:i/>
        </w:rPr>
        <w:t>artifice</w:t>
      </w:r>
      <w:r>
        <w:t xml:space="preserve"> in borrowers when they inflate their credit ratings.</w:t>
      </w:r>
    </w:p>
    <w:p w:rsidR="005F2654" w:rsidRPr="00925C95" w:rsidRDefault="005F2654" w:rsidP="00925C95">
      <w:pPr>
        <w:pStyle w:val="ListParagraph"/>
        <w:numPr>
          <w:ilvl w:val="0"/>
          <w:numId w:val="1"/>
        </w:numPr>
        <w:rPr>
          <w:b/>
        </w:rPr>
      </w:pPr>
      <w:bookmarkStart w:id="54" w:name="_GoBack"/>
      <w:r w:rsidRPr="005F2654">
        <w:rPr>
          <w:i/>
        </w:rPr>
        <w:t>Artifice</w:t>
      </w:r>
      <w:bookmarkEnd w:id="54"/>
      <w:r>
        <w:t xml:space="preserve"> is often useful in negotiations. </w:t>
      </w:r>
    </w:p>
    <w:p w:rsidR="00F24EDE" w:rsidRDefault="00F24EDE" w:rsidP="00F24EDE"/>
    <w:p w:rsidR="00B577EA" w:rsidRPr="006B45BA" w:rsidRDefault="00925C95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artifice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B33B10"/>
    <w:multiLevelType w:val="hybridMultilevel"/>
    <w:tmpl w:val="A6A48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C95"/>
    <w:rsid w:val="001539C9"/>
    <w:rsid w:val="001F20BF"/>
    <w:rsid w:val="002C2733"/>
    <w:rsid w:val="00335A5C"/>
    <w:rsid w:val="00410E3E"/>
    <w:rsid w:val="005A5A20"/>
    <w:rsid w:val="005F2654"/>
    <w:rsid w:val="006B45BA"/>
    <w:rsid w:val="00925C95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AE7CBE82-52AF-844C-8840-AE81BD2D6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5C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134</Words>
  <Characters>769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2018-06-19T17:55:00Z</dcterms:created>
  <dcterms:modified xsi:type="dcterms:W3CDTF">2018-06-19T18:05:00Z</dcterms:modified>
</cp:coreProperties>
</file>