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B0E766" w14:textId="4B4BAE3A" w:rsidR="00531426" w:rsidRDefault="00E60C26" w:rsidP="00E60C26">
      <w:pPr>
        <w:jc w:val="center"/>
        <w:rPr>
          <w:rFonts w:ascii="Times New Roman" w:hAnsi="Times New Roman" w:cs="Times New Roman"/>
          <w:b/>
        </w:rPr>
      </w:pPr>
      <w:r w:rsidRPr="00223952">
        <w:rPr>
          <w:rFonts w:ascii="Times New Roman" w:hAnsi="Times New Roman" w:cs="Times New Roman"/>
          <w:b/>
          <w:sz w:val="28"/>
          <w:szCs w:val="28"/>
        </w:rPr>
        <w:t>Assessment of Lagging Skills and Unsolved Problems</w:t>
      </w:r>
    </w:p>
    <w:p w14:paraId="3167CA34" w14:textId="75C4EC47" w:rsidR="00531426" w:rsidRDefault="00531426" w:rsidP="00E60C26">
      <w:pPr>
        <w:jc w:val="center"/>
        <w:rPr>
          <w:rFonts w:ascii="Times New Roman" w:hAnsi="Times New Roman" w:cs="Times New Roman"/>
          <w:b/>
        </w:rPr>
      </w:pPr>
    </w:p>
    <w:p w14:paraId="60EBE15E" w14:textId="77777777" w:rsidR="00531426" w:rsidRPr="006478A8" w:rsidRDefault="00531426" w:rsidP="005314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Adapted from: </w:t>
      </w:r>
      <w:r>
        <w:rPr>
          <w:rFonts w:ascii="Times New Roman" w:hAnsi="Times New Roman" w:cs="Times New Roman"/>
        </w:rPr>
        <w:t xml:space="preserve">Greene, Ross, PhD. </w:t>
      </w:r>
      <w:r>
        <w:rPr>
          <w:rFonts w:ascii="Times New Roman" w:hAnsi="Times New Roman" w:cs="Times New Roman"/>
          <w:u w:val="single"/>
        </w:rPr>
        <w:t>Lost at School: Why Our Kids with Behavioral Challenges Are Falling Through the Cracks and How We Can Help Them</w:t>
      </w:r>
      <w:r>
        <w:rPr>
          <w:rFonts w:ascii="Times New Roman" w:hAnsi="Times New Roman" w:cs="Times New Roman"/>
        </w:rPr>
        <w:t>. New York: Scribner, 2009.</w:t>
      </w:r>
    </w:p>
    <w:p w14:paraId="2DFA20D5" w14:textId="77777777" w:rsidR="00E60C26" w:rsidRDefault="00E60C26" w:rsidP="00E60C26">
      <w:pPr>
        <w:jc w:val="center"/>
        <w:rPr>
          <w:rFonts w:ascii="Times New Roman" w:hAnsi="Times New Roman" w:cs="Times New Roman"/>
          <w:b/>
          <w:u w:val="single"/>
        </w:rPr>
      </w:pPr>
    </w:p>
    <w:p w14:paraId="6FCA63A4" w14:textId="53364B16" w:rsidR="00E60C26" w:rsidRDefault="00E60C26" w:rsidP="00E60C26">
      <w:pPr>
        <w:rPr>
          <w:rFonts w:ascii="Times New Roman" w:hAnsi="Times New Roman" w:cs="Times New Roman"/>
          <w:b/>
          <w:u w:val="single"/>
        </w:rPr>
      </w:pPr>
      <w:r>
        <w:rPr>
          <w:rFonts w:ascii="Times New Roman" w:hAnsi="Times New Roman" w:cs="Times New Roman"/>
          <w:b/>
          <w:u w:val="single"/>
        </w:rPr>
        <w:t xml:space="preserve">Child’s </w:t>
      </w:r>
      <w:r w:rsidRPr="00E60C26">
        <w:rPr>
          <w:rFonts w:ascii="Times New Roman" w:hAnsi="Times New Roman" w:cs="Times New Roman"/>
          <w:b/>
          <w:u w:val="single"/>
        </w:rPr>
        <w:t>Name</w:t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  <w:t>Date</w:t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  <w:r w:rsidRPr="00E60C26">
        <w:rPr>
          <w:rFonts w:ascii="Times New Roman" w:hAnsi="Times New Roman" w:cs="Times New Roman"/>
          <w:b/>
          <w:u w:val="single"/>
        </w:rPr>
        <w:tab/>
      </w:r>
    </w:p>
    <w:p w14:paraId="226F36C2" w14:textId="77777777" w:rsidR="004644A1" w:rsidRDefault="004644A1" w:rsidP="00E60C26">
      <w:pPr>
        <w:rPr>
          <w:rFonts w:ascii="Times New Roman" w:hAnsi="Times New Roman" w:cs="Times New Roman"/>
          <w:b/>
          <w:u w:val="single"/>
        </w:rPr>
      </w:pPr>
    </w:p>
    <w:p w14:paraId="5E9B8AD2" w14:textId="696F9A91" w:rsidR="00223952" w:rsidRDefault="00223952" w:rsidP="00EE3DAD">
      <w:pPr>
        <w:jc w:val="center"/>
        <w:rPr>
          <w:rFonts w:ascii="Times New Roman" w:hAnsi="Times New Roman" w:cs="Times New Roman"/>
          <w:b/>
          <w:u w:val="single"/>
        </w:rPr>
      </w:pPr>
      <w:r w:rsidRPr="00223952">
        <w:rPr>
          <w:rFonts w:ascii="Times New Roman" w:hAnsi="Times New Roman" w:cs="Times New Roman"/>
          <w:b/>
        </w:rPr>
        <w:t>Lagging Skills</w:t>
      </w:r>
    </w:p>
    <w:p w14:paraId="1F948034" w14:textId="31F6C207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handling transitions, shifting from one mind-set or task to another</w:t>
      </w:r>
    </w:p>
    <w:p w14:paraId="5756A4A2" w14:textId="121BCF27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doing things in logical sequence or prescribed order</w:t>
      </w:r>
    </w:p>
    <w:p w14:paraId="25F3B963" w14:textId="2F0CE230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persisting on challenging or tedious tasks</w:t>
      </w:r>
    </w:p>
    <w:p w14:paraId="33C887C2" w14:textId="7A77E34D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Poor sense of time</w:t>
      </w:r>
    </w:p>
    <w:p w14:paraId="1C4E1492" w14:textId="5B6A731E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reflecting on multiple thoughts or ideas simultaneously</w:t>
      </w:r>
    </w:p>
    <w:p w14:paraId="1EDE90EC" w14:textId="76F4321D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maintaining focus</w:t>
      </w:r>
    </w:p>
    <w:p w14:paraId="2F269A24" w14:textId="79A58B2C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Difficulty considering the </w:t>
      </w:r>
      <w:proofErr w:type="gramStart"/>
      <w:r>
        <w:rPr>
          <w:rFonts w:ascii="Times New Roman" w:hAnsi="Times New Roman" w:cs="Times New Roman"/>
        </w:rPr>
        <w:t>likely outcomes</w:t>
      </w:r>
      <w:proofErr w:type="gramEnd"/>
      <w:r>
        <w:rPr>
          <w:rFonts w:ascii="Times New Roman" w:hAnsi="Times New Roman" w:cs="Times New Roman"/>
        </w:rPr>
        <w:t xml:space="preserve"> or consequences of actions (impulsive)</w:t>
      </w:r>
    </w:p>
    <w:p w14:paraId="7E6812C8" w14:textId="28CDD2C2" w:rsidR="004644A1" w:rsidRDefault="004644A1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</w:t>
      </w:r>
      <w:r w:rsidR="001C490A">
        <w:rPr>
          <w:rFonts w:ascii="Times New Roman" w:hAnsi="Times New Roman" w:cs="Times New Roman"/>
        </w:rPr>
        <w:t xml:space="preserve"> considering a range of solutions to a problem</w:t>
      </w:r>
    </w:p>
    <w:p w14:paraId="5CCFBE8B" w14:textId="1D78DD3A" w:rsidR="001C490A" w:rsidRDefault="001C490A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expressing concerns</w:t>
      </w:r>
      <w:r w:rsidR="00223952">
        <w:rPr>
          <w:rFonts w:ascii="Times New Roman" w:hAnsi="Times New Roman" w:cs="Times New Roman"/>
        </w:rPr>
        <w:t>, needs or thoughts in words</w:t>
      </w:r>
    </w:p>
    <w:p w14:paraId="2FF6787B" w14:textId="1E46854C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understanding what is being said</w:t>
      </w:r>
    </w:p>
    <w:p w14:paraId="655F90E5" w14:textId="091ACE8A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managing emotional response to frustration so as to think rationally</w:t>
      </w:r>
    </w:p>
    <w:p w14:paraId="213E77FA" w14:textId="77777777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Chronic irritability and/or anxiety significantly impede capacity for problem-solving or heighten   </w:t>
      </w:r>
    </w:p>
    <w:p w14:paraId="1AA6B92E" w14:textId="6F852581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frustration</w:t>
      </w:r>
    </w:p>
    <w:p w14:paraId="61FCACE3" w14:textId="7C80A908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seeing the “grays”/concrete, literal, black-and-white thinking</w:t>
      </w:r>
    </w:p>
    <w:p w14:paraId="112CBDF9" w14:textId="5D4DC98A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deviating from rules, routine</w:t>
      </w:r>
    </w:p>
    <w:p w14:paraId="618C455C" w14:textId="5C9A5B31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handling unpredictability, ambiguity, uncertainty, novelty</w:t>
      </w:r>
    </w:p>
    <w:p w14:paraId="28A94477" w14:textId="7B5B9924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shifting from original idea, plan, or solution</w:t>
      </w:r>
    </w:p>
    <w:p w14:paraId="1DD47A11" w14:textId="126FCE4B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Difficulty </w:t>
      </w:r>
      <w:proofErr w:type="gramStart"/>
      <w:r>
        <w:rPr>
          <w:rFonts w:ascii="Times New Roman" w:hAnsi="Times New Roman" w:cs="Times New Roman"/>
        </w:rPr>
        <w:t>taking into account</w:t>
      </w:r>
      <w:proofErr w:type="gramEnd"/>
      <w:r>
        <w:rPr>
          <w:rFonts w:ascii="Times New Roman" w:hAnsi="Times New Roman" w:cs="Times New Roman"/>
        </w:rPr>
        <w:t xml:space="preserve"> situational factors that would suggest the need to adjust a plan of action</w:t>
      </w:r>
    </w:p>
    <w:p w14:paraId="5B2D63BE" w14:textId="77777777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Inflexible, inaccurate interpretations/cognitive distortions or biases (e.g. “Everyone’s out to get me,” </w:t>
      </w:r>
    </w:p>
    <w:p w14:paraId="4F15CD3F" w14:textId="06A5646F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“Nobody likes me,” “You always blame me,” “It’s not fair,” “I’m stupid”)</w:t>
      </w:r>
    </w:p>
    <w:p w14:paraId="761B0BEC" w14:textId="2263298F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attending to and/or accurately interpreting social cues/poor perception of social nuances</w:t>
      </w:r>
    </w:p>
    <w:p w14:paraId="12AD6E0A" w14:textId="4018CA5D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starting conversations, entering groups, connecting with people/lacks other basic social skills</w:t>
      </w:r>
    </w:p>
    <w:p w14:paraId="5893FB33" w14:textId="26F14CE9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seeking attention in appropriate ways</w:t>
      </w:r>
    </w:p>
    <w:p w14:paraId="44C7255D" w14:textId="054CD234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appreciating how his/her behavior is affecting other people</w:t>
      </w:r>
    </w:p>
    <w:p w14:paraId="7A00A1D1" w14:textId="774A2DE4" w:rsidR="00223952" w:rsidRDefault="00223952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empathizing with others, appreciating another per</w:t>
      </w:r>
      <w:r w:rsidR="00EE3DAD">
        <w:rPr>
          <w:rFonts w:ascii="Times New Roman" w:hAnsi="Times New Roman" w:cs="Times New Roman"/>
        </w:rPr>
        <w:t>son’s perspective or point of view</w:t>
      </w:r>
    </w:p>
    <w:p w14:paraId="2D963A60" w14:textId="08638471" w:rsidR="00EE3DAD" w:rsidRDefault="00EE3DAD" w:rsidP="00E60C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Difficulty appreciating how s/he is coming across or being perceived by others</w:t>
      </w:r>
    </w:p>
    <w:p w14:paraId="7C594972" w14:textId="77777777" w:rsidR="00EE3DAD" w:rsidRDefault="00EE3DAD" w:rsidP="00E60C26">
      <w:pPr>
        <w:rPr>
          <w:rFonts w:ascii="Times New Roman" w:hAnsi="Times New Roman" w:cs="Times New Roman"/>
        </w:rPr>
      </w:pPr>
    </w:p>
    <w:p w14:paraId="6CDC976C" w14:textId="472E5EB5" w:rsidR="00EE3DAD" w:rsidRDefault="00EE3DAD" w:rsidP="00EE3DAD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Unsolved Problems</w:t>
      </w:r>
    </w:p>
    <w:p w14:paraId="65AA0929" w14:textId="1B75C624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Waking up/getting out of bed in the morning</w:t>
      </w:r>
    </w:p>
    <w:p w14:paraId="11419174" w14:textId="4AC23237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Completing morning routine/getting ready for school</w:t>
      </w:r>
    </w:p>
    <w:p w14:paraId="5EC871CA" w14:textId="18D0B62C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Sensory hypersensitivities</w:t>
      </w:r>
    </w:p>
    <w:p w14:paraId="747771E1" w14:textId="2B517C1A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Starting or completing homework or a particular academic task</w:t>
      </w:r>
    </w:p>
    <w:p w14:paraId="19E96EEF" w14:textId="0D65DDAE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Food quantities/choices/</w:t>
      </w:r>
      <w:proofErr w:type="spellStart"/>
      <w:r>
        <w:rPr>
          <w:rFonts w:ascii="Times New Roman" w:hAnsi="Times New Roman" w:cs="Times New Roman"/>
        </w:rPr>
        <w:t>preferences’timing</w:t>
      </w:r>
      <w:proofErr w:type="spellEnd"/>
    </w:p>
    <w:p w14:paraId="32CD69F0" w14:textId="2D43AFD7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Time spent in front of a screen (TV, video games, computer</w:t>
      </w:r>
    </w:p>
    <w:p w14:paraId="545A74E7" w14:textId="42A28858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</w:t>
      </w:r>
      <w:r w:rsidR="005A055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Getting </w:t>
      </w:r>
      <w:proofErr w:type="spellStart"/>
      <w:r>
        <w:rPr>
          <w:rFonts w:ascii="Times New Roman" w:hAnsi="Times New Roman" w:cs="Times New Roman"/>
        </w:rPr>
        <w:t>to</w:t>
      </w:r>
      <w:proofErr w:type="spellEnd"/>
      <w:r>
        <w:rPr>
          <w:rFonts w:ascii="Times New Roman" w:hAnsi="Times New Roman" w:cs="Times New Roman"/>
        </w:rPr>
        <w:t>/getting ready for bed at night</w:t>
      </w:r>
    </w:p>
    <w:p w14:paraId="3B5CECE4" w14:textId="6380E774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Boredom</w:t>
      </w:r>
    </w:p>
    <w:p w14:paraId="563FAA9B" w14:textId="322D792F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Sibling interactions</w:t>
      </w:r>
    </w:p>
    <w:p w14:paraId="19FA4B75" w14:textId="2ADE35A3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Cleaning room/completing household chores</w:t>
      </w:r>
    </w:p>
    <w:p w14:paraId="21007D93" w14:textId="64A4F70C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Taking medicine</w:t>
      </w:r>
    </w:p>
    <w:p w14:paraId="3FCADD9F" w14:textId="3AC63DD3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Riding in car/wearing seat belt</w:t>
      </w:r>
    </w:p>
    <w:p w14:paraId="39F65922" w14:textId="77777777" w:rsidR="00EE3DAD" w:rsidRDefault="00EE3DAD" w:rsidP="00EE3DAD">
      <w:pPr>
        <w:rPr>
          <w:rFonts w:ascii="Times New Roman" w:hAnsi="Times New Roman" w:cs="Times New Roman"/>
        </w:rPr>
      </w:pPr>
    </w:p>
    <w:p w14:paraId="623EA4A3" w14:textId="77777777" w:rsidR="00EE3DAD" w:rsidRDefault="00EE3DAD" w:rsidP="00EE3DAD">
      <w:pPr>
        <w:rPr>
          <w:rFonts w:ascii="Times New Roman" w:hAnsi="Times New Roman" w:cs="Times New Roman"/>
        </w:rPr>
      </w:pPr>
    </w:p>
    <w:p w14:paraId="183EEB04" w14:textId="77777777" w:rsidR="00EE3DAD" w:rsidRDefault="00EE3DAD" w:rsidP="00EE3DAD">
      <w:pPr>
        <w:rPr>
          <w:rFonts w:ascii="Times New Roman" w:hAnsi="Times New Roman" w:cs="Times New Roman"/>
        </w:rPr>
      </w:pPr>
    </w:p>
    <w:p w14:paraId="40CABE36" w14:textId="77777777" w:rsidR="00EE3DAD" w:rsidRDefault="00EE3DAD" w:rsidP="00EE3DAD">
      <w:pPr>
        <w:rPr>
          <w:rFonts w:ascii="Times New Roman" w:hAnsi="Times New Roman" w:cs="Times New Roman"/>
        </w:rPr>
      </w:pPr>
    </w:p>
    <w:p w14:paraId="2704B40A" w14:textId="75BF380B" w:rsidR="00EE3DAD" w:rsidRDefault="00EE3DAD" w:rsidP="00EE3DAD">
      <w:pPr>
        <w:jc w:val="center"/>
        <w:rPr>
          <w:rFonts w:ascii="Times New Roman" w:hAnsi="Times New Roman" w:cs="Times New Roman"/>
          <w:b/>
        </w:rPr>
      </w:pPr>
      <w:bookmarkStart w:id="0" w:name="_GoBack"/>
      <w:bookmarkEnd w:id="0"/>
      <w:r>
        <w:rPr>
          <w:rFonts w:ascii="Times New Roman" w:hAnsi="Times New Roman" w:cs="Times New Roman"/>
          <w:b/>
        </w:rPr>
        <w:lastRenderedPageBreak/>
        <w:t>School</w:t>
      </w:r>
    </w:p>
    <w:p w14:paraId="022CCBCC" w14:textId="2B16CE41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Shifting from one specific task to another (specify)</w:t>
      </w:r>
    </w:p>
    <w:p w14:paraId="227CDC29" w14:textId="360EE76F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Getting started on/completing class assignment (specify)</w:t>
      </w:r>
    </w:p>
    <w:p w14:paraId="261606C8" w14:textId="20EC1EA9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Interactions with a particular classmate/teacher (specify)</w:t>
      </w:r>
    </w:p>
    <w:p w14:paraId="15E58355" w14:textId="752E57C7" w:rsidR="00EE3DAD" w:rsidRDefault="00EE3DAD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Behavior</w:t>
      </w:r>
      <w:r w:rsidR="005A0556">
        <w:rPr>
          <w:rFonts w:ascii="Times New Roman" w:hAnsi="Times New Roman" w:cs="Times New Roman"/>
        </w:rPr>
        <w:t xml:space="preserve"> in hallway/at recess/in cafeteria/on school bus/waiting in line (specify)</w:t>
      </w:r>
    </w:p>
    <w:p w14:paraId="541CEFF4" w14:textId="6C4646D7" w:rsidR="005A0556" w:rsidRDefault="005A0556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Talking at appropriate times</w:t>
      </w:r>
    </w:p>
    <w:p w14:paraId="1A6D403E" w14:textId="73296986" w:rsidR="005A0556" w:rsidRDefault="005A0556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_____ Specific academic tasks/demands, e.g. writing assignments (specify) </w:t>
      </w:r>
    </w:p>
    <w:p w14:paraId="4B3609F9" w14:textId="16A5FEC6" w:rsidR="005A0556" w:rsidRDefault="005A0556" w:rsidP="00EE3DA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 Handling disappointment/losing at a game/not coming in first/not being first in line (specify)</w:t>
      </w:r>
    </w:p>
    <w:p w14:paraId="70556238" w14:textId="77777777" w:rsidR="005A0556" w:rsidRDefault="005A0556" w:rsidP="00EE3DAD">
      <w:pPr>
        <w:rPr>
          <w:rFonts w:ascii="Times New Roman" w:hAnsi="Times New Roman" w:cs="Times New Roman"/>
        </w:rPr>
      </w:pPr>
    </w:p>
    <w:p w14:paraId="792BB24A" w14:textId="1C63C236" w:rsidR="005A0556" w:rsidRPr="005A0556" w:rsidRDefault="005A0556" w:rsidP="00EE3DAD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Others (list)</w:t>
      </w:r>
    </w:p>
    <w:p w14:paraId="7A7BAD95" w14:textId="77777777" w:rsidR="00EE3DAD" w:rsidRDefault="00EE3DAD" w:rsidP="00EE3DAD">
      <w:pPr>
        <w:jc w:val="center"/>
        <w:rPr>
          <w:rFonts w:ascii="Times New Roman" w:hAnsi="Times New Roman" w:cs="Times New Roman"/>
          <w:b/>
        </w:rPr>
      </w:pPr>
    </w:p>
    <w:p w14:paraId="43D5F535" w14:textId="77777777" w:rsidR="00EE3DAD" w:rsidRPr="00EE3DAD" w:rsidRDefault="00EE3DAD" w:rsidP="00EE3DAD">
      <w:pPr>
        <w:rPr>
          <w:rFonts w:ascii="Times New Roman" w:hAnsi="Times New Roman" w:cs="Times New Roman"/>
          <w:b/>
        </w:rPr>
      </w:pPr>
    </w:p>
    <w:p w14:paraId="51A8DBBD" w14:textId="77777777" w:rsidR="004D33FF" w:rsidRDefault="004D33FF">
      <w:pPr>
        <w:rPr>
          <w:rFonts w:ascii="Times New Roman" w:hAnsi="Times New Roman" w:cs="Times New Roman"/>
          <w:b/>
        </w:rPr>
      </w:pPr>
    </w:p>
    <w:p w14:paraId="5602D3B3" w14:textId="77777777" w:rsidR="004D33FF" w:rsidRDefault="004D33FF">
      <w:pPr>
        <w:rPr>
          <w:rFonts w:ascii="Times New Roman" w:hAnsi="Times New Roman" w:cs="Times New Roman"/>
          <w:b/>
        </w:rPr>
      </w:pPr>
    </w:p>
    <w:p w14:paraId="45806566" w14:textId="77777777" w:rsidR="004D33FF" w:rsidRDefault="004D33FF">
      <w:pPr>
        <w:rPr>
          <w:rFonts w:ascii="Times New Roman" w:hAnsi="Times New Roman" w:cs="Times New Roman"/>
          <w:b/>
        </w:rPr>
      </w:pPr>
    </w:p>
    <w:p w14:paraId="69BEDF0E" w14:textId="77777777" w:rsidR="004D33FF" w:rsidRDefault="004D33FF">
      <w:pPr>
        <w:rPr>
          <w:rFonts w:ascii="Times New Roman" w:hAnsi="Times New Roman" w:cs="Times New Roman"/>
          <w:b/>
        </w:rPr>
      </w:pPr>
    </w:p>
    <w:p w14:paraId="5A801698" w14:textId="77777777" w:rsidR="004D33FF" w:rsidRDefault="004D33FF">
      <w:pPr>
        <w:rPr>
          <w:rFonts w:ascii="Times New Roman" w:hAnsi="Times New Roman" w:cs="Times New Roman"/>
          <w:b/>
        </w:rPr>
      </w:pPr>
    </w:p>
    <w:p w14:paraId="7EEF9E61" w14:textId="77777777" w:rsidR="004D33FF" w:rsidRDefault="004D33FF">
      <w:pPr>
        <w:rPr>
          <w:rFonts w:ascii="Times New Roman" w:hAnsi="Times New Roman" w:cs="Times New Roman"/>
          <w:b/>
        </w:rPr>
      </w:pPr>
    </w:p>
    <w:p w14:paraId="3A1E58E0" w14:textId="77777777" w:rsidR="005A0556" w:rsidRDefault="005A0556">
      <w:pPr>
        <w:rPr>
          <w:rFonts w:ascii="Times New Roman" w:hAnsi="Times New Roman" w:cs="Times New Roman"/>
          <w:b/>
        </w:rPr>
      </w:pPr>
    </w:p>
    <w:p w14:paraId="39445940" w14:textId="77777777" w:rsidR="005A0556" w:rsidRDefault="005A0556">
      <w:pPr>
        <w:rPr>
          <w:rFonts w:ascii="Times New Roman" w:hAnsi="Times New Roman" w:cs="Times New Roman"/>
          <w:b/>
        </w:rPr>
      </w:pPr>
    </w:p>
    <w:p w14:paraId="0E20B7DB" w14:textId="77777777" w:rsidR="005A0556" w:rsidRDefault="005A0556">
      <w:pPr>
        <w:rPr>
          <w:rFonts w:ascii="Times New Roman" w:hAnsi="Times New Roman" w:cs="Times New Roman"/>
          <w:b/>
        </w:rPr>
      </w:pPr>
    </w:p>
    <w:p w14:paraId="183A0A9A" w14:textId="77777777" w:rsidR="005A0556" w:rsidRDefault="005A0556">
      <w:pPr>
        <w:rPr>
          <w:rFonts w:ascii="Times New Roman" w:hAnsi="Times New Roman" w:cs="Times New Roman"/>
          <w:b/>
        </w:rPr>
      </w:pPr>
    </w:p>
    <w:p w14:paraId="05B578B6" w14:textId="77777777" w:rsidR="005A0556" w:rsidRDefault="005A0556">
      <w:pPr>
        <w:rPr>
          <w:rFonts w:ascii="Times New Roman" w:hAnsi="Times New Roman" w:cs="Times New Roman"/>
          <w:b/>
        </w:rPr>
      </w:pPr>
    </w:p>
    <w:p w14:paraId="1DE48B87" w14:textId="77777777" w:rsidR="005A0556" w:rsidRDefault="005A0556">
      <w:pPr>
        <w:rPr>
          <w:rFonts w:ascii="Times New Roman" w:hAnsi="Times New Roman" w:cs="Times New Roman"/>
          <w:b/>
        </w:rPr>
      </w:pPr>
    </w:p>
    <w:p w14:paraId="63C9705D" w14:textId="77777777" w:rsidR="005A0556" w:rsidRDefault="005A0556">
      <w:pPr>
        <w:rPr>
          <w:rFonts w:ascii="Times New Roman" w:hAnsi="Times New Roman" w:cs="Times New Roman"/>
          <w:b/>
        </w:rPr>
      </w:pPr>
    </w:p>
    <w:p w14:paraId="41E89413" w14:textId="77777777" w:rsidR="005A0556" w:rsidRDefault="005A0556">
      <w:pPr>
        <w:rPr>
          <w:rFonts w:ascii="Times New Roman" w:hAnsi="Times New Roman" w:cs="Times New Roman"/>
          <w:b/>
        </w:rPr>
      </w:pPr>
    </w:p>
    <w:p w14:paraId="12857326" w14:textId="77777777" w:rsidR="005A0556" w:rsidRDefault="005A0556">
      <w:pPr>
        <w:rPr>
          <w:rFonts w:ascii="Times New Roman" w:hAnsi="Times New Roman" w:cs="Times New Roman"/>
          <w:b/>
        </w:rPr>
      </w:pPr>
    </w:p>
    <w:p w14:paraId="249F2EE8" w14:textId="77777777" w:rsidR="005A0556" w:rsidRDefault="005A0556">
      <w:pPr>
        <w:rPr>
          <w:rFonts w:ascii="Times New Roman" w:hAnsi="Times New Roman" w:cs="Times New Roman"/>
          <w:b/>
        </w:rPr>
      </w:pPr>
    </w:p>
    <w:p w14:paraId="09D7334E" w14:textId="77777777" w:rsidR="005A0556" w:rsidRDefault="005A0556">
      <w:pPr>
        <w:rPr>
          <w:rFonts w:ascii="Times New Roman" w:hAnsi="Times New Roman" w:cs="Times New Roman"/>
          <w:b/>
        </w:rPr>
      </w:pPr>
    </w:p>
    <w:p w14:paraId="1FD7F395" w14:textId="77777777" w:rsidR="005A0556" w:rsidRDefault="005A0556">
      <w:pPr>
        <w:rPr>
          <w:rFonts w:ascii="Times New Roman" w:hAnsi="Times New Roman" w:cs="Times New Roman"/>
          <w:b/>
        </w:rPr>
      </w:pPr>
    </w:p>
    <w:p w14:paraId="3AA8501B" w14:textId="77777777" w:rsidR="005A0556" w:rsidRDefault="005A0556">
      <w:pPr>
        <w:rPr>
          <w:rFonts w:ascii="Times New Roman" w:hAnsi="Times New Roman" w:cs="Times New Roman"/>
          <w:b/>
        </w:rPr>
      </w:pPr>
    </w:p>
    <w:p w14:paraId="6615DF64" w14:textId="77777777" w:rsidR="005A0556" w:rsidRDefault="005A0556">
      <w:pPr>
        <w:rPr>
          <w:rFonts w:ascii="Times New Roman" w:hAnsi="Times New Roman" w:cs="Times New Roman"/>
          <w:b/>
        </w:rPr>
      </w:pPr>
    </w:p>
    <w:p w14:paraId="7027F962" w14:textId="77777777" w:rsidR="005A0556" w:rsidRDefault="005A0556">
      <w:pPr>
        <w:rPr>
          <w:rFonts w:ascii="Times New Roman" w:hAnsi="Times New Roman" w:cs="Times New Roman"/>
          <w:b/>
        </w:rPr>
      </w:pPr>
    </w:p>
    <w:p w14:paraId="489720AF" w14:textId="77777777" w:rsidR="005A0556" w:rsidRDefault="005A0556">
      <w:pPr>
        <w:rPr>
          <w:rFonts w:ascii="Times New Roman" w:hAnsi="Times New Roman" w:cs="Times New Roman"/>
          <w:b/>
        </w:rPr>
      </w:pPr>
    </w:p>
    <w:p w14:paraId="68CDAB9E" w14:textId="77777777" w:rsidR="005A0556" w:rsidRDefault="005A0556">
      <w:pPr>
        <w:rPr>
          <w:rFonts w:ascii="Times New Roman" w:hAnsi="Times New Roman" w:cs="Times New Roman"/>
          <w:b/>
        </w:rPr>
      </w:pPr>
    </w:p>
    <w:p w14:paraId="353DC8A1" w14:textId="77777777" w:rsidR="005A0556" w:rsidRDefault="005A0556">
      <w:pPr>
        <w:rPr>
          <w:rFonts w:ascii="Times New Roman" w:hAnsi="Times New Roman" w:cs="Times New Roman"/>
          <w:b/>
        </w:rPr>
      </w:pPr>
    </w:p>
    <w:p w14:paraId="1E46A879" w14:textId="77777777" w:rsidR="005A0556" w:rsidRDefault="005A0556">
      <w:pPr>
        <w:rPr>
          <w:rFonts w:ascii="Times New Roman" w:hAnsi="Times New Roman" w:cs="Times New Roman"/>
          <w:b/>
        </w:rPr>
      </w:pPr>
    </w:p>
    <w:p w14:paraId="17B9F796" w14:textId="77777777" w:rsidR="005A0556" w:rsidRDefault="005A0556">
      <w:pPr>
        <w:rPr>
          <w:rFonts w:ascii="Times New Roman" w:hAnsi="Times New Roman" w:cs="Times New Roman"/>
          <w:b/>
        </w:rPr>
      </w:pPr>
    </w:p>
    <w:p w14:paraId="545BEFDC" w14:textId="77777777" w:rsidR="005A0556" w:rsidRDefault="005A0556">
      <w:pPr>
        <w:rPr>
          <w:rFonts w:ascii="Times New Roman" w:hAnsi="Times New Roman" w:cs="Times New Roman"/>
          <w:b/>
        </w:rPr>
      </w:pPr>
    </w:p>
    <w:p w14:paraId="660DB7DE" w14:textId="77777777" w:rsidR="005A0556" w:rsidRDefault="005A0556">
      <w:pPr>
        <w:rPr>
          <w:rFonts w:ascii="Times New Roman" w:hAnsi="Times New Roman" w:cs="Times New Roman"/>
          <w:b/>
        </w:rPr>
      </w:pPr>
    </w:p>
    <w:p w14:paraId="37539D89" w14:textId="77777777" w:rsidR="005A0556" w:rsidRDefault="005A0556">
      <w:pPr>
        <w:rPr>
          <w:rFonts w:ascii="Times New Roman" w:hAnsi="Times New Roman" w:cs="Times New Roman"/>
          <w:b/>
        </w:rPr>
      </w:pPr>
    </w:p>
    <w:p w14:paraId="1DCF5B1A" w14:textId="77777777" w:rsidR="005A0556" w:rsidRDefault="005A0556">
      <w:pPr>
        <w:rPr>
          <w:rFonts w:ascii="Times New Roman" w:hAnsi="Times New Roman" w:cs="Times New Roman"/>
          <w:b/>
        </w:rPr>
      </w:pPr>
    </w:p>
    <w:p w14:paraId="36E6AF1D" w14:textId="77777777" w:rsidR="005A0556" w:rsidRDefault="005A0556">
      <w:pPr>
        <w:rPr>
          <w:rFonts w:ascii="Times New Roman" w:hAnsi="Times New Roman" w:cs="Times New Roman"/>
          <w:b/>
        </w:rPr>
      </w:pPr>
    </w:p>
    <w:p w14:paraId="4AD8CDFE" w14:textId="77777777" w:rsidR="005A0556" w:rsidRDefault="005A0556">
      <w:pPr>
        <w:rPr>
          <w:rFonts w:ascii="Times New Roman" w:hAnsi="Times New Roman" w:cs="Times New Roman"/>
          <w:b/>
        </w:rPr>
      </w:pPr>
    </w:p>
    <w:p w14:paraId="7A6356AC" w14:textId="77777777" w:rsidR="005A0556" w:rsidRDefault="005A0556">
      <w:pPr>
        <w:rPr>
          <w:rFonts w:ascii="Times New Roman" w:hAnsi="Times New Roman" w:cs="Times New Roman"/>
          <w:b/>
        </w:rPr>
      </w:pPr>
    </w:p>
    <w:p w14:paraId="5000F6AD" w14:textId="77777777" w:rsidR="005A0556" w:rsidRDefault="005A0556">
      <w:pPr>
        <w:rPr>
          <w:rFonts w:ascii="Times New Roman" w:hAnsi="Times New Roman" w:cs="Times New Roman"/>
          <w:b/>
        </w:rPr>
      </w:pPr>
    </w:p>
    <w:p w14:paraId="50041DCB" w14:textId="77777777" w:rsidR="005A0556" w:rsidRDefault="005A0556">
      <w:pPr>
        <w:rPr>
          <w:rFonts w:ascii="Times New Roman" w:hAnsi="Times New Roman" w:cs="Times New Roman"/>
          <w:b/>
        </w:rPr>
      </w:pPr>
    </w:p>
    <w:p w14:paraId="499BF549" w14:textId="77777777" w:rsidR="004D33FF" w:rsidRDefault="004D33FF">
      <w:pPr>
        <w:rPr>
          <w:rFonts w:ascii="Times New Roman" w:hAnsi="Times New Roman" w:cs="Times New Roman"/>
          <w:b/>
        </w:rPr>
      </w:pPr>
    </w:p>
    <w:p w14:paraId="7F1DC9B5" w14:textId="77777777" w:rsidR="004D33FF" w:rsidRDefault="004D33FF">
      <w:pPr>
        <w:rPr>
          <w:rFonts w:ascii="Times New Roman" w:hAnsi="Times New Roman" w:cs="Times New Roman"/>
          <w:b/>
        </w:rPr>
      </w:pPr>
    </w:p>
    <w:sectPr w:rsidR="004D33FF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8A8"/>
    <w:rsid w:val="001C490A"/>
    <w:rsid w:val="00223952"/>
    <w:rsid w:val="00410E3E"/>
    <w:rsid w:val="004644A1"/>
    <w:rsid w:val="004D33FF"/>
    <w:rsid w:val="00531426"/>
    <w:rsid w:val="005A0556"/>
    <w:rsid w:val="006478A8"/>
    <w:rsid w:val="006B45BA"/>
    <w:rsid w:val="00E60C26"/>
    <w:rsid w:val="00EE3DA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BF3F5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46</TotalTime>
  <Pages>2</Pages>
  <Words>493</Words>
  <Characters>2813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3300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2016-05-18T11:23:00Z</dcterms:created>
  <dcterms:modified xsi:type="dcterms:W3CDTF">2018-10-14T18:34:00Z</dcterms:modified>
</cp:coreProperties>
</file>