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059FEF"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D56B56" w14:textId="77777777" w:rsidR="002F55A8" w:rsidRDefault="00CA448A" w:rsidP="002F55A8">
      <w:r>
        <w:rPr>
          <w:b/>
        </w:rPr>
        <w:t>Intellectual Devotional American History Reading:</w:t>
      </w:r>
      <w:r w:rsidR="002F55A8">
        <w:rPr>
          <w:b/>
        </w:rPr>
        <w:t xml:space="preserve"> </w:t>
      </w:r>
      <w:r w:rsidR="008154F7">
        <w:rPr>
          <w:b/>
          <w:i/>
        </w:rPr>
        <w:t>Mexican War</w:t>
      </w:r>
      <w:r w:rsidR="002F55A8">
        <w:rPr>
          <w:b/>
        </w:rPr>
        <w:t xml:space="preserve">. </w:t>
      </w:r>
      <w:r w:rsidR="002F55A8">
        <w:t xml:space="preserve">Please use this reading on </w:t>
      </w:r>
      <w:r w:rsidR="008154F7">
        <w:t>the war between Mexico and the United States that was fought from 1846 to 1848</w:t>
      </w:r>
      <w:r w:rsidR="002F55A8">
        <w:t xml:space="preserve"> to answer the reading comprehension questions on the worksheet that accompanies it.</w:t>
      </w:r>
    </w:p>
    <w:p w14:paraId="722115A1" w14:textId="77777777" w:rsidR="006C374F" w:rsidRDefault="006C374F" w:rsidP="002F55A8"/>
    <w:p w14:paraId="7A47A6A3" w14:textId="48F4BB22" w:rsidR="006C374F" w:rsidRDefault="006C374F" w:rsidP="002F55A8">
      <w:r>
        <w:t>California, Nevada, Utah, and parts of four other present-day western states were ceded to the United States as a result of the American victory in the Mexican War, fought between 1846 and 1848. In the conflict, American troops occupied Mexico City and forced the Mexican government to hand over vast parcels of land, almost half its entire country, in exchange for peace.</w:t>
      </w:r>
    </w:p>
    <w:p w14:paraId="29D0C3D0" w14:textId="77777777" w:rsidR="006C374F" w:rsidRDefault="006C374F" w:rsidP="002F55A8"/>
    <w:p w14:paraId="6FBBE682" w14:textId="2522298C" w:rsidR="006C374F" w:rsidRDefault="006C374F" w:rsidP="002F55A8">
      <w:r>
        <w:t>In the fall of 1845, newly elected U.S. President James K. Polk (1795-1849) had sent an envoy to Mexico with an offer that would relieve Mexico of its $3 million debt to the United States. He wanted to buy California for $25 million. The Mexicans rejected the offer, considering it an insult to their national honor. In the spring of 1846, Pole sent thousands of American troops to Texas, ostensibly to guard the area against Mexican attack.</w:t>
      </w:r>
      <w:r w:rsidR="00BF7CB2">
        <w:t xml:space="preserve"> After a skirmish between the two nations near the border, Polk asked Congress for a declaration of war.</w:t>
      </w:r>
    </w:p>
    <w:p w14:paraId="1C73E4ED" w14:textId="77777777" w:rsidR="00BF7CB2" w:rsidRDefault="00BF7CB2" w:rsidP="002F55A8"/>
    <w:p w14:paraId="2AA0A458" w14:textId="6780E4E3" w:rsidR="00BF7CB2" w:rsidRDefault="00BF7CB2" w:rsidP="002F55A8">
      <w:r>
        <w:t>Even at the time, a war fought simply to expand the size of the United States caused great controversy. The famous writer Henry David Thoreau (1817-1862)</w:t>
      </w:r>
      <w:r w:rsidR="004B69EB">
        <w:t xml:space="preserve"> went to jail for refusing to pay taxes to support the war. Abraham Lincoln (1809-1865), then a member of the House of Representatives from Illinois, voted against the war declaration.</w:t>
      </w:r>
    </w:p>
    <w:p w14:paraId="6947186C" w14:textId="77777777" w:rsidR="004B69EB" w:rsidRDefault="004B69EB" w:rsidP="002F55A8"/>
    <w:p w14:paraId="56D9C9C1" w14:textId="046FF0B8" w:rsidR="004B69EB" w:rsidRDefault="004B69EB" w:rsidP="002F55A8">
      <w:r>
        <w:t>Militarily, the war was a shining success. The weak Mexican government was incapable of defending itself against invaders commanded by General Zachary Taylor (1784-1850). After American troops took Mexico City the Mexican government had little choice but to agree to the Treaty of Guadalupe Hidalgo in early 1848. Under the terms of the treaty, Mexico gave up its land in exchange for $15 million—much less than Polk originally offered back in 1845.</w:t>
      </w:r>
    </w:p>
    <w:p w14:paraId="7A39549C" w14:textId="77777777" w:rsidR="004B69EB" w:rsidRDefault="004B69EB" w:rsidP="002F55A8"/>
    <w:p w14:paraId="7234706D" w14:textId="56C2E357" w:rsidR="00AC30CC" w:rsidRDefault="004B69EB">
      <w:pPr>
        <w:rPr>
          <w:b/>
          <w:u w:val="single"/>
        </w:rPr>
      </w:pPr>
      <w:r>
        <w:t>The resounding success of the war made Taylor a national hero and propelled him into the White House in 1848 when Polk decided not to run for a second term.</w:t>
      </w:r>
    </w:p>
    <w:p w14:paraId="60C9F4A4" w14:textId="77777777" w:rsidR="00AC30CC" w:rsidRDefault="00AC30CC">
      <w:pPr>
        <w:rPr>
          <w:b/>
          <w:u w:val="single"/>
        </w:rPr>
      </w:pPr>
    </w:p>
    <w:p w14:paraId="3EBB18E9" w14:textId="77777777" w:rsidR="003C4D62" w:rsidRDefault="00FB16B7" w:rsidP="003C4D62">
      <w:pPr>
        <w:rPr>
          <w:b/>
        </w:rPr>
      </w:pPr>
      <w:r>
        <w:rPr>
          <w:b/>
        </w:rPr>
        <w:t>Additional Facts</w:t>
      </w:r>
      <w:r w:rsidR="003C4D62" w:rsidRPr="00FB16B7">
        <w:rPr>
          <w:b/>
        </w:rPr>
        <w:t xml:space="preserve">  </w:t>
      </w:r>
    </w:p>
    <w:p w14:paraId="0D985427" w14:textId="77777777" w:rsidR="004B69EB" w:rsidRDefault="004B69EB" w:rsidP="003C4D62">
      <w:pPr>
        <w:rPr>
          <w:b/>
        </w:rPr>
      </w:pPr>
    </w:p>
    <w:p w14:paraId="27E123F3" w14:textId="28612349" w:rsidR="004B69EB" w:rsidRPr="004B69EB" w:rsidRDefault="004B69EB" w:rsidP="004B69EB">
      <w:pPr>
        <w:pStyle w:val="ListParagraph"/>
        <w:numPr>
          <w:ilvl w:val="0"/>
          <w:numId w:val="1"/>
        </w:numPr>
        <w:rPr>
          <w:b/>
        </w:rPr>
      </w:pPr>
      <w:r>
        <w:rPr>
          <w:i/>
        </w:rPr>
        <w:t>Memories of the war remain raw in Mexico, where the loss of half the country’s territory to the United States is remembered as “the Mutilation.”</w:t>
      </w:r>
    </w:p>
    <w:p w14:paraId="00D6CF1E" w14:textId="77777777" w:rsidR="004B69EB" w:rsidRPr="004B69EB" w:rsidRDefault="004B69EB" w:rsidP="004B69EB">
      <w:pPr>
        <w:rPr>
          <w:b/>
        </w:rPr>
      </w:pPr>
    </w:p>
    <w:p w14:paraId="31937406" w14:textId="4897E869" w:rsidR="004B69EB" w:rsidRPr="004B69EB" w:rsidRDefault="004B69EB" w:rsidP="004B69EB">
      <w:pPr>
        <w:pStyle w:val="ListParagraph"/>
        <w:numPr>
          <w:ilvl w:val="0"/>
          <w:numId w:val="1"/>
        </w:numPr>
        <w:rPr>
          <w:b/>
        </w:rPr>
      </w:pPr>
      <w:r>
        <w:rPr>
          <w:i/>
        </w:rPr>
        <w:t>Many of the leaders who later became famous in the Civil War (1861-1865), including both Confederate general Robert E. Lee (1807-1870) and Union general Ulysses S. Grant (1822-1885), fought as comrades in the Mexican War.</w:t>
      </w:r>
    </w:p>
    <w:p w14:paraId="06BBCEA1" w14:textId="77777777" w:rsidR="004B69EB" w:rsidRPr="004B69EB" w:rsidRDefault="004B69EB" w:rsidP="004B69EB">
      <w:pPr>
        <w:rPr>
          <w:b/>
        </w:rPr>
      </w:pPr>
    </w:p>
    <w:p w14:paraId="286B222B" w14:textId="46A3E00A" w:rsidR="00AC30CC" w:rsidRPr="004B69EB" w:rsidRDefault="004B69EB" w:rsidP="00C760C8">
      <w:pPr>
        <w:pStyle w:val="ListParagraph"/>
        <w:numPr>
          <w:ilvl w:val="0"/>
          <w:numId w:val="1"/>
        </w:numPr>
        <w:rPr>
          <w:b/>
          <w:u w:val="single"/>
        </w:rPr>
      </w:pPr>
      <w:r w:rsidRPr="004B69EB">
        <w:rPr>
          <w:i/>
        </w:rPr>
        <w:t>Taylor’s opponent in the 1848 election was another Mexican War hero, General Winfield Scott (1786-1866), nicknamed “Old Fuss and Feathers.”</w:t>
      </w:r>
      <w:bookmarkStart w:id="0" w:name="_GoBack"/>
      <w:bookmarkEnd w:id="0"/>
    </w:p>
    <w:p w14:paraId="310A82D8" w14:textId="77777777" w:rsidR="00AC30CC" w:rsidRDefault="00AC30CC">
      <w:pPr>
        <w:rPr>
          <w:b/>
          <w:u w:val="single"/>
        </w:rPr>
      </w:pPr>
    </w:p>
    <w:p w14:paraId="7B4A78C9"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7308B7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937FC0"/>
    <w:multiLevelType w:val="hybridMultilevel"/>
    <w:tmpl w:val="79AC20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4F7"/>
    <w:rsid w:val="002F55A8"/>
    <w:rsid w:val="003C4D62"/>
    <w:rsid w:val="004B69EB"/>
    <w:rsid w:val="0060575B"/>
    <w:rsid w:val="006A5E5A"/>
    <w:rsid w:val="006C374F"/>
    <w:rsid w:val="00703B26"/>
    <w:rsid w:val="00792E69"/>
    <w:rsid w:val="008154F7"/>
    <w:rsid w:val="00AC30CC"/>
    <w:rsid w:val="00BF7CB2"/>
    <w:rsid w:val="00CA448A"/>
    <w:rsid w:val="00DA79EB"/>
    <w:rsid w:val="00E251AC"/>
    <w:rsid w:val="00F259E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3EAE5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ID%20PM*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ID PM*ah rdtm.dotx</Template>
  <TotalTime>51</TotalTime>
  <Pages>1</Pages>
  <Words>432</Words>
  <Characters>2468</Characters>
  <Application>Microsoft Macintosh Word</Application>
  <DocSecurity>0</DocSecurity>
  <Lines>20</Lines>
  <Paragraphs>5</Paragraphs>
  <ScaleCrop>false</ScaleCrop>
  <Company>New York City Department of Education</Company>
  <LinksUpToDate>false</LinksUpToDate>
  <CharactersWithSpaces>2895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2016-10-07T13:19:00Z</dcterms:created>
  <dcterms:modified xsi:type="dcterms:W3CDTF">2016-10-07T18:12:00Z</dcterms:modified>
</cp:coreProperties>
</file>