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300CF771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B436B" w:rsidRPr="008B436B">
        <w:rPr>
          <w:b/>
          <w:i/>
        </w:rPr>
        <w:t>Lessen</w:t>
      </w:r>
      <w:r w:rsidR="008B436B">
        <w:rPr>
          <w:b/>
        </w:rPr>
        <w:t xml:space="preserve"> and</w:t>
      </w:r>
      <w:r w:rsidR="008B436B" w:rsidRPr="008B436B">
        <w:rPr>
          <w:b/>
          <w:i/>
        </w:rPr>
        <w:t xml:space="preserve"> Lesson</w:t>
      </w:r>
      <w:r w:rsidR="008B436B">
        <w:rPr>
          <w:b/>
        </w:rPr>
        <w:t>,</w:t>
      </w:r>
      <w:r>
        <w:rPr>
          <w:b/>
        </w:rPr>
        <w:t xml:space="preserve"> </w:t>
      </w:r>
      <w:r w:rsidR="00FD1474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rPr>
          <w:i/>
        </w:rPr>
        <w:t xml:space="preserve"> </w:t>
      </w:r>
      <w:r w:rsidR="008B436B">
        <w:rPr>
          <w:b/>
          <w:i/>
        </w:rPr>
        <w:t>lessen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B436B">
        <w:rPr>
          <w:b/>
          <w:i/>
        </w:rPr>
        <w:t>lesson</w:t>
      </w:r>
      <w:r w:rsidR="0069058D">
        <w:t xml:space="preserve">. Remember this about these </w:t>
      </w:r>
      <w:r w:rsidR="008B436B">
        <w:t>two</w:t>
      </w:r>
      <w:r w:rsidR="0069058D">
        <w:t xml:space="preserve"> words:</w:t>
      </w:r>
    </w:p>
    <w:p w14:paraId="7B68A9FD" w14:textId="77777777" w:rsidR="009025A3" w:rsidRDefault="009025A3" w:rsidP="006336D6"/>
    <w:p w14:paraId="2AA362D0" w14:textId="4CC2AB29" w:rsidR="009025A3" w:rsidRPr="00EA6195" w:rsidRDefault="009025A3" w:rsidP="009025A3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Lessen </w:t>
      </w:r>
      <w:r w:rsidRPr="009025A3">
        <w:t>is a</w:t>
      </w:r>
      <w:r>
        <w:rPr>
          <w:b/>
          <w:i/>
        </w:rPr>
        <w:t xml:space="preserve"> verb </w:t>
      </w:r>
      <w:r w:rsidR="00EA6195">
        <w:t>that</w:t>
      </w:r>
      <w:r w:rsidRPr="009025A3">
        <w:t xml:space="preserve"> simply means</w:t>
      </w:r>
      <w:r w:rsidRPr="009025A3">
        <w:rPr>
          <w:b/>
          <w:i/>
        </w:rPr>
        <w:t xml:space="preserve"> </w:t>
      </w:r>
      <w:r w:rsidRPr="009025A3">
        <w:rPr>
          <w:i/>
        </w:rPr>
        <w:t>to shrink in size, number, or d</w:t>
      </w:r>
      <w:r>
        <w:rPr>
          <w:i/>
        </w:rPr>
        <w:t>egree</w:t>
      </w:r>
      <w:r w:rsidRPr="009025A3">
        <w:rPr>
          <w:i/>
        </w:rPr>
        <w:t>: DECREASE</w:t>
      </w:r>
    </w:p>
    <w:p w14:paraId="25E0B3D5" w14:textId="521506B7" w:rsidR="00EA6195" w:rsidRPr="00DE6A64" w:rsidRDefault="00EA6195" w:rsidP="00EA6195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Lesson </w:t>
      </w:r>
      <w:r w:rsidRPr="00EA6195">
        <w:t>is a</w:t>
      </w:r>
      <w:r>
        <w:rPr>
          <w:b/>
          <w:i/>
        </w:rPr>
        <w:t xml:space="preserve"> noun </w:t>
      </w:r>
      <w:r w:rsidRPr="00EA6195">
        <w:t>that means</w:t>
      </w:r>
      <w:r>
        <w:rPr>
          <w:b/>
          <w:i/>
        </w:rPr>
        <w:t xml:space="preserve"> </w:t>
      </w:r>
      <w:r w:rsidRPr="00EA6195">
        <w:rPr>
          <w:i/>
        </w:rPr>
        <w:t>a piece of instruction; a reading or exercise to be studied by a pupil; a division of a course of instruction; something learned by study or experience</w:t>
      </w:r>
    </w:p>
    <w:p w14:paraId="06ECDE67" w14:textId="77777777" w:rsidR="00DE6A64" w:rsidRDefault="00DE6A64" w:rsidP="00DE6A64">
      <w:pPr>
        <w:rPr>
          <w:b/>
          <w:i/>
        </w:rPr>
      </w:pPr>
    </w:p>
    <w:p w14:paraId="4719273D" w14:textId="77777777" w:rsidR="00E7374A" w:rsidRPr="00E7374A" w:rsidRDefault="00E7374A" w:rsidP="00DE6A64">
      <w:pPr>
        <w:pStyle w:val="ListParagraph"/>
        <w:numPr>
          <w:ilvl w:val="0"/>
          <w:numId w:val="2"/>
        </w:numPr>
        <w:rPr>
          <w:b/>
        </w:rPr>
      </w:pPr>
      <w:r>
        <w:t>**** found interesting *** teacher’s _____________ on the Black Power movement in the United States.</w:t>
      </w:r>
    </w:p>
    <w:p w14:paraId="6D5D49DB" w14:textId="77777777" w:rsidR="00A90FF5" w:rsidRPr="00A90FF5" w:rsidRDefault="00A90FF5" w:rsidP="00DE6A64">
      <w:pPr>
        <w:pStyle w:val="ListParagraph"/>
        <w:numPr>
          <w:ilvl w:val="0"/>
          <w:numId w:val="2"/>
        </w:numPr>
        <w:rPr>
          <w:b/>
        </w:rPr>
      </w:pPr>
      <w:r>
        <w:t>*** dried *** new cotton shirt on high and ___________________ its size dramatically.</w:t>
      </w:r>
    </w:p>
    <w:p w14:paraId="2294EC4F" w14:textId="77777777" w:rsidR="00A90FF5" w:rsidRPr="00A90FF5" w:rsidRDefault="00A90FF5" w:rsidP="00DE6A64">
      <w:pPr>
        <w:pStyle w:val="ListParagraph"/>
        <w:numPr>
          <w:ilvl w:val="0"/>
          <w:numId w:val="2"/>
        </w:numPr>
        <w:rPr>
          <w:b/>
        </w:rPr>
      </w:pPr>
      <w:r>
        <w:t>Because *** buys all digital books for *** classes and store them on *** pad, *** _______________ the weight of *** book bag.</w:t>
      </w:r>
    </w:p>
    <w:p w14:paraId="44E7FAEA" w14:textId="77777777" w:rsidR="00A90FF5" w:rsidRPr="00A90FF5" w:rsidRDefault="00A90FF5" w:rsidP="00DE6A64">
      <w:pPr>
        <w:pStyle w:val="ListParagraph"/>
        <w:numPr>
          <w:ilvl w:val="0"/>
          <w:numId w:val="2"/>
        </w:numPr>
        <w:rPr>
          <w:b/>
        </w:rPr>
      </w:pPr>
      <w:r>
        <w:t>*** had to teach *** dog a __________________ after it ate food off the dining room table.</w:t>
      </w:r>
    </w:p>
    <w:p w14:paraId="641F79C8" w14:textId="6A0C952B" w:rsidR="00DE6A64" w:rsidRPr="00F17388" w:rsidRDefault="00A90FF5" w:rsidP="00DE6A64">
      <w:pPr>
        <w:pStyle w:val="ListParagraph"/>
        <w:numPr>
          <w:ilvl w:val="0"/>
          <w:numId w:val="2"/>
        </w:numPr>
        <w:rPr>
          <w:b/>
        </w:rPr>
      </w:pPr>
      <w:r>
        <w:t>If you plan ahead, you’ll _____________________ your anxiety as your school assignments are due.</w:t>
      </w:r>
      <w:r w:rsidR="00E7374A">
        <w:t xml:space="preserve"> </w:t>
      </w:r>
    </w:p>
    <w:p w14:paraId="7FC39238" w14:textId="2D755C3A" w:rsidR="00F17388" w:rsidRDefault="00F17388" w:rsidP="00F17388">
      <w:pPr>
        <w:rPr>
          <w:b/>
        </w:rPr>
      </w:pPr>
    </w:p>
    <w:p w14:paraId="0A5FDE09" w14:textId="1AD5C541" w:rsidR="00F17388" w:rsidRDefault="00F17388" w:rsidP="00F17388">
      <w:pPr>
        <w:rPr>
          <w:b/>
        </w:rPr>
      </w:pPr>
    </w:p>
    <w:p w14:paraId="15FD1B1E" w14:textId="2A0612D6" w:rsidR="00F17388" w:rsidRDefault="00F17388" w:rsidP="00F17388">
      <w:pPr>
        <w:rPr>
          <w:b/>
        </w:rPr>
      </w:pPr>
    </w:p>
    <w:p w14:paraId="460D536A" w14:textId="0845E1C7" w:rsidR="00F17388" w:rsidRDefault="00F17388" w:rsidP="00F17388">
      <w:pPr>
        <w:rPr>
          <w:b/>
        </w:rPr>
      </w:pPr>
    </w:p>
    <w:p w14:paraId="7BF341B7" w14:textId="3E2D130D" w:rsidR="00F17388" w:rsidRDefault="00F17388" w:rsidP="00F17388">
      <w:pPr>
        <w:rPr>
          <w:b/>
        </w:rPr>
      </w:pPr>
    </w:p>
    <w:p w14:paraId="6240A014" w14:textId="644A0E9B" w:rsidR="00F17388" w:rsidRDefault="00F17388" w:rsidP="00F17388">
      <w:pPr>
        <w:rPr>
          <w:b/>
        </w:rPr>
      </w:pPr>
    </w:p>
    <w:p w14:paraId="081F4D5E" w14:textId="33E7C8B2" w:rsidR="00F17388" w:rsidRDefault="00F17388" w:rsidP="00F17388">
      <w:pPr>
        <w:rPr>
          <w:b/>
        </w:rPr>
      </w:pPr>
    </w:p>
    <w:p w14:paraId="5E0B1B52" w14:textId="6B23FDA4" w:rsidR="00F17388" w:rsidRDefault="00F17388" w:rsidP="00F17388">
      <w:pPr>
        <w:rPr>
          <w:b/>
        </w:rPr>
      </w:pPr>
    </w:p>
    <w:p w14:paraId="5EC66926" w14:textId="7CBCB848" w:rsidR="00F17388" w:rsidRDefault="00F17388" w:rsidP="00F17388">
      <w:pPr>
        <w:rPr>
          <w:b/>
        </w:rPr>
      </w:pPr>
    </w:p>
    <w:p w14:paraId="6EF6AE6B" w14:textId="088E4047" w:rsidR="00F17388" w:rsidRDefault="00F17388" w:rsidP="00F17388">
      <w:pPr>
        <w:rPr>
          <w:b/>
        </w:rPr>
      </w:pPr>
    </w:p>
    <w:p w14:paraId="54448B94" w14:textId="64AB97E9" w:rsidR="00F17388" w:rsidRDefault="00F17388" w:rsidP="00F17388">
      <w:pPr>
        <w:rPr>
          <w:b/>
        </w:rPr>
      </w:pPr>
    </w:p>
    <w:p w14:paraId="25EFBC1C" w14:textId="79103850" w:rsidR="00F17388" w:rsidRDefault="00F17388" w:rsidP="00F17388">
      <w:pPr>
        <w:rPr>
          <w:b/>
        </w:rPr>
      </w:pPr>
    </w:p>
    <w:p w14:paraId="7E4D5377" w14:textId="7787E68D" w:rsidR="00F17388" w:rsidRDefault="00F17388" w:rsidP="00F17388">
      <w:pPr>
        <w:rPr>
          <w:b/>
        </w:rPr>
      </w:pPr>
    </w:p>
    <w:p w14:paraId="33A4A5D6" w14:textId="4E7ACAE6" w:rsidR="00F17388" w:rsidRDefault="00F17388" w:rsidP="00F17388">
      <w:pPr>
        <w:rPr>
          <w:b/>
        </w:rPr>
      </w:pPr>
    </w:p>
    <w:p w14:paraId="57C6B052" w14:textId="7C6720AA" w:rsidR="00F17388" w:rsidRDefault="00F17388" w:rsidP="00F17388">
      <w:pPr>
        <w:rPr>
          <w:b/>
        </w:rPr>
      </w:pPr>
    </w:p>
    <w:p w14:paraId="1B5D02A9" w14:textId="5A3BCC42" w:rsidR="00F17388" w:rsidRDefault="00F17388" w:rsidP="00F17388">
      <w:pPr>
        <w:rPr>
          <w:b/>
        </w:rPr>
      </w:pPr>
    </w:p>
    <w:p w14:paraId="4317E907" w14:textId="07537E59" w:rsidR="00F17388" w:rsidRDefault="00F17388" w:rsidP="00F17388">
      <w:pPr>
        <w:rPr>
          <w:b/>
        </w:rPr>
      </w:pPr>
    </w:p>
    <w:p w14:paraId="2922D6C7" w14:textId="38965DD8" w:rsidR="00F17388" w:rsidRDefault="00F17388" w:rsidP="00F17388">
      <w:pPr>
        <w:rPr>
          <w:b/>
        </w:rPr>
      </w:pPr>
    </w:p>
    <w:p w14:paraId="7B9B013B" w14:textId="048B2581" w:rsidR="00F17388" w:rsidRDefault="00F17388" w:rsidP="00F17388">
      <w:pPr>
        <w:rPr>
          <w:b/>
        </w:rPr>
      </w:pPr>
    </w:p>
    <w:p w14:paraId="692A7D15" w14:textId="1E0D89D0" w:rsidR="00F17388" w:rsidRDefault="00F17388" w:rsidP="00F17388">
      <w:pPr>
        <w:rPr>
          <w:b/>
        </w:rPr>
      </w:pPr>
    </w:p>
    <w:p w14:paraId="086CBBB8" w14:textId="4E6A3C70" w:rsidR="00F17388" w:rsidRDefault="00F17388" w:rsidP="00F17388">
      <w:pPr>
        <w:rPr>
          <w:b/>
        </w:rPr>
      </w:pPr>
    </w:p>
    <w:p w14:paraId="5C9D702C" w14:textId="1EE53FDF" w:rsidR="00F17388" w:rsidRDefault="00F17388" w:rsidP="00F17388">
      <w:pPr>
        <w:rPr>
          <w:b/>
        </w:rPr>
      </w:pPr>
    </w:p>
    <w:p w14:paraId="5BD01977" w14:textId="596DC0B2" w:rsidR="00F17388" w:rsidRDefault="00F17388" w:rsidP="00F17388">
      <w:pPr>
        <w:rPr>
          <w:b/>
        </w:rPr>
      </w:pPr>
    </w:p>
    <w:p w14:paraId="62865E07" w14:textId="57D22BED" w:rsidR="00F17388" w:rsidRDefault="00F17388" w:rsidP="00F17388">
      <w:pPr>
        <w:rPr>
          <w:b/>
        </w:rPr>
      </w:pPr>
    </w:p>
    <w:p w14:paraId="34EC06D4" w14:textId="5DCEC3C9" w:rsidR="00F17388" w:rsidRDefault="00F17388" w:rsidP="00F17388">
      <w:pPr>
        <w:rPr>
          <w:b/>
        </w:rPr>
      </w:pPr>
    </w:p>
    <w:p w14:paraId="6039EEE1" w14:textId="298E070E" w:rsidR="00F17388" w:rsidRDefault="00F17388" w:rsidP="00F17388">
      <w:pPr>
        <w:rPr>
          <w:b/>
        </w:rPr>
      </w:pPr>
    </w:p>
    <w:p w14:paraId="48B16B58" w14:textId="596FDED7" w:rsidR="00F17388" w:rsidRDefault="00F17388" w:rsidP="00F17388">
      <w:pPr>
        <w:rPr>
          <w:b/>
        </w:rPr>
      </w:pPr>
    </w:p>
    <w:p w14:paraId="33C4D013" w14:textId="206F26F2" w:rsidR="00F17388" w:rsidRDefault="00F17388" w:rsidP="00F17388">
      <w:pPr>
        <w:rPr>
          <w:b/>
        </w:rPr>
      </w:pPr>
    </w:p>
    <w:p w14:paraId="6335D4AC" w14:textId="232CC49F" w:rsidR="00F17388" w:rsidRDefault="00F17388" w:rsidP="00F17388">
      <w:pPr>
        <w:rPr>
          <w:b/>
        </w:rPr>
      </w:pPr>
    </w:p>
    <w:p w14:paraId="077FBE17" w14:textId="4AAC1FEB" w:rsidR="00F17388" w:rsidRDefault="00F17388" w:rsidP="00F17388">
      <w:pPr>
        <w:rPr>
          <w:b/>
        </w:rPr>
      </w:pPr>
    </w:p>
    <w:p w14:paraId="4851509D" w14:textId="728E737E" w:rsidR="00F17388" w:rsidRDefault="00F17388" w:rsidP="00F17388">
      <w:pPr>
        <w:rPr>
          <w:b/>
        </w:rPr>
      </w:pPr>
    </w:p>
    <w:p w14:paraId="5DF1AE85" w14:textId="1BC10700" w:rsidR="00F17388" w:rsidRDefault="00F17388" w:rsidP="00F17388">
      <w:pPr>
        <w:rPr>
          <w:b/>
        </w:rPr>
      </w:pPr>
    </w:p>
    <w:p w14:paraId="573646F1" w14:textId="584C7161" w:rsidR="00F17388" w:rsidRDefault="00F17388" w:rsidP="00F17388">
      <w:pPr>
        <w:rPr>
          <w:b/>
        </w:rPr>
      </w:pPr>
    </w:p>
    <w:p w14:paraId="07A66A50" w14:textId="16492AE6" w:rsidR="00F17388" w:rsidRDefault="00F17388" w:rsidP="00F17388">
      <w:pPr>
        <w:rPr>
          <w:b/>
        </w:rPr>
      </w:pPr>
    </w:p>
    <w:p w14:paraId="0FFF7700" w14:textId="5684EC60" w:rsidR="00F17388" w:rsidRDefault="00F17388" w:rsidP="00F17388">
      <w:pPr>
        <w:rPr>
          <w:b/>
        </w:rPr>
      </w:pPr>
    </w:p>
    <w:p w14:paraId="279647BA" w14:textId="77777777" w:rsidR="00F17388" w:rsidRPr="00B12619" w:rsidRDefault="00F17388" w:rsidP="00F1738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4A6E4E" w14:textId="77777777" w:rsidR="00F17388" w:rsidRDefault="00F17388" w:rsidP="00F17388">
      <w:r>
        <w:rPr>
          <w:b/>
        </w:rPr>
        <w:t xml:space="preserve">Homophone Worksheet: </w:t>
      </w:r>
      <w:r w:rsidRPr="008B436B">
        <w:rPr>
          <w:b/>
          <w:i/>
        </w:rPr>
        <w:t>Lessen</w:t>
      </w:r>
      <w:r>
        <w:rPr>
          <w:b/>
        </w:rPr>
        <w:t xml:space="preserve"> and</w:t>
      </w:r>
      <w:r w:rsidRPr="008B436B">
        <w:rPr>
          <w:b/>
          <w:i/>
        </w:rPr>
        <w:t xml:space="preserve"> Lesson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lessen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lesson</w:t>
      </w:r>
      <w:r>
        <w:t>. Remember this about these two words:</w:t>
      </w:r>
    </w:p>
    <w:p w14:paraId="017687F9" w14:textId="77777777" w:rsidR="00F17388" w:rsidRDefault="00F17388" w:rsidP="00F17388"/>
    <w:p w14:paraId="3B4B0292" w14:textId="77777777" w:rsidR="00F17388" w:rsidRPr="00EA6195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Lessen </w:t>
      </w:r>
      <w:r w:rsidRPr="009025A3">
        <w:t>is a</w:t>
      </w:r>
      <w:r>
        <w:rPr>
          <w:b/>
          <w:i/>
        </w:rPr>
        <w:t xml:space="preserve"> verb </w:t>
      </w:r>
      <w:r>
        <w:t>that</w:t>
      </w:r>
      <w:r w:rsidRPr="009025A3">
        <w:t xml:space="preserve"> simply means</w:t>
      </w:r>
      <w:r w:rsidRPr="009025A3">
        <w:rPr>
          <w:b/>
          <w:i/>
        </w:rPr>
        <w:t xml:space="preserve"> </w:t>
      </w:r>
      <w:r w:rsidRPr="009025A3">
        <w:rPr>
          <w:i/>
        </w:rPr>
        <w:t>to shrink in size, number, or d</w:t>
      </w:r>
      <w:r>
        <w:rPr>
          <w:i/>
        </w:rPr>
        <w:t>egree</w:t>
      </w:r>
      <w:r w:rsidRPr="009025A3">
        <w:rPr>
          <w:i/>
        </w:rPr>
        <w:t>: DECREASE</w:t>
      </w:r>
    </w:p>
    <w:p w14:paraId="47AE6DD6" w14:textId="77777777" w:rsidR="00F17388" w:rsidRPr="00DE6A64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Lesson </w:t>
      </w:r>
      <w:r w:rsidRPr="00EA6195">
        <w:t>is a</w:t>
      </w:r>
      <w:r>
        <w:rPr>
          <w:b/>
          <w:i/>
        </w:rPr>
        <w:t xml:space="preserve"> noun </w:t>
      </w:r>
      <w:r w:rsidRPr="00EA6195">
        <w:t>that means</w:t>
      </w:r>
      <w:r>
        <w:rPr>
          <w:b/>
          <w:i/>
        </w:rPr>
        <w:t xml:space="preserve"> </w:t>
      </w:r>
      <w:r w:rsidRPr="00EA6195">
        <w:rPr>
          <w:i/>
        </w:rPr>
        <w:t>a piece of instruction; a reading or exercise to be studied by a pupil; a division of a course of instruction; something learned by study or experience</w:t>
      </w:r>
    </w:p>
    <w:p w14:paraId="09B88509" w14:textId="77777777" w:rsidR="00F17388" w:rsidRDefault="00F17388" w:rsidP="00F17388">
      <w:pPr>
        <w:rPr>
          <w:b/>
          <w:i/>
        </w:rPr>
      </w:pPr>
    </w:p>
    <w:p w14:paraId="06D45907" w14:textId="20E97247" w:rsidR="00F17388" w:rsidRPr="00F17388" w:rsidRDefault="00F17388" w:rsidP="00F17388">
      <w:pPr>
        <w:pStyle w:val="ListParagraph"/>
        <w:numPr>
          <w:ilvl w:val="0"/>
          <w:numId w:val="3"/>
        </w:numPr>
        <w:rPr>
          <w:b/>
        </w:rPr>
      </w:pPr>
      <w:r>
        <w:t>Mr. Feltskog likes the fact that public transportation __________________ his need for a car.</w:t>
      </w:r>
    </w:p>
    <w:p w14:paraId="1B682235" w14:textId="77777777" w:rsidR="00F17388" w:rsidRPr="007D1938" w:rsidRDefault="00F17388" w:rsidP="00F17388">
      <w:pPr>
        <w:pStyle w:val="ListParagraph"/>
        <w:numPr>
          <w:ilvl w:val="0"/>
          <w:numId w:val="3"/>
        </w:numPr>
        <w:rPr>
          <w:b/>
        </w:rPr>
      </w:pPr>
      <w:r>
        <w:t>****’s dog learned its ________________ when it tried to eat the cheese out of a mouse trap.</w:t>
      </w:r>
    </w:p>
    <w:p w14:paraId="04F51BBB" w14:textId="77777777" w:rsidR="00F17388" w:rsidRPr="007D1938" w:rsidRDefault="00F17388" w:rsidP="00F17388">
      <w:pPr>
        <w:pStyle w:val="ListParagraph"/>
        <w:numPr>
          <w:ilvl w:val="0"/>
          <w:numId w:val="3"/>
        </w:numPr>
        <w:rPr>
          <w:b/>
        </w:rPr>
      </w:pPr>
      <w:r>
        <w:t>**** enjoyed the _______________________ on the Cold Crush Brothers in the History of Hip Hop course **** is taking.</w:t>
      </w:r>
    </w:p>
    <w:p w14:paraId="4A358B8E" w14:textId="77777777" w:rsidR="00F17388" w:rsidRPr="007D1938" w:rsidRDefault="00F17388" w:rsidP="00F17388">
      <w:pPr>
        <w:pStyle w:val="ListParagraph"/>
        <w:numPr>
          <w:ilvl w:val="0"/>
          <w:numId w:val="3"/>
        </w:numPr>
        <w:rPr>
          <w:b/>
        </w:rPr>
      </w:pPr>
      <w:r>
        <w:t>*** left a couple of textbooks at home in order to _____________________ the burden of **** book bag.</w:t>
      </w:r>
    </w:p>
    <w:p w14:paraId="0337B064" w14:textId="36813DFF" w:rsidR="00F17388" w:rsidRPr="00F17388" w:rsidRDefault="00F17388" w:rsidP="00F17388">
      <w:pPr>
        <w:pStyle w:val="ListParagraph"/>
        <w:numPr>
          <w:ilvl w:val="0"/>
          <w:numId w:val="3"/>
        </w:numPr>
        <w:rPr>
          <w:b/>
        </w:rPr>
      </w:pPr>
      <w:r>
        <w:t>Solar energy, happily, _____________________ the need to burn coal for electricity.</w:t>
      </w:r>
    </w:p>
    <w:p w14:paraId="173440F9" w14:textId="071FB47B" w:rsidR="00F17388" w:rsidRDefault="00F17388" w:rsidP="00F17388">
      <w:pPr>
        <w:rPr>
          <w:b/>
        </w:rPr>
      </w:pPr>
    </w:p>
    <w:p w14:paraId="665B809D" w14:textId="5F61EE23" w:rsidR="00F17388" w:rsidRDefault="00F17388" w:rsidP="00F17388">
      <w:pPr>
        <w:rPr>
          <w:b/>
        </w:rPr>
      </w:pPr>
    </w:p>
    <w:p w14:paraId="4AF98C28" w14:textId="6282B365" w:rsidR="00F17388" w:rsidRDefault="00F17388" w:rsidP="00F17388">
      <w:pPr>
        <w:rPr>
          <w:b/>
        </w:rPr>
      </w:pPr>
    </w:p>
    <w:p w14:paraId="4B2913DD" w14:textId="01EBEDE4" w:rsidR="00F17388" w:rsidRDefault="00F17388" w:rsidP="00F17388">
      <w:pPr>
        <w:rPr>
          <w:b/>
        </w:rPr>
      </w:pPr>
    </w:p>
    <w:p w14:paraId="5311E6D2" w14:textId="70D0D976" w:rsidR="00F17388" w:rsidRDefault="00F17388" w:rsidP="00F17388">
      <w:pPr>
        <w:rPr>
          <w:b/>
        </w:rPr>
      </w:pPr>
    </w:p>
    <w:p w14:paraId="1733662D" w14:textId="29E38BD0" w:rsidR="00F17388" w:rsidRDefault="00F17388" w:rsidP="00F17388">
      <w:pPr>
        <w:rPr>
          <w:b/>
        </w:rPr>
      </w:pPr>
    </w:p>
    <w:p w14:paraId="19777EA2" w14:textId="1841DF0D" w:rsidR="00F17388" w:rsidRDefault="00F17388" w:rsidP="00F17388">
      <w:pPr>
        <w:rPr>
          <w:b/>
        </w:rPr>
      </w:pPr>
    </w:p>
    <w:p w14:paraId="3216B32A" w14:textId="2BE42A00" w:rsidR="00F17388" w:rsidRDefault="00F17388" w:rsidP="00F17388">
      <w:pPr>
        <w:rPr>
          <w:b/>
        </w:rPr>
      </w:pPr>
    </w:p>
    <w:p w14:paraId="6B2C105F" w14:textId="147D0C91" w:rsidR="00F17388" w:rsidRDefault="00F17388" w:rsidP="00F17388">
      <w:pPr>
        <w:rPr>
          <w:b/>
        </w:rPr>
      </w:pPr>
    </w:p>
    <w:p w14:paraId="1C57DA7D" w14:textId="7165AFA5" w:rsidR="00F17388" w:rsidRDefault="00F17388" w:rsidP="00F17388">
      <w:pPr>
        <w:rPr>
          <w:b/>
        </w:rPr>
      </w:pPr>
    </w:p>
    <w:p w14:paraId="65103CA8" w14:textId="3AF3F2A4" w:rsidR="00F17388" w:rsidRDefault="00F17388" w:rsidP="00F17388">
      <w:pPr>
        <w:rPr>
          <w:b/>
        </w:rPr>
      </w:pPr>
    </w:p>
    <w:p w14:paraId="3BB04FDA" w14:textId="75F4229A" w:rsidR="00F17388" w:rsidRDefault="00F17388" w:rsidP="00F17388">
      <w:pPr>
        <w:rPr>
          <w:b/>
        </w:rPr>
      </w:pPr>
    </w:p>
    <w:p w14:paraId="31E067EE" w14:textId="08FFE437" w:rsidR="00F17388" w:rsidRDefault="00F17388" w:rsidP="00F17388">
      <w:pPr>
        <w:rPr>
          <w:b/>
        </w:rPr>
      </w:pPr>
    </w:p>
    <w:p w14:paraId="5BE2C1C9" w14:textId="25311184" w:rsidR="00F17388" w:rsidRDefault="00F17388" w:rsidP="00F17388">
      <w:pPr>
        <w:rPr>
          <w:b/>
        </w:rPr>
      </w:pPr>
    </w:p>
    <w:p w14:paraId="6679B218" w14:textId="65B224F3" w:rsidR="00F17388" w:rsidRDefault="00F17388" w:rsidP="00F17388">
      <w:pPr>
        <w:rPr>
          <w:b/>
        </w:rPr>
      </w:pPr>
    </w:p>
    <w:p w14:paraId="7E405D22" w14:textId="0641DFE9" w:rsidR="00F17388" w:rsidRDefault="00F17388" w:rsidP="00F17388">
      <w:pPr>
        <w:rPr>
          <w:b/>
        </w:rPr>
      </w:pPr>
    </w:p>
    <w:p w14:paraId="2837992E" w14:textId="77FC41A4" w:rsidR="00F17388" w:rsidRDefault="00F17388" w:rsidP="00F17388">
      <w:pPr>
        <w:rPr>
          <w:b/>
        </w:rPr>
      </w:pPr>
    </w:p>
    <w:p w14:paraId="236F18CE" w14:textId="781763C9" w:rsidR="00F17388" w:rsidRDefault="00F17388" w:rsidP="00F17388">
      <w:pPr>
        <w:rPr>
          <w:b/>
        </w:rPr>
      </w:pPr>
    </w:p>
    <w:p w14:paraId="345C04C4" w14:textId="492F98A9" w:rsidR="00F17388" w:rsidRDefault="00F17388" w:rsidP="00F17388">
      <w:pPr>
        <w:rPr>
          <w:b/>
        </w:rPr>
      </w:pPr>
    </w:p>
    <w:p w14:paraId="420073D8" w14:textId="26690741" w:rsidR="00F17388" w:rsidRDefault="00F17388" w:rsidP="00F17388">
      <w:pPr>
        <w:rPr>
          <w:b/>
        </w:rPr>
      </w:pPr>
    </w:p>
    <w:p w14:paraId="2647FDAA" w14:textId="32DB2D50" w:rsidR="00F17388" w:rsidRDefault="00F17388" w:rsidP="00F17388">
      <w:pPr>
        <w:rPr>
          <w:b/>
        </w:rPr>
      </w:pPr>
    </w:p>
    <w:p w14:paraId="1D6625A4" w14:textId="72BEB44E" w:rsidR="00F17388" w:rsidRDefault="00F17388" w:rsidP="00F17388">
      <w:pPr>
        <w:rPr>
          <w:b/>
        </w:rPr>
      </w:pPr>
    </w:p>
    <w:p w14:paraId="1918093A" w14:textId="4A26B755" w:rsidR="00F17388" w:rsidRDefault="00F17388" w:rsidP="00F17388">
      <w:pPr>
        <w:rPr>
          <w:b/>
        </w:rPr>
      </w:pPr>
    </w:p>
    <w:p w14:paraId="4A5419BC" w14:textId="176C23AE" w:rsidR="00F17388" w:rsidRDefault="00F17388" w:rsidP="00F17388">
      <w:pPr>
        <w:rPr>
          <w:b/>
        </w:rPr>
      </w:pPr>
    </w:p>
    <w:p w14:paraId="2AA190A5" w14:textId="1336D9E5" w:rsidR="00F17388" w:rsidRDefault="00F17388" w:rsidP="00F17388">
      <w:pPr>
        <w:rPr>
          <w:b/>
        </w:rPr>
      </w:pPr>
    </w:p>
    <w:p w14:paraId="3A51D266" w14:textId="70017356" w:rsidR="00F17388" w:rsidRDefault="00F17388" w:rsidP="00F17388">
      <w:pPr>
        <w:rPr>
          <w:b/>
        </w:rPr>
      </w:pPr>
    </w:p>
    <w:p w14:paraId="02B293BF" w14:textId="17DAB046" w:rsidR="00F17388" w:rsidRDefault="00F17388" w:rsidP="00F17388">
      <w:pPr>
        <w:rPr>
          <w:b/>
        </w:rPr>
      </w:pPr>
    </w:p>
    <w:p w14:paraId="3BA93583" w14:textId="6576C964" w:rsidR="00F17388" w:rsidRDefault="00F17388" w:rsidP="00F17388">
      <w:pPr>
        <w:rPr>
          <w:b/>
        </w:rPr>
      </w:pPr>
    </w:p>
    <w:p w14:paraId="1918E343" w14:textId="6AD34453" w:rsidR="00F17388" w:rsidRDefault="00F17388" w:rsidP="00F17388">
      <w:pPr>
        <w:rPr>
          <w:b/>
        </w:rPr>
      </w:pPr>
    </w:p>
    <w:p w14:paraId="45F10CD4" w14:textId="4B85F16A" w:rsidR="00F17388" w:rsidRDefault="00F17388" w:rsidP="00F17388">
      <w:pPr>
        <w:rPr>
          <w:b/>
        </w:rPr>
      </w:pPr>
    </w:p>
    <w:p w14:paraId="6C8B4586" w14:textId="35F7139A" w:rsidR="00F17388" w:rsidRDefault="00F17388" w:rsidP="00F17388">
      <w:pPr>
        <w:rPr>
          <w:b/>
        </w:rPr>
      </w:pPr>
    </w:p>
    <w:p w14:paraId="62B7C067" w14:textId="3E5D17DE" w:rsidR="00F17388" w:rsidRDefault="00F17388" w:rsidP="00F17388">
      <w:pPr>
        <w:rPr>
          <w:b/>
        </w:rPr>
      </w:pPr>
    </w:p>
    <w:p w14:paraId="1469816F" w14:textId="2E973460" w:rsidR="00F17388" w:rsidRDefault="00F17388" w:rsidP="00F17388">
      <w:pPr>
        <w:rPr>
          <w:b/>
        </w:rPr>
      </w:pPr>
    </w:p>
    <w:p w14:paraId="79C1116D" w14:textId="7EC67888" w:rsidR="00F17388" w:rsidRDefault="00F17388" w:rsidP="00F17388">
      <w:pPr>
        <w:rPr>
          <w:b/>
        </w:rPr>
      </w:pPr>
    </w:p>
    <w:p w14:paraId="1F0AF604" w14:textId="028CADA1" w:rsidR="00F17388" w:rsidRDefault="00F17388" w:rsidP="00F17388">
      <w:pPr>
        <w:rPr>
          <w:b/>
        </w:rPr>
      </w:pPr>
    </w:p>
    <w:p w14:paraId="0FB36069" w14:textId="77777777" w:rsidR="00F17388" w:rsidRPr="00B12619" w:rsidRDefault="00F17388" w:rsidP="00F1738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F864D4B" w14:textId="77777777" w:rsidR="00F17388" w:rsidRDefault="00F17388" w:rsidP="00F17388">
      <w:r>
        <w:rPr>
          <w:b/>
        </w:rPr>
        <w:t xml:space="preserve">Homophone Worksheet: </w:t>
      </w:r>
      <w:r w:rsidRPr="008B436B">
        <w:rPr>
          <w:b/>
          <w:i/>
        </w:rPr>
        <w:t>Lessen</w:t>
      </w:r>
      <w:r>
        <w:rPr>
          <w:b/>
        </w:rPr>
        <w:t xml:space="preserve"> and</w:t>
      </w:r>
      <w:r w:rsidRPr="008B436B">
        <w:rPr>
          <w:b/>
          <w:i/>
        </w:rPr>
        <w:t xml:space="preserve"> Lesson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lessen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lesson</w:t>
      </w:r>
      <w:r>
        <w:t>. Remember this about these two words:</w:t>
      </w:r>
    </w:p>
    <w:p w14:paraId="0E503C72" w14:textId="77777777" w:rsidR="00F17388" w:rsidRDefault="00F17388" w:rsidP="00F17388"/>
    <w:p w14:paraId="372BA12E" w14:textId="77777777" w:rsidR="00F17388" w:rsidRPr="00EA6195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Lessen </w:t>
      </w:r>
      <w:r w:rsidRPr="009025A3">
        <w:t>is a</w:t>
      </w:r>
      <w:r>
        <w:rPr>
          <w:b/>
          <w:i/>
        </w:rPr>
        <w:t xml:space="preserve"> verb </w:t>
      </w:r>
      <w:r>
        <w:t>that</w:t>
      </w:r>
      <w:r w:rsidRPr="009025A3">
        <w:t xml:space="preserve"> simply means</w:t>
      </w:r>
      <w:r w:rsidRPr="009025A3">
        <w:rPr>
          <w:b/>
          <w:i/>
        </w:rPr>
        <w:t xml:space="preserve"> </w:t>
      </w:r>
      <w:r w:rsidRPr="009025A3">
        <w:rPr>
          <w:i/>
        </w:rPr>
        <w:t>to shrink in size, number, or d</w:t>
      </w:r>
      <w:r>
        <w:rPr>
          <w:i/>
        </w:rPr>
        <w:t>egree</w:t>
      </w:r>
      <w:r w:rsidRPr="009025A3">
        <w:rPr>
          <w:i/>
        </w:rPr>
        <w:t>: DECREASE</w:t>
      </w:r>
    </w:p>
    <w:p w14:paraId="1FD32B4B" w14:textId="77777777" w:rsidR="00F17388" w:rsidRPr="00DE6A64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Lesson </w:t>
      </w:r>
      <w:r w:rsidRPr="00EA6195">
        <w:t>is a</w:t>
      </w:r>
      <w:r>
        <w:rPr>
          <w:b/>
          <w:i/>
        </w:rPr>
        <w:t xml:space="preserve"> noun </w:t>
      </w:r>
      <w:r w:rsidRPr="00EA6195">
        <w:t>that means</w:t>
      </w:r>
      <w:r>
        <w:rPr>
          <w:b/>
          <w:i/>
        </w:rPr>
        <w:t xml:space="preserve"> </w:t>
      </w:r>
      <w:r w:rsidRPr="00EA6195">
        <w:rPr>
          <w:i/>
        </w:rPr>
        <w:t>a piece of instruction; a reading or exercise to be studied by a pupil; a division of a course of instruction; something learned by study or experience</w:t>
      </w:r>
    </w:p>
    <w:p w14:paraId="03309DF6" w14:textId="77777777" w:rsidR="00F17388" w:rsidRDefault="00F17388" w:rsidP="00F17388">
      <w:pPr>
        <w:rPr>
          <w:b/>
          <w:i/>
        </w:rPr>
      </w:pPr>
    </w:p>
    <w:p w14:paraId="7B28A54E" w14:textId="1C261403" w:rsidR="00F17388" w:rsidRPr="00F17388" w:rsidRDefault="00F17388" w:rsidP="00F17388">
      <w:pPr>
        <w:pStyle w:val="ListParagraph"/>
        <w:numPr>
          <w:ilvl w:val="0"/>
          <w:numId w:val="4"/>
        </w:numPr>
        <w:rPr>
          <w:b/>
        </w:rPr>
      </w:pPr>
      <w:r>
        <w:t>*** is designing a ______________________ on economics in the Ukraine.</w:t>
      </w:r>
    </w:p>
    <w:p w14:paraId="615A915B" w14:textId="755E6BEF" w:rsidR="00F17388" w:rsidRPr="00F17388" w:rsidRDefault="00F17388" w:rsidP="00F17388">
      <w:pPr>
        <w:pStyle w:val="ListParagraph"/>
        <w:numPr>
          <w:ilvl w:val="0"/>
          <w:numId w:val="4"/>
        </w:numPr>
        <w:rPr>
          <w:b/>
        </w:rPr>
      </w:pPr>
      <w:r>
        <w:t>***’s ________________ on algebra was good, and it ____________________ the need for *** students to go to math tutoring.</w:t>
      </w:r>
    </w:p>
    <w:p w14:paraId="6A872FBD" w14:textId="0835AB31" w:rsidR="00F17388" w:rsidRPr="00F17388" w:rsidRDefault="00F17388" w:rsidP="00F17388">
      <w:pPr>
        <w:pStyle w:val="ListParagraph"/>
        <w:numPr>
          <w:ilvl w:val="0"/>
          <w:numId w:val="4"/>
        </w:numPr>
        <w:rPr>
          <w:b/>
        </w:rPr>
      </w:pPr>
      <w:r>
        <w:t>Cell phones _______________________ the need for public pay phones.</w:t>
      </w:r>
    </w:p>
    <w:p w14:paraId="5F3F6423" w14:textId="77777777" w:rsidR="00F17388" w:rsidRPr="009214EF" w:rsidRDefault="00F17388" w:rsidP="00F17388">
      <w:pPr>
        <w:pStyle w:val="ListParagraph"/>
        <w:numPr>
          <w:ilvl w:val="0"/>
          <w:numId w:val="4"/>
        </w:numPr>
        <w:rPr>
          <w:b/>
        </w:rPr>
      </w:pPr>
      <w:r>
        <w:t>Humanity never learns, it seems, the _____________________ of war.</w:t>
      </w:r>
    </w:p>
    <w:p w14:paraId="1DF183EF" w14:textId="5E1E8A8A" w:rsidR="00F17388" w:rsidRPr="00F17388" w:rsidRDefault="00F17388" w:rsidP="00F17388">
      <w:pPr>
        <w:pStyle w:val="ListParagraph"/>
        <w:numPr>
          <w:ilvl w:val="0"/>
          <w:numId w:val="4"/>
        </w:numPr>
        <w:rPr>
          <w:b/>
        </w:rPr>
      </w:pPr>
      <w:r>
        <w:t>As winter approaches in the northern hemisphere, daylight ____________________.</w:t>
      </w:r>
    </w:p>
    <w:p w14:paraId="54B5C326" w14:textId="51443C76" w:rsidR="00F17388" w:rsidRDefault="00F17388" w:rsidP="00F17388">
      <w:pPr>
        <w:rPr>
          <w:b/>
        </w:rPr>
      </w:pPr>
    </w:p>
    <w:p w14:paraId="41D0644B" w14:textId="72A45A86" w:rsidR="00F17388" w:rsidRDefault="00F17388" w:rsidP="00F17388">
      <w:pPr>
        <w:rPr>
          <w:b/>
        </w:rPr>
      </w:pPr>
    </w:p>
    <w:p w14:paraId="2631B93F" w14:textId="5C9C7562" w:rsidR="00F17388" w:rsidRDefault="00F17388" w:rsidP="00F17388">
      <w:pPr>
        <w:rPr>
          <w:b/>
        </w:rPr>
      </w:pPr>
    </w:p>
    <w:p w14:paraId="79502616" w14:textId="12D21301" w:rsidR="00F17388" w:rsidRDefault="00F17388" w:rsidP="00F17388">
      <w:pPr>
        <w:rPr>
          <w:b/>
        </w:rPr>
      </w:pPr>
    </w:p>
    <w:p w14:paraId="202FCE54" w14:textId="650B327F" w:rsidR="00F17388" w:rsidRDefault="00F17388" w:rsidP="00F17388">
      <w:pPr>
        <w:rPr>
          <w:b/>
        </w:rPr>
      </w:pPr>
    </w:p>
    <w:p w14:paraId="799D2500" w14:textId="1CA15C4D" w:rsidR="00F17388" w:rsidRDefault="00F17388" w:rsidP="00F17388">
      <w:pPr>
        <w:rPr>
          <w:b/>
        </w:rPr>
      </w:pPr>
    </w:p>
    <w:p w14:paraId="755EADA4" w14:textId="4C386B35" w:rsidR="00F17388" w:rsidRDefault="00F17388" w:rsidP="00F17388">
      <w:pPr>
        <w:rPr>
          <w:b/>
        </w:rPr>
      </w:pPr>
    </w:p>
    <w:p w14:paraId="2B75A932" w14:textId="5BE8ADF1" w:rsidR="00F17388" w:rsidRDefault="00F17388" w:rsidP="00F17388">
      <w:pPr>
        <w:rPr>
          <w:b/>
        </w:rPr>
      </w:pPr>
    </w:p>
    <w:p w14:paraId="0865DB09" w14:textId="46908BA3" w:rsidR="00F17388" w:rsidRDefault="00F17388" w:rsidP="00F17388">
      <w:pPr>
        <w:rPr>
          <w:b/>
        </w:rPr>
      </w:pPr>
    </w:p>
    <w:p w14:paraId="3249BBDD" w14:textId="51B8EA58" w:rsidR="00F17388" w:rsidRDefault="00F17388" w:rsidP="00F17388">
      <w:pPr>
        <w:rPr>
          <w:b/>
        </w:rPr>
      </w:pPr>
    </w:p>
    <w:p w14:paraId="3E0322BC" w14:textId="19586E4D" w:rsidR="00F17388" w:rsidRDefault="00F17388" w:rsidP="00F17388">
      <w:pPr>
        <w:rPr>
          <w:b/>
        </w:rPr>
      </w:pPr>
    </w:p>
    <w:p w14:paraId="708C37F1" w14:textId="4E4B0CB0" w:rsidR="00F17388" w:rsidRDefault="00F17388" w:rsidP="00F17388">
      <w:pPr>
        <w:rPr>
          <w:b/>
        </w:rPr>
      </w:pPr>
    </w:p>
    <w:p w14:paraId="3032AAC2" w14:textId="22CDA0C1" w:rsidR="00F17388" w:rsidRDefault="00F17388" w:rsidP="00F17388">
      <w:pPr>
        <w:rPr>
          <w:b/>
        </w:rPr>
      </w:pPr>
    </w:p>
    <w:p w14:paraId="459CE281" w14:textId="2EAA5943" w:rsidR="00F17388" w:rsidRDefault="00F17388" w:rsidP="00F17388">
      <w:pPr>
        <w:rPr>
          <w:b/>
        </w:rPr>
      </w:pPr>
    </w:p>
    <w:p w14:paraId="582F367B" w14:textId="2649F00A" w:rsidR="00F17388" w:rsidRDefault="00F17388" w:rsidP="00F17388">
      <w:pPr>
        <w:rPr>
          <w:b/>
        </w:rPr>
      </w:pPr>
    </w:p>
    <w:p w14:paraId="7D8A83EC" w14:textId="45F40233" w:rsidR="00F17388" w:rsidRDefault="00F17388" w:rsidP="00F17388">
      <w:pPr>
        <w:rPr>
          <w:b/>
        </w:rPr>
      </w:pPr>
    </w:p>
    <w:p w14:paraId="3D0535F8" w14:textId="0BF443F6" w:rsidR="00F17388" w:rsidRDefault="00F17388" w:rsidP="00F17388">
      <w:pPr>
        <w:rPr>
          <w:b/>
        </w:rPr>
      </w:pPr>
    </w:p>
    <w:p w14:paraId="34DFF82E" w14:textId="0F40BEF3" w:rsidR="00F17388" w:rsidRDefault="00F17388" w:rsidP="00F17388">
      <w:pPr>
        <w:rPr>
          <w:b/>
        </w:rPr>
      </w:pPr>
    </w:p>
    <w:p w14:paraId="41EA39A2" w14:textId="51B1CF05" w:rsidR="00F17388" w:rsidRDefault="00F17388" w:rsidP="00F17388">
      <w:pPr>
        <w:rPr>
          <w:b/>
        </w:rPr>
      </w:pPr>
    </w:p>
    <w:p w14:paraId="2D5FE47C" w14:textId="52CD3194" w:rsidR="00F17388" w:rsidRDefault="00F17388" w:rsidP="00F17388">
      <w:pPr>
        <w:rPr>
          <w:b/>
        </w:rPr>
      </w:pPr>
    </w:p>
    <w:p w14:paraId="24F3CE03" w14:textId="38331B5D" w:rsidR="00F17388" w:rsidRDefault="00F17388" w:rsidP="00F17388">
      <w:pPr>
        <w:rPr>
          <w:b/>
        </w:rPr>
      </w:pPr>
    </w:p>
    <w:p w14:paraId="1BAD8332" w14:textId="6A8EE8C8" w:rsidR="00F17388" w:rsidRDefault="00F17388" w:rsidP="00F17388">
      <w:pPr>
        <w:rPr>
          <w:b/>
        </w:rPr>
      </w:pPr>
    </w:p>
    <w:p w14:paraId="078535C6" w14:textId="1C6C9CBD" w:rsidR="00F17388" w:rsidRDefault="00F17388" w:rsidP="00F17388">
      <w:pPr>
        <w:rPr>
          <w:b/>
        </w:rPr>
      </w:pPr>
    </w:p>
    <w:p w14:paraId="0DC5ADCB" w14:textId="73A901E2" w:rsidR="00F17388" w:rsidRDefault="00F17388" w:rsidP="00F17388">
      <w:pPr>
        <w:rPr>
          <w:b/>
        </w:rPr>
      </w:pPr>
    </w:p>
    <w:p w14:paraId="35BA43B2" w14:textId="45C3E299" w:rsidR="00F17388" w:rsidRDefault="00F17388" w:rsidP="00F17388">
      <w:pPr>
        <w:rPr>
          <w:b/>
        </w:rPr>
      </w:pPr>
    </w:p>
    <w:p w14:paraId="06D8E6BF" w14:textId="4A18D4B9" w:rsidR="00F17388" w:rsidRDefault="00F17388" w:rsidP="00F17388">
      <w:pPr>
        <w:rPr>
          <w:b/>
        </w:rPr>
      </w:pPr>
    </w:p>
    <w:p w14:paraId="35A5A4E9" w14:textId="2EB4411B" w:rsidR="00F17388" w:rsidRDefault="00F17388" w:rsidP="00F17388">
      <w:pPr>
        <w:rPr>
          <w:b/>
        </w:rPr>
      </w:pPr>
    </w:p>
    <w:p w14:paraId="54328711" w14:textId="31748459" w:rsidR="00F17388" w:rsidRDefault="00F17388" w:rsidP="00F17388">
      <w:pPr>
        <w:rPr>
          <w:b/>
        </w:rPr>
      </w:pPr>
    </w:p>
    <w:p w14:paraId="5E0616C2" w14:textId="2AA3F4CF" w:rsidR="00F17388" w:rsidRDefault="00F17388" w:rsidP="00F17388">
      <w:pPr>
        <w:rPr>
          <w:b/>
        </w:rPr>
      </w:pPr>
    </w:p>
    <w:p w14:paraId="6EF364FD" w14:textId="0A763C2B" w:rsidR="00F17388" w:rsidRDefault="00F17388" w:rsidP="00F17388">
      <w:pPr>
        <w:rPr>
          <w:b/>
        </w:rPr>
      </w:pPr>
    </w:p>
    <w:p w14:paraId="74EEF3A4" w14:textId="0E05D95C" w:rsidR="00F17388" w:rsidRDefault="00F17388" w:rsidP="00F17388">
      <w:pPr>
        <w:rPr>
          <w:b/>
        </w:rPr>
      </w:pPr>
    </w:p>
    <w:p w14:paraId="11705ECA" w14:textId="1EF11FFC" w:rsidR="00F17388" w:rsidRDefault="00F17388" w:rsidP="00F17388">
      <w:pPr>
        <w:rPr>
          <w:b/>
        </w:rPr>
      </w:pPr>
    </w:p>
    <w:p w14:paraId="2364CDA8" w14:textId="6D3267F7" w:rsidR="00F17388" w:rsidRDefault="00F17388" w:rsidP="00F17388">
      <w:pPr>
        <w:rPr>
          <w:b/>
        </w:rPr>
      </w:pPr>
    </w:p>
    <w:p w14:paraId="41CB68F0" w14:textId="3385A2EB" w:rsidR="00F17388" w:rsidRDefault="00F17388" w:rsidP="00F17388">
      <w:pPr>
        <w:rPr>
          <w:b/>
        </w:rPr>
      </w:pPr>
    </w:p>
    <w:p w14:paraId="28C7E225" w14:textId="173B77F1" w:rsidR="00F17388" w:rsidRDefault="00F17388" w:rsidP="00F17388">
      <w:pPr>
        <w:rPr>
          <w:b/>
        </w:rPr>
      </w:pPr>
    </w:p>
    <w:p w14:paraId="5F750B80" w14:textId="28471B1F" w:rsidR="00F17388" w:rsidRDefault="00F17388" w:rsidP="00F17388">
      <w:pPr>
        <w:rPr>
          <w:b/>
        </w:rPr>
      </w:pPr>
    </w:p>
    <w:p w14:paraId="66F3C4C4" w14:textId="77777777" w:rsidR="00F17388" w:rsidRPr="00B12619" w:rsidRDefault="00F17388" w:rsidP="00F1738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D06FAA" w14:textId="77777777" w:rsidR="00F17388" w:rsidRDefault="00F17388" w:rsidP="00F17388">
      <w:r>
        <w:rPr>
          <w:b/>
        </w:rPr>
        <w:t xml:space="preserve">Homophone Worksheet: </w:t>
      </w:r>
      <w:r w:rsidRPr="008B436B">
        <w:rPr>
          <w:b/>
          <w:i/>
        </w:rPr>
        <w:t>Lessen</w:t>
      </w:r>
      <w:r>
        <w:rPr>
          <w:b/>
        </w:rPr>
        <w:t xml:space="preserve"> and</w:t>
      </w:r>
      <w:r w:rsidRPr="008B436B">
        <w:rPr>
          <w:b/>
          <w:i/>
        </w:rPr>
        <w:t xml:space="preserve"> Lesson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lessen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lesson</w:t>
      </w:r>
      <w:r>
        <w:t>. Remember this about these two words:</w:t>
      </w:r>
    </w:p>
    <w:p w14:paraId="4758AC24" w14:textId="77777777" w:rsidR="00F17388" w:rsidRDefault="00F17388" w:rsidP="00F17388"/>
    <w:p w14:paraId="2FD0C3AF" w14:textId="77777777" w:rsidR="00F17388" w:rsidRPr="00EA6195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Lessen </w:t>
      </w:r>
      <w:r w:rsidRPr="009025A3">
        <w:t>is a</w:t>
      </w:r>
      <w:r>
        <w:rPr>
          <w:b/>
          <w:i/>
        </w:rPr>
        <w:t xml:space="preserve"> verb </w:t>
      </w:r>
      <w:r>
        <w:t>that</w:t>
      </w:r>
      <w:r w:rsidRPr="009025A3">
        <w:t xml:space="preserve"> simply means</w:t>
      </w:r>
      <w:r w:rsidRPr="009025A3">
        <w:rPr>
          <w:b/>
          <w:i/>
        </w:rPr>
        <w:t xml:space="preserve"> </w:t>
      </w:r>
      <w:r w:rsidRPr="009025A3">
        <w:rPr>
          <w:i/>
        </w:rPr>
        <w:t>to shrink in size, number, or d</w:t>
      </w:r>
      <w:r>
        <w:rPr>
          <w:i/>
        </w:rPr>
        <w:t>egree</w:t>
      </w:r>
      <w:r w:rsidRPr="009025A3">
        <w:rPr>
          <w:i/>
        </w:rPr>
        <w:t>: DECREASE</w:t>
      </w:r>
    </w:p>
    <w:p w14:paraId="76EFEBE9" w14:textId="77777777" w:rsidR="00F17388" w:rsidRPr="00DE6A64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Lesson </w:t>
      </w:r>
      <w:r w:rsidRPr="00EA6195">
        <w:t>is a</w:t>
      </w:r>
      <w:r>
        <w:rPr>
          <w:b/>
          <w:i/>
        </w:rPr>
        <w:t xml:space="preserve"> noun </w:t>
      </w:r>
      <w:r w:rsidRPr="00EA6195">
        <w:t>that means</w:t>
      </w:r>
      <w:r>
        <w:rPr>
          <w:b/>
          <w:i/>
        </w:rPr>
        <w:t xml:space="preserve"> </w:t>
      </w:r>
      <w:r w:rsidRPr="00EA6195">
        <w:rPr>
          <w:i/>
        </w:rPr>
        <w:t>a piece of instruction; a reading or exercise to be studied by a pupil; a division of a course of instruction; something learned by study or experience</w:t>
      </w:r>
    </w:p>
    <w:p w14:paraId="6D3A3397" w14:textId="77777777" w:rsidR="00F17388" w:rsidRDefault="00F17388" w:rsidP="00F17388">
      <w:pPr>
        <w:rPr>
          <w:b/>
          <w:i/>
        </w:rPr>
      </w:pPr>
    </w:p>
    <w:p w14:paraId="6CDA2210" w14:textId="620ADCB5" w:rsidR="00F17388" w:rsidRPr="00F17388" w:rsidRDefault="00F17388" w:rsidP="00F17388">
      <w:pPr>
        <w:pStyle w:val="ListParagraph"/>
        <w:numPr>
          <w:ilvl w:val="0"/>
          <w:numId w:val="6"/>
        </w:numPr>
        <w:rPr>
          <w:b/>
        </w:rPr>
      </w:pPr>
      <w:r>
        <w:t>*** was delighted that graduating high school __________________ the number of pointless tests *** takes.</w:t>
      </w:r>
    </w:p>
    <w:p w14:paraId="0759A38C" w14:textId="08C49196" w:rsidR="00F17388" w:rsidRPr="00D75A8C" w:rsidRDefault="00F17388" w:rsidP="00F17388">
      <w:pPr>
        <w:pStyle w:val="ListParagraph"/>
        <w:numPr>
          <w:ilvl w:val="0"/>
          <w:numId w:val="6"/>
        </w:numPr>
        <w:rPr>
          <w:b/>
        </w:rPr>
      </w:pPr>
      <w:r>
        <w:t>As people learn how truly dangerous smoking is, the demand for tobacco _________________.</w:t>
      </w:r>
    </w:p>
    <w:p w14:paraId="14E3DC59" w14:textId="77777777" w:rsidR="00F17388" w:rsidRPr="00D75A8C" w:rsidRDefault="00F17388" w:rsidP="00F17388">
      <w:pPr>
        <w:pStyle w:val="ListParagraph"/>
        <w:numPr>
          <w:ilvl w:val="0"/>
          <w:numId w:val="6"/>
        </w:numPr>
        <w:rPr>
          <w:b/>
        </w:rPr>
      </w:pPr>
      <w:r>
        <w:t>*** found Mr. Feltskog’s _____________________ on adjectives genuinely boring.</w:t>
      </w:r>
    </w:p>
    <w:p w14:paraId="0488F570" w14:textId="77777777" w:rsidR="00F17388" w:rsidRPr="00D75A8C" w:rsidRDefault="00F17388" w:rsidP="00F17388">
      <w:pPr>
        <w:pStyle w:val="ListParagraph"/>
        <w:numPr>
          <w:ilvl w:val="0"/>
          <w:numId w:val="6"/>
        </w:numPr>
        <w:rPr>
          <w:b/>
        </w:rPr>
      </w:pPr>
      <w:r>
        <w:t>*** needs to develop a _____________________ to teach *** little cousin how to use a smartphone for learning.</w:t>
      </w:r>
    </w:p>
    <w:p w14:paraId="153C7885" w14:textId="21D1C3B9" w:rsidR="00F17388" w:rsidRPr="00F17388" w:rsidRDefault="00F17388" w:rsidP="00F17388">
      <w:pPr>
        <w:pStyle w:val="ListParagraph"/>
        <w:numPr>
          <w:ilvl w:val="0"/>
          <w:numId w:val="6"/>
        </w:numPr>
        <w:rPr>
          <w:b/>
        </w:rPr>
      </w:pPr>
      <w:r>
        <w:t>As people age, they find they’ve learned a lot of hard ____________________ about life.</w:t>
      </w:r>
    </w:p>
    <w:p w14:paraId="074E5273" w14:textId="20FAEF0B" w:rsidR="00F17388" w:rsidRDefault="00F17388" w:rsidP="00F17388">
      <w:pPr>
        <w:rPr>
          <w:b/>
        </w:rPr>
      </w:pPr>
    </w:p>
    <w:p w14:paraId="55B13D08" w14:textId="0B7F330D" w:rsidR="00F17388" w:rsidRDefault="00F17388" w:rsidP="00F17388">
      <w:pPr>
        <w:rPr>
          <w:b/>
        </w:rPr>
      </w:pPr>
    </w:p>
    <w:p w14:paraId="29D636B7" w14:textId="19FDDEC7" w:rsidR="00F17388" w:rsidRDefault="00F17388" w:rsidP="00F17388">
      <w:pPr>
        <w:rPr>
          <w:b/>
        </w:rPr>
      </w:pPr>
    </w:p>
    <w:p w14:paraId="3B583908" w14:textId="4290BF59" w:rsidR="00F17388" w:rsidRDefault="00F17388" w:rsidP="00F17388">
      <w:pPr>
        <w:rPr>
          <w:b/>
        </w:rPr>
      </w:pPr>
    </w:p>
    <w:p w14:paraId="46099232" w14:textId="783A7256" w:rsidR="00F17388" w:rsidRDefault="00F17388" w:rsidP="00F17388">
      <w:pPr>
        <w:rPr>
          <w:b/>
        </w:rPr>
      </w:pPr>
    </w:p>
    <w:p w14:paraId="754135D7" w14:textId="61BB68D2" w:rsidR="00F17388" w:rsidRDefault="00F17388" w:rsidP="00F17388">
      <w:pPr>
        <w:rPr>
          <w:b/>
        </w:rPr>
      </w:pPr>
    </w:p>
    <w:p w14:paraId="6DB139E5" w14:textId="4306FED3" w:rsidR="00F17388" w:rsidRDefault="00F17388" w:rsidP="00F17388">
      <w:pPr>
        <w:rPr>
          <w:b/>
        </w:rPr>
      </w:pPr>
    </w:p>
    <w:p w14:paraId="7E6ACF92" w14:textId="62AA1BF5" w:rsidR="00F17388" w:rsidRDefault="00F17388" w:rsidP="00F17388">
      <w:pPr>
        <w:rPr>
          <w:b/>
        </w:rPr>
      </w:pPr>
    </w:p>
    <w:p w14:paraId="32FF7307" w14:textId="0CEC9209" w:rsidR="00F17388" w:rsidRDefault="00F17388" w:rsidP="00F17388">
      <w:pPr>
        <w:rPr>
          <w:b/>
        </w:rPr>
      </w:pPr>
    </w:p>
    <w:p w14:paraId="6AAB297A" w14:textId="43630EBA" w:rsidR="00F17388" w:rsidRDefault="00F17388" w:rsidP="00F17388">
      <w:pPr>
        <w:rPr>
          <w:b/>
        </w:rPr>
      </w:pPr>
    </w:p>
    <w:p w14:paraId="4A38D481" w14:textId="013D3807" w:rsidR="00F17388" w:rsidRDefault="00F17388" w:rsidP="00F17388">
      <w:pPr>
        <w:rPr>
          <w:b/>
        </w:rPr>
      </w:pPr>
    </w:p>
    <w:p w14:paraId="249B0BE2" w14:textId="6B239E70" w:rsidR="00F17388" w:rsidRDefault="00F17388" w:rsidP="00F17388">
      <w:pPr>
        <w:rPr>
          <w:b/>
        </w:rPr>
      </w:pPr>
    </w:p>
    <w:p w14:paraId="50822303" w14:textId="2B86171D" w:rsidR="00F17388" w:rsidRDefault="00F17388" w:rsidP="00F17388">
      <w:pPr>
        <w:rPr>
          <w:b/>
        </w:rPr>
      </w:pPr>
    </w:p>
    <w:p w14:paraId="52317206" w14:textId="4DF03CC0" w:rsidR="00F17388" w:rsidRDefault="00F17388" w:rsidP="00F17388">
      <w:pPr>
        <w:rPr>
          <w:b/>
        </w:rPr>
      </w:pPr>
    </w:p>
    <w:p w14:paraId="14577329" w14:textId="79E9A476" w:rsidR="00F17388" w:rsidRDefault="00F17388" w:rsidP="00F17388">
      <w:pPr>
        <w:rPr>
          <w:b/>
        </w:rPr>
      </w:pPr>
    </w:p>
    <w:p w14:paraId="13574864" w14:textId="1680F22E" w:rsidR="00F17388" w:rsidRDefault="00F17388" w:rsidP="00F17388">
      <w:pPr>
        <w:rPr>
          <w:b/>
        </w:rPr>
      </w:pPr>
    </w:p>
    <w:p w14:paraId="6BD79DFC" w14:textId="49D4AD21" w:rsidR="00F17388" w:rsidRDefault="00F17388" w:rsidP="00F17388">
      <w:pPr>
        <w:rPr>
          <w:b/>
        </w:rPr>
      </w:pPr>
    </w:p>
    <w:p w14:paraId="7F02AA12" w14:textId="244361A3" w:rsidR="00F17388" w:rsidRDefault="00F17388" w:rsidP="00F17388">
      <w:pPr>
        <w:rPr>
          <w:b/>
        </w:rPr>
      </w:pPr>
    </w:p>
    <w:p w14:paraId="48056FAC" w14:textId="139A01F0" w:rsidR="00F17388" w:rsidRDefault="00F17388" w:rsidP="00F17388">
      <w:pPr>
        <w:rPr>
          <w:b/>
        </w:rPr>
      </w:pPr>
    </w:p>
    <w:p w14:paraId="16490F9C" w14:textId="0BE888BA" w:rsidR="00F17388" w:rsidRDefault="00F17388" w:rsidP="00F17388">
      <w:pPr>
        <w:rPr>
          <w:b/>
        </w:rPr>
      </w:pPr>
    </w:p>
    <w:p w14:paraId="72D1EBC2" w14:textId="7A4E6769" w:rsidR="00F17388" w:rsidRDefault="00F17388" w:rsidP="00F17388">
      <w:pPr>
        <w:rPr>
          <w:b/>
        </w:rPr>
      </w:pPr>
    </w:p>
    <w:p w14:paraId="2CE223C0" w14:textId="7A825948" w:rsidR="00F17388" w:rsidRDefault="00F17388" w:rsidP="00F17388">
      <w:pPr>
        <w:rPr>
          <w:b/>
        </w:rPr>
      </w:pPr>
    </w:p>
    <w:p w14:paraId="75A82BDE" w14:textId="4FA7E8A5" w:rsidR="00F17388" w:rsidRDefault="00F17388" w:rsidP="00F17388">
      <w:pPr>
        <w:rPr>
          <w:b/>
        </w:rPr>
      </w:pPr>
    </w:p>
    <w:p w14:paraId="7794EBAA" w14:textId="2721BDEA" w:rsidR="00F17388" w:rsidRDefault="00F17388" w:rsidP="00F17388">
      <w:pPr>
        <w:rPr>
          <w:b/>
        </w:rPr>
      </w:pPr>
    </w:p>
    <w:p w14:paraId="547F75E0" w14:textId="38D9F13C" w:rsidR="00F17388" w:rsidRDefault="00F17388" w:rsidP="00F17388">
      <w:pPr>
        <w:rPr>
          <w:b/>
        </w:rPr>
      </w:pPr>
    </w:p>
    <w:p w14:paraId="1C0862FD" w14:textId="08CA55BC" w:rsidR="00F17388" w:rsidRDefault="00F17388" w:rsidP="00F17388">
      <w:pPr>
        <w:rPr>
          <w:b/>
        </w:rPr>
      </w:pPr>
    </w:p>
    <w:p w14:paraId="5547CE42" w14:textId="3EC0A653" w:rsidR="00F17388" w:rsidRDefault="00F17388" w:rsidP="00F17388">
      <w:pPr>
        <w:rPr>
          <w:b/>
        </w:rPr>
      </w:pPr>
    </w:p>
    <w:p w14:paraId="7FB98AA7" w14:textId="0C0913F8" w:rsidR="00F17388" w:rsidRDefault="00F17388" w:rsidP="00F17388">
      <w:pPr>
        <w:rPr>
          <w:b/>
        </w:rPr>
      </w:pPr>
    </w:p>
    <w:p w14:paraId="534FC8C4" w14:textId="36D5DF78" w:rsidR="00F17388" w:rsidRDefault="00F17388" w:rsidP="00F17388">
      <w:pPr>
        <w:rPr>
          <w:b/>
        </w:rPr>
      </w:pPr>
    </w:p>
    <w:p w14:paraId="45EAD762" w14:textId="5D55ADCE" w:rsidR="00F17388" w:rsidRDefault="00F17388" w:rsidP="00F17388">
      <w:pPr>
        <w:rPr>
          <w:b/>
        </w:rPr>
      </w:pPr>
    </w:p>
    <w:p w14:paraId="3AF9A48F" w14:textId="162ACAEF" w:rsidR="00F17388" w:rsidRDefault="00F17388" w:rsidP="00F17388">
      <w:pPr>
        <w:rPr>
          <w:b/>
        </w:rPr>
      </w:pPr>
    </w:p>
    <w:p w14:paraId="02B7E328" w14:textId="63922F13" w:rsidR="00F17388" w:rsidRDefault="00F17388" w:rsidP="00F17388">
      <w:pPr>
        <w:rPr>
          <w:b/>
        </w:rPr>
      </w:pPr>
    </w:p>
    <w:p w14:paraId="7A24D8EC" w14:textId="72A2D197" w:rsidR="00F17388" w:rsidRDefault="00F17388" w:rsidP="00F17388">
      <w:pPr>
        <w:rPr>
          <w:b/>
        </w:rPr>
      </w:pPr>
    </w:p>
    <w:p w14:paraId="6B4F716F" w14:textId="61BF9899" w:rsidR="00F17388" w:rsidRDefault="00F17388" w:rsidP="00F17388">
      <w:pPr>
        <w:rPr>
          <w:b/>
        </w:rPr>
      </w:pPr>
    </w:p>
    <w:p w14:paraId="0E4E075E" w14:textId="627D5632" w:rsidR="00F17388" w:rsidRDefault="00F17388" w:rsidP="00F17388">
      <w:pPr>
        <w:rPr>
          <w:b/>
        </w:rPr>
      </w:pPr>
    </w:p>
    <w:p w14:paraId="00DCCE35" w14:textId="77777777" w:rsidR="00F17388" w:rsidRPr="00B12619" w:rsidRDefault="00F17388" w:rsidP="00F1738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DF7722" w14:textId="77777777" w:rsidR="00F17388" w:rsidRDefault="00F17388" w:rsidP="00F17388">
      <w:r>
        <w:rPr>
          <w:b/>
        </w:rPr>
        <w:t xml:space="preserve">Homophone Worksheet: </w:t>
      </w:r>
      <w:r w:rsidRPr="008B436B">
        <w:rPr>
          <w:b/>
          <w:i/>
        </w:rPr>
        <w:t>Lessen</w:t>
      </w:r>
      <w:r>
        <w:rPr>
          <w:b/>
        </w:rPr>
        <w:t xml:space="preserve"> and</w:t>
      </w:r>
      <w:r w:rsidRPr="008B436B">
        <w:rPr>
          <w:b/>
          <w:i/>
        </w:rPr>
        <w:t xml:space="preserve"> Lesson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lessen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lesson</w:t>
      </w:r>
      <w:r>
        <w:t>. Remember this about these two words:</w:t>
      </w:r>
    </w:p>
    <w:p w14:paraId="64EA2FD0" w14:textId="77777777" w:rsidR="00F17388" w:rsidRDefault="00F17388" w:rsidP="00F17388"/>
    <w:p w14:paraId="07392974" w14:textId="77777777" w:rsidR="00F17388" w:rsidRPr="00EA6195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Lessen </w:t>
      </w:r>
      <w:r w:rsidRPr="009025A3">
        <w:t>is a</w:t>
      </w:r>
      <w:r>
        <w:rPr>
          <w:b/>
          <w:i/>
        </w:rPr>
        <w:t xml:space="preserve"> verb </w:t>
      </w:r>
      <w:r>
        <w:t>that</w:t>
      </w:r>
      <w:r w:rsidRPr="009025A3">
        <w:t xml:space="preserve"> simply means</w:t>
      </w:r>
      <w:r w:rsidRPr="009025A3">
        <w:rPr>
          <w:b/>
          <w:i/>
        </w:rPr>
        <w:t xml:space="preserve"> </w:t>
      </w:r>
      <w:r w:rsidRPr="009025A3">
        <w:rPr>
          <w:i/>
        </w:rPr>
        <w:t>to shrink in size, number, or d</w:t>
      </w:r>
      <w:r>
        <w:rPr>
          <w:i/>
        </w:rPr>
        <w:t>egree</w:t>
      </w:r>
      <w:r w:rsidRPr="009025A3">
        <w:rPr>
          <w:i/>
        </w:rPr>
        <w:t>: DECREASE</w:t>
      </w:r>
    </w:p>
    <w:p w14:paraId="36F7EBB5" w14:textId="77777777" w:rsidR="00F17388" w:rsidRPr="00DE6A64" w:rsidRDefault="00F17388" w:rsidP="00F17388">
      <w:pPr>
        <w:pStyle w:val="ListParagraph"/>
        <w:numPr>
          <w:ilvl w:val="0"/>
          <w:numId w:val="1"/>
        </w:numPr>
        <w:rPr>
          <w:b/>
          <w:i/>
        </w:rPr>
      </w:pPr>
      <w:r>
        <w:rPr>
          <w:b/>
          <w:i/>
        </w:rPr>
        <w:t xml:space="preserve">Lesson </w:t>
      </w:r>
      <w:r w:rsidRPr="00EA6195">
        <w:t>is a</w:t>
      </w:r>
      <w:r>
        <w:rPr>
          <w:b/>
          <w:i/>
        </w:rPr>
        <w:t xml:space="preserve"> noun </w:t>
      </w:r>
      <w:r w:rsidRPr="00EA6195">
        <w:t>that means</w:t>
      </w:r>
      <w:r>
        <w:rPr>
          <w:b/>
          <w:i/>
        </w:rPr>
        <w:t xml:space="preserve"> </w:t>
      </w:r>
      <w:r w:rsidRPr="00EA6195">
        <w:rPr>
          <w:i/>
        </w:rPr>
        <w:t>a piece of instruction; a reading or exercise to be studied by a pupil; a division of a course of instruction; something learned by study or experience</w:t>
      </w:r>
    </w:p>
    <w:p w14:paraId="601A4ACE" w14:textId="77777777" w:rsidR="00F17388" w:rsidRDefault="00F17388" w:rsidP="00F17388">
      <w:pPr>
        <w:rPr>
          <w:b/>
          <w:i/>
        </w:rPr>
      </w:pPr>
    </w:p>
    <w:p w14:paraId="6BB4A8AF" w14:textId="06CDC111" w:rsidR="00F17388" w:rsidRPr="00F17388" w:rsidRDefault="00F17388" w:rsidP="00F17388">
      <w:pPr>
        <w:pStyle w:val="ListParagraph"/>
        <w:numPr>
          <w:ilvl w:val="0"/>
          <w:numId w:val="7"/>
        </w:numPr>
        <w:rPr>
          <w:b/>
        </w:rPr>
      </w:pPr>
      <w:r>
        <w:t>After five trips to the Chinese buffet, *** had ___________________ the supply of sesame chicken.</w:t>
      </w:r>
    </w:p>
    <w:p w14:paraId="0CB83857" w14:textId="29223A4F" w:rsidR="00F17388" w:rsidRPr="007136E2" w:rsidRDefault="00F17388" w:rsidP="00F17388">
      <w:pPr>
        <w:pStyle w:val="ListParagraph"/>
        <w:numPr>
          <w:ilvl w:val="0"/>
          <w:numId w:val="7"/>
        </w:numPr>
        <w:rPr>
          <w:b/>
        </w:rPr>
      </w:pPr>
      <w:bookmarkStart w:id="2" w:name="_GoBack"/>
      <w:bookmarkEnd w:id="2"/>
      <w:r>
        <w:t>*** wishes another supermarket would open in *** neighborhood, which would ________________ the number of people in line at the Pioneer.</w:t>
      </w:r>
    </w:p>
    <w:p w14:paraId="12561157" w14:textId="77777777" w:rsidR="00F17388" w:rsidRPr="007136E2" w:rsidRDefault="00F17388" w:rsidP="00F17388">
      <w:pPr>
        <w:pStyle w:val="ListParagraph"/>
        <w:numPr>
          <w:ilvl w:val="0"/>
          <w:numId w:val="7"/>
        </w:numPr>
        <w:rPr>
          <w:b/>
        </w:rPr>
      </w:pPr>
      <w:r>
        <w:t>The snowless winter _______________________ for plowing and shoveling.</w:t>
      </w:r>
    </w:p>
    <w:p w14:paraId="0AE3DEC5" w14:textId="77777777" w:rsidR="00F17388" w:rsidRPr="007136E2" w:rsidRDefault="00F17388" w:rsidP="00F17388">
      <w:pPr>
        <w:pStyle w:val="ListParagraph"/>
        <w:numPr>
          <w:ilvl w:val="0"/>
          <w:numId w:val="7"/>
        </w:numPr>
        <w:rPr>
          <w:b/>
        </w:rPr>
      </w:pPr>
      <w:r>
        <w:t>*** burned *** hand with boiling water, which was a hard ___________________ to learn about being careful in the kitchen.</w:t>
      </w:r>
    </w:p>
    <w:p w14:paraId="62E5ECD4" w14:textId="77777777" w:rsidR="00F17388" w:rsidRPr="00DE6A64" w:rsidRDefault="00F17388" w:rsidP="00F17388">
      <w:pPr>
        <w:pStyle w:val="ListParagraph"/>
        <w:numPr>
          <w:ilvl w:val="0"/>
          <w:numId w:val="7"/>
        </w:numPr>
        <w:rPr>
          <w:b/>
        </w:rPr>
      </w:pPr>
      <w:r>
        <w:t>Most religions exist to teach their adherents ____________________ about leading a good life.</w:t>
      </w:r>
    </w:p>
    <w:p w14:paraId="7D60AD14" w14:textId="77777777" w:rsidR="00F17388" w:rsidRPr="00F17388" w:rsidRDefault="00F17388" w:rsidP="00F17388">
      <w:pPr>
        <w:rPr>
          <w:b/>
        </w:rPr>
      </w:pPr>
    </w:p>
    <w:p w14:paraId="0E18A3DA" w14:textId="15B1F43F" w:rsidR="00F17388" w:rsidRPr="00F17388" w:rsidRDefault="00F17388" w:rsidP="00F17388">
      <w:pPr>
        <w:rPr>
          <w:b/>
        </w:rPr>
      </w:pPr>
    </w:p>
    <w:p w14:paraId="555F2CE8" w14:textId="77777777" w:rsidR="00F17388" w:rsidRPr="00EA6195" w:rsidRDefault="00F17388" w:rsidP="00F17388">
      <w:pPr>
        <w:ind w:left="360"/>
        <w:rPr>
          <w:b/>
          <w:i/>
        </w:rPr>
      </w:pPr>
    </w:p>
    <w:p w14:paraId="495BE08D" w14:textId="64C25E95" w:rsidR="00F17388" w:rsidRPr="00F17388" w:rsidRDefault="00F17388" w:rsidP="00F17388">
      <w:pPr>
        <w:rPr>
          <w:b/>
        </w:rPr>
      </w:pPr>
    </w:p>
    <w:p w14:paraId="446D139D" w14:textId="77777777" w:rsidR="00F17388" w:rsidRPr="00F17388" w:rsidRDefault="00F17388" w:rsidP="00F17388">
      <w:pPr>
        <w:rPr>
          <w:b/>
        </w:rPr>
      </w:pPr>
    </w:p>
    <w:p w14:paraId="6D843A2E" w14:textId="77777777" w:rsidR="00F67CBA" w:rsidRPr="00EA6195" w:rsidRDefault="00F67CBA" w:rsidP="00EA6195">
      <w:pPr>
        <w:ind w:left="360"/>
        <w:rPr>
          <w:b/>
          <w:i/>
        </w:rPr>
      </w:pPr>
    </w:p>
    <w:sectPr w:rsidR="00F67CBA" w:rsidRPr="00EA6195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E1513"/>
    <w:multiLevelType w:val="hybridMultilevel"/>
    <w:tmpl w:val="53762998"/>
    <w:lvl w:ilvl="0" w:tplc="27AA1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471AA"/>
    <w:multiLevelType w:val="hybridMultilevel"/>
    <w:tmpl w:val="7C98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D127D3"/>
    <w:multiLevelType w:val="hybridMultilevel"/>
    <w:tmpl w:val="8E586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441B2"/>
    <w:multiLevelType w:val="hybridMultilevel"/>
    <w:tmpl w:val="31226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10C3B"/>
    <w:multiLevelType w:val="hybridMultilevel"/>
    <w:tmpl w:val="1BF28688"/>
    <w:lvl w:ilvl="0" w:tplc="88F45D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C2187"/>
    <w:multiLevelType w:val="hybridMultilevel"/>
    <w:tmpl w:val="47EEEEB2"/>
    <w:lvl w:ilvl="0" w:tplc="342CD4C0">
      <w:start w:val="5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D90950"/>
    <w:multiLevelType w:val="hybridMultilevel"/>
    <w:tmpl w:val="48484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D5259"/>
    <w:rsid w:val="00376123"/>
    <w:rsid w:val="006336D6"/>
    <w:rsid w:val="0069058D"/>
    <w:rsid w:val="006C4E87"/>
    <w:rsid w:val="00730AC3"/>
    <w:rsid w:val="008B436B"/>
    <w:rsid w:val="009025A3"/>
    <w:rsid w:val="00A90FF5"/>
    <w:rsid w:val="00DE6A64"/>
    <w:rsid w:val="00E7374A"/>
    <w:rsid w:val="00EA6195"/>
    <w:rsid w:val="00EB4B13"/>
    <w:rsid w:val="00F17388"/>
    <w:rsid w:val="00F67CBA"/>
    <w:rsid w:val="00FD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15</TotalTime>
  <Pages>5</Pages>
  <Words>832</Words>
  <Characters>4745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2017-06-16T20:36:00Z</dcterms:created>
  <dcterms:modified xsi:type="dcterms:W3CDTF">2018-09-10T16:52:00Z</dcterms:modified>
</cp:coreProperties>
</file>