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435096BF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7D423F">
        <w:rPr>
          <w:b/>
          <w:i/>
        </w:rPr>
        <w:t>Fallow</w:t>
      </w:r>
      <w:r w:rsidR="00F24EDE">
        <w:rPr>
          <w:b/>
        </w:rPr>
        <w:t xml:space="preserve"> (</w:t>
      </w:r>
      <w:r w:rsidR="007D423F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BC749EE" w14:textId="77777777" w:rsidR="008C5D18" w:rsidRDefault="008C5D18" w:rsidP="00F24EDE"/>
    <w:p w14:paraId="476BE2DD" w14:textId="7451F504" w:rsidR="008C5D18" w:rsidRPr="008C5D18" w:rsidRDefault="008C5D18" w:rsidP="008C5D18">
      <w:pPr>
        <w:pStyle w:val="ListParagraph"/>
        <w:numPr>
          <w:ilvl w:val="0"/>
          <w:numId w:val="1"/>
        </w:numPr>
        <w:rPr>
          <w:b/>
        </w:rPr>
      </w:pPr>
      <w:r>
        <w:t xml:space="preserve">Because the price of corn had bottomed out, **** didn’t plant any and left *** fields </w:t>
      </w:r>
      <w:r w:rsidRPr="008C5D18">
        <w:rPr>
          <w:i/>
        </w:rPr>
        <w:t>fallow</w:t>
      </w:r>
      <w:r>
        <w:t>.</w:t>
      </w:r>
    </w:p>
    <w:p w14:paraId="63955E5D" w14:textId="1B4BBDCD" w:rsidR="008C5D18" w:rsidRPr="008C5D18" w:rsidRDefault="008C5D18" w:rsidP="008C5D18">
      <w:pPr>
        <w:pStyle w:val="ListParagraph"/>
        <w:numPr>
          <w:ilvl w:val="0"/>
          <w:numId w:val="1"/>
        </w:numPr>
        <w:rPr>
          <w:b/>
        </w:rPr>
      </w:pPr>
      <w:r>
        <w:t xml:space="preserve">All ****’s houseplants died while *** was on vacation, so *** through them out and left the </w:t>
      </w:r>
      <w:r w:rsidRPr="008C5D18">
        <w:rPr>
          <w:i/>
        </w:rPr>
        <w:t xml:space="preserve">fallow </w:t>
      </w:r>
      <w:r>
        <w:t>pots in *** closet.</w:t>
      </w:r>
    </w:p>
    <w:p w14:paraId="0C6BB6AD" w14:textId="36DE4780" w:rsidR="008C5D18" w:rsidRPr="008C5D18" w:rsidRDefault="008C5D18" w:rsidP="008C5D18">
      <w:pPr>
        <w:pStyle w:val="ListParagraph"/>
        <w:numPr>
          <w:ilvl w:val="0"/>
          <w:numId w:val="1"/>
        </w:numPr>
        <w:rPr>
          <w:b/>
        </w:rPr>
      </w:pPr>
      <w:r>
        <w:t>Because **** needs *** farm to turn a profit, *** can’t afford to leave any of *** fields</w:t>
      </w:r>
      <w:r w:rsidRPr="008C5D18">
        <w:rPr>
          <w:i/>
        </w:rPr>
        <w:t xml:space="preserve"> fallow</w:t>
      </w:r>
      <w:r>
        <w:t>.</w:t>
      </w:r>
    </w:p>
    <w:p w14:paraId="703831E0" w14:textId="5DF78C9F" w:rsidR="008C5D18" w:rsidRPr="008C5D18" w:rsidRDefault="008C5D18" w:rsidP="008C5D18">
      <w:pPr>
        <w:pStyle w:val="ListParagraph"/>
        <w:numPr>
          <w:ilvl w:val="0"/>
          <w:numId w:val="1"/>
        </w:numPr>
        <w:rPr>
          <w:b/>
        </w:rPr>
      </w:pPr>
      <w:r>
        <w:t xml:space="preserve">Sometimes fields must stay </w:t>
      </w:r>
      <w:r w:rsidRPr="008C5D18">
        <w:rPr>
          <w:i/>
        </w:rPr>
        <w:t>fallow</w:t>
      </w:r>
      <w:r>
        <w:t xml:space="preserve"> for a year because growing crops exhaust the soil.</w:t>
      </w:r>
    </w:p>
    <w:p w14:paraId="0869CD59" w14:textId="7CDA9FED" w:rsidR="008C5D18" w:rsidRPr="008C5D18" w:rsidRDefault="008C5D18" w:rsidP="008C5D18">
      <w:pPr>
        <w:pStyle w:val="ListParagraph"/>
        <w:numPr>
          <w:ilvl w:val="0"/>
          <w:numId w:val="1"/>
        </w:numPr>
        <w:rPr>
          <w:b/>
        </w:rPr>
      </w:pPr>
      <w:r>
        <w:t xml:space="preserve">*** cut down all the trees in *** orchard and left the land </w:t>
      </w:r>
      <w:bookmarkStart w:id="54" w:name="_GoBack"/>
      <w:r w:rsidRPr="008C5D18">
        <w:rPr>
          <w:i/>
        </w:rPr>
        <w:t>fallow</w:t>
      </w:r>
      <w:bookmarkEnd w:id="54"/>
      <w:r>
        <w:t xml:space="preserve"> for several years.</w:t>
      </w:r>
    </w:p>
    <w:p w14:paraId="0C55291E" w14:textId="77777777" w:rsidR="00F24EDE" w:rsidRDefault="00F24EDE" w:rsidP="00F24EDE"/>
    <w:p w14:paraId="3A17296F" w14:textId="2037E7E0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7D423F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8C5D18">
        <w:rPr>
          <w:b/>
          <w:i/>
          <w:u w:val="single"/>
        </w:rPr>
        <w:t>fallow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D172715"/>
    <w:multiLevelType w:val="hybridMultilevel"/>
    <w:tmpl w:val="3B827A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5A20"/>
    <w:rsid w:val="00410E3E"/>
    <w:rsid w:val="005A5A20"/>
    <w:rsid w:val="006B45BA"/>
    <w:rsid w:val="007D423F"/>
    <w:rsid w:val="008C5D18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5D1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localhost/Users/markfeltskog/Library/Group%20Containers/UBF8T346G9.Office/User%20Content.localized/Templates.localized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5</TotalTime>
  <Pages>1</Pages>
  <Words>143</Words>
  <Characters>820</Characters>
  <Application>Microsoft Macintosh Word</Application>
  <DocSecurity>0</DocSecurity>
  <Lines>6</Lines>
  <Paragraphs>1</Paragraphs>
  <ScaleCrop>false</ScaleCrop>
  <Company>Mark's Text Terminal</Company>
  <LinksUpToDate>false</LinksUpToDate>
  <CharactersWithSpaces>962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2016-08-09T12:44:00Z</dcterms:modified>
</cp:coreProperties>
</file>