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C5424FD" w14:textId="77777777" w:rsidR="006336D6" w:rsidRPr="00B12619" w:rsidRDefault="006336D6" w:rsidP="006336D6">
      <w:pPr>
        <w:rPr>
          <w:b/>
          <w:u w:val="single"/>
        </w:rPr>
      </w:pPr>
      <w:bookmarkStart w:id="0" w:name="OLE_LINK48"/>
      <w:bookmarkStart w:id="1" w:name="OLE_LINK49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531BD341" w14:textId="07051839" w:rsidR="0069058D" w:rsidRDefault="006336D6" w:rsidP="006336D6">
      <w:r>
        <w:rPr>
          <w:b/>
        </w:rPr>
        <w:t>Homophone Worksheet:</w:t>
      </w:r>
      <w:bookmarkEnd w:id="0"/>
      <w:bookmarkEnd w:id="1"/>
      <w:r>
        <w:rPr>
          <w:b/>
        </w:rPr>
        <w:t xml:space="preserve"> </w:t>
      </w:r>
      <w:r w:rsidR="006F7E2D" w:rsidRPr="006F7E2D">
        <w:rPr>
          <w:b/>
          <w:i/>
        </w:rPr>
        <w:t>Veracious</w:t>
      </w:r>
      <w:r w:rsidR="006F7E2D">
        <w:rPr>
          <w:b/>
        </w:rPr>
        <w:t xml:space="preserve"> and </w:t>
      </w:r>
      <w:r w:rsidR="006F7E2D" w:rsidRPr="006F7E2D">
        <w:rPr>
          <w:b/>
          <w:i/>
        </w:rPr>
        <w:t>Voracious</w:t>
      </w:r>
      <w:r w:rsidR="006F7E2D">
        <w:rPr>
          <w:b/>
        </w:rPr>
        <w:t>,</w:t>
      </w:r>
      <w:r>
        <w:rPr>
          <w:b/>
        </w:rPr>
        <w:t xml:space="preserve"> </w:t>
      </w:r>
      <w:r w:rsidR="00AE118F">
        <w:rPr>
          <w:b/>
        </w:rPr>
        <w:t>Worksheet 1</w:t>
      </w:r>
      <w:r w:rsidRPr="006336D6">
        <w:rPr>
          <w:b/>
        </w:rPr>
        <w:t>.</w:t>
      </w:r>
      <w:r>
        <w:rPr>
          <w:i/>
        </w:rPr>
        <w:t xml:space="preserve"> </w:t>
      </w:r>
      <w:r w:rsidR="00376123" w:rsidRPr="006336D6">
        <w:rPr>
          <w:b/>
          <w:i/>
        </w:rPr>
        <w:t>Homophones</w:t>
      </w:r>
      <w:r w:rsidR="00376123">
        <w:rPr>
          <w:i/>
        </w:rPr>
        <w:t xml:space="preserve"> </w:t>
      </w:r>
      <w:r w:rsidR="00376123">
        <w:t>are words that are pronounc</w:t>
      </w:r>
      <w:r w:rsidR="007932E1">
        <w:t xml:space="preserve">ed alike but spelled differently </w:t>
      </w:r>
      <w:r w:rsidR="0069058D">
        <w:t>and have different meanings</w:t>
      </w:r>
      <w:r w:rsidR="00376123">
        <w:t>. Using the wrong homophone can change the meaning of your writing. Here is a practice sheet for the homophones</w:t>
      </w:r>
      <w:r w:rsidR="0069058D">
        <w:t xml:space="preserve"> </w:t>
      </w:r>
      <w:r w:rsidR="006F7E2D">
        <w:rPr>
          <w:b/>
          <w:i/>
        </w:rPr>
        <w:t>veracious</w:t>
      </w:r>
      <w:r w:rsidR="0069058D">
        <w:rPr>
          <w:i/>
        </w:rPr>
        <w:t xml:space="preserve"> </w:t>
      </w:r>
      <w:r w:rsidR="0069058D">
        <w:t>and</w:t>
      </w:r>
      <w:r w:rsidR="006F7E2D">
        <w:rPr>
          <w:i/>
        </w:rPr>
        <w:t xml:space="preserve"> </w:t>
      </w:r>
      <w:r w:rsidR="006F7E2D">
        <w:rPr>
          <w:b/>
          <w:i/>
        </w:rPr>
        <w:t>voracious</w:t>
      </w:r>
      <w:r w:rsidR="0069058D">
        <w:t xml:space="preserve">. Remember this about these </w:t>
      </w:r>
      <w:r w:rsidR="006F7E2D">
        <w:t xml:space="preserve">two </w:t>
      </w:r>
      <w:r w:rsidR="0069058D">
        <w:t>words:</w:t>
      </w:r>
    </w:p>
    <w:p w14:paraId="32D588F9" w14:textId="77777777" w:rsidR="00603F60" w:rsidRDefault="00603F60" w:rsidP="006336D6"/>
    <w:p w14:paraId="2DC46236" w14:textId="77777777" w:rsidR="003509CF" w:rsidRPr="003509CF" w:rsidRDefault="00603F60" w:rsidP="003509CF">
      <w:pPr>
        <w:pStyle w:val="ListParagraph"/>
        <w:numPr>
          <w:ilvl w:val="0"/>
          <w:numId w:val="1"/>
        </w:numPr>
        <w:rPr>
          <w:b/>
        </w:rPr>
      </w:pPr>
      <w:r w:rsidRPr="00603F60">
        <w:rPr>
          <w:b/>
          <w:i/>
        </w:rPr>
        <w:t>Veracious</w:t>
      </w:r>
      <w:r>
        <w:t xml:space="preserve"> is an </w:t>
      </w:r>
      <w:r w:rsidRPr="00603F60">
        <w:rPr>
          <w:b/>
          <w:i/>
        </w:rPr>
        <w:t>adjective</w:t>
      </w:r>
      <w:r>
        <w:t xml:space="preserve"> that means “</w:t>
      </w:r>
      <w:r w:rsidRPr="00603F60">
        <w:rPr>
          <w:i/>
        </w:rPr>
        <w:t>truthful, honest, accurate</w:t>
      </w:r>
      <w:r>
        <w:t>.”</w:t>
      </w:r>
    </w:p>
    <w:p w14:paraId="372B5959" w14:textId="5B070EC0" w:rsidR="00AE118F" w:rsidRPr="00B5766A" w:rsidRDefault="00603F60" w:rsidP="00AE118F">
      <w:pPr>
        <w:pStyle w:val="ListParagraph"/>
        <w:numPr>
          <w:ilvl w:val="0"/>
          <w:numId w:val="1"/>
        </w:numPr>
        <w:rPr>
          <w:b/>
        </w:rPr>
      </w:pPr>
      <w:r w:rsidRPr="003509CF">
        <w:rPr>
          <w:b/>
          <w:i/>
        </w:rPr>
        <w:t>Voracious</w:t>
      </w:r>
      <w:r>
        <w:t xml:space="preserve"> is an </w:t>
      </w:r>
      <w:r w:rsidRPr="003509CF">
        <w:rPr>
          <w:b/>
          <w:i/>
        </w:rPr>
        <w:t>adjective</w:t>
      </w:r>
      <w:r>
        <w:t xml:space="preserve"> that means “</w:t>
      </w:r>
      <w:r w:rsidRPr="003509CF">
        <w:rPr>
          <w:i/>
        </w:rPr>
        <w:t>having a huge appetite</w:t>
      </w:r>
      <w:r>
        <w:t>” and “</w:t>
      </w:r>
      <w:r w:rsidRPr="003509CF">
        <w:rPr>
          <w:i/>
        </w:rPr>
        <w:t>excessively eager</w:t>
      </w:r>
      <w:r>
        <w:t>.”</w:t>
      </w:r>
    </w:p>
    <w:p w14:paraId="129E5149" w14:textId="77777777" w:rsidR="00B5766A" w:rsidRDefault="00B5766A" w:rsidP="00B5766A">
      <w:pPr>
        <w:rPr>
          <w:b/>
        </w:rPr>
      </w:pPr>
    </w:p>
    <w:p w14:paraId="2EB2A2C4" w14:textId="74AAE1BD" w:rsidR="00B5766A" w:rsidRPr="00B5766A" w:rsidRDefault="00B5766A" w:rsidP="00B5766A">
      <w:pPr>
        <w:pStyle w:val="ListParagraph"/>
        <w:numPr>
          <w:ilvl w:val="0"/>
          <w:numId w:val="3"/>
        </w:numPr>
        <w:rPr>
          <w:b/>
        </w:rPr>
      </w:pPr>
      <w:r>
        <w:t>Because **** is an uncommonly _______________________ person, teachers always trust **** not to cheat or plagiarize.</w:t>
      </w:r>
    </w:p>
    <w:p w14:paraId="2433DCD0" w14:textId="3BA1AEAC" w:rsidR="00B5766A" w:rsidRPr="00B5766A" w:rsidRDefault="00B5766A" w:rsidP="00B5766A">
      <w:pPr>
        <w:pStyle w:val="ListParagraph"/>
        <w:numPr>
          <w:ilvl w:val="0"/>
          <w:numId w:val="3"/>
        </w:numPr>
        <w:rPr>
          <w:b/>
        </w:rPr>
      </w:pPr>
      <w:r>
        <w:t>The _____________________ salesman naturally had a log of loyal and satisfied customers.</w:t>
      </w:r>
    </w:p>
    <w:p w14:paraId="5AA3091E" w14:textId="077E4E9A" w:rsidR="00B5766A" w:rsidRPr="00B5766A" w:rsidRDefault="00B5766A" w:rsidP="00B5766A">
      <w:pPr>
        <w:pStyle w:val="ListParagraph"/>
        <w:numPr>
          <w:ilvl w:val="0"/>
          <w:numId w:val="3"/>
        </w:numPr>
        <w:rPr>
          <w:b/>
        </w:rPr>
      </w:pPr>
      <w:r>
        <w:t>**** feels voracious after swimming, so ****’ll probably hit the Chinese buffet for dinner.</w:t>
      </w:r>
    </w:p>
    <w:p w14:paraId="05361989" w14:textId="1933F7BF" w:rsidR="00B5766A" w:rsidRPr="00B5766A" w:rsidRDefault="00B5766A" w:rsidP="00B5766A">
      <w:pPr>
        <w:pStyle w:val="ListParagraph"/>
        <w:numPr>
          <w:ilvl w:val="0"/>
          <w:numId w:val="3"/>
        </w:numPr>
        <w:rPr>
          <w:b/>
        </w:rPr>
      </w:pPr>
      <w:r>
        <w:t>The __________________ grizzly bear ate an entire cow.</w:t>
      </w:r>
    </w:p>
    <w:p w14:paraId="139A1568" w14:textId="463B63C1" w:rsidR="00B5766A" w:rsidRPr="007932E1" w:rsidRDefault="00B5766A" w:rsidP="00B5766A">
      <w:pPr>
        <w:pStyle w:val="ListParagraph"/>
        <w:numPr>
          <w:ilvl w:val="0"/>
          <w:numId w:val="3"/>
        </w:numPr>
        <w:rPr>
          <w:b/>
        </w:rPr>
      </w:pPr>
      <w:r>
        <w:t>___________________ people generally have high credit ratings.</w:t>
      </w:r>
    </w:p>
    <w:p w14:paraId="6F6EB84E" w14:textId="52E7327F" w:rsidR="007932E1" w:rsidRDefault="007932E1" w:rsidP="007932E1">
      <w:pPr>
        <w:rPr>
          <w:b/>
        </w:rPr>
      </w:pPr>
    </w:p>
    <w:p w14:paraId="0A891831" w14:textId="4871D269" w:rsidR="007932E1" w:rsidRDefault="007932E1" w:rsidP="007932E1">
      <w:pPr>
        <w:rPr>
          <w:b/>
        </w:rPr>
      </w:pPr>
    </w:p>
    <w:p w14:paraId="51A1F257" w14:textId="4CDAD889" w:rsidR="007932E1" w:rsidRDefault="007932E1" w:rsidP="007932E1">
      <w:pPr>
        <w:rPr>
          <w:b/>
        </w:rPr>
      </w:pPr>
    </w:p>
    <w:p w14:paraId="02B1CCF3" w14:textId="7A103D32" w:rsidR="007932E1" w:rsidRDefault="007932E1" w:rsidP="007932E1">
      <w:pPr>
        <w:rPr>
          <w:b/>
        </w:rPr>
      </w:pPr>
    </w:p>
    <w:p w14:paraId="5C08ACD6" w14:textId="53DB8075" w:rsidR="007932E1" w:rsidRDefault="007932E1" w:rsidP="007932E1">
      <w:pPr>
        <w:rPr>
          <w:b/>
        </w:rPr>
      </w:pPr>
    </w:p>
    <w:p w14:paraId="26DBE5DE" w14:textId="5D0E3590" w:rsidR="007932E1" w:rsidRDefault="007932E1" w:rsidP="007932E1">
      <w:pPr>
        <w:rPr>
          <w:b/>
        </w:rPr>
      </w:pPr>
    </w:p>
    <w:p w14:paraId="0529ACD5" w14:textId="2AD820DA" w:rsidR="007932E1" w:rsidRDefault="007932E1" w:rsidP="007932E1">
      <w:pPr>
        <w:rPr>
          <w:b/>
        </w:rPr>
      </w:pPr>
    </w:p>
    <w:p w14:paraId="40710AE2" w14:textId="4BBB6913" w:rsidR="007932E1" w:rsidRDefault="007932E1" w:rsidP="007932E1">
      <w:pPr>
        <w:rPr>
          <w:b/>
        </w:rPr>
      </w:pPr>
    </w:p>
    <w:p w14:paraId="6FBAEA19" w14:textId="70B3A602" w:rsidR="007932E1" w:rsidRDefault="007932E1" w:rsidP="007932E1">
      <w:pPr>
        <w:rPr>
          <w:b/>
        </w:rPr>
      </w:pPr>
    </w:p>
    <w:p w14:paraId="36F48E58" w14:textId="5F0583EF" w:rsidR="007932E1" w:rsidRDefault="007932E1" w:rsidP="007932E1">
      <w:pPr>
        <w:rPr>
          <w:b/>
        </w:rPr>
      </w:pPr>
    </w:p>
    <w:p w14:paraId="71A349FA" w14:textId="2059FA14" w:rsidR="007932E1" w:rsidRDefault="007932E1" w:rsidP="007932E1">
      <w:pPr>
        <w:rPr>
          <w:b/>
        </w:rPr>
      </w:pPr>
    </w:p>
    <w:p w14:paraId="36DB874A" w14:textId="1EE1FA4D" w:rsidR="007932E1" w:rsidRDefault="007932E1" w:rsidP="007932E1">
      <w:pPr>
        <w:rPr>
          <w:b/>
        </w:rPr>
      </w:pPr>
    </w:p>
    <w:p w14:paraId="5E4C1C56" w14:textId="28E7EA35" w:rsidR="007932E1" w:rsidRDefault="007932E1" w:rsidP="007932E1">
      <w:pPr>
        <w:rPr>
          <w:b/>
        </w:rPr>
      </w:pPr>
    </w:p>
    <w:p w14:paraId="6410BA5C" w14:textId="70CA43B8" w:rsidR="007932E1" w:rsidRDefault="007932E1" w:rsidP="007932E1">
      <w:pPr>
        <w:rPr>
          <w:b/>
        </w:rPr>
      </w:pPr>
    </w:p>
    <w:p w14:paraId="1A94E40E" w14:textId="5CFDAA73" w:rsidR="007932E1" w:rsidRDefault="007932E1" w:rsidP="007932E1">
      <w:pPr>
        <w:rPr>
          <w:b/>
        </w:rPr>
      </w:pPr>
    </w:p>
    <w:p w14:paraId="0A80F4EB" w14:textId="10408782" w:rsidR="007932E1" w:rsidRDefault="007932E1" w:rsidP="007932E1">
      <w:pPr>
        <w:rPr>
          <w:b/>
        </w:rPr>
      </w:pPr>
    </w:p>
    <w:p w14:paraId="169B392E" w14:textId="5BED60F7" w:rsidR="007932E1" w:rsidRDefault="007932E1" w:rsidP="007932E1">
      <w:pPr>
        <w:rPr>
          <w:b/>
        </w:rPr>
      </w:pPr>
    </w:p>
    <w:p w14:paraId="3CADD9F8" w14:textId="748FCAB2" w:rsidR="007932E1" w:rsidRDefault="007932E1" w:rsidP="007932E1">
      <w:pPr>
        <w:rPr>
          <w:b/>
        </w:rPr>
      </w:pPr>
    </w:p>
    <w:p w14:paraId="4B5FF311" w14:textId="3AFCBC4D" w:rsidR="007932E1" w:rsidRDefault="007932E1" w:rsidP="007932E1">
      <w:pPr>
        <w:rPr>
          <w:b/>
        </w:rPr>
      </w:pPr>
    </w:p>
    <w:p w14:paraId="0CD0A9BF" w14:textId="3C0CBAB6" w:rsidR="007932E1" w:rsidRDefault="007932E1" w:rsidP="007932E1">
      <w:pPr>
        <w:rPr>
          <w:b/>
        </w:rPr>
      </w:pPr>
    </w:p>
    <w:p w14:paraId="4F63A60B" w14:textId="3CE5CA3D" w:rsidR="007932E1" w:rsidRDefault="007932E1" w:rsidP="007932E1">
      <w:pPr>
        <w:rPr>
          <w:b/>
        </w:rPr>
      </w:pPr>
    </w:p>
    <w:p w14:paraId="568C629F" w14:textId="62B04D25" w:rsidR="007932E1" w:rsidRDefault="007932E1" w:rsidP="007932E1">
      <w:pPr>
        <w:rPr>
          <w:b/>
        </w:rPr>
      </w:pPr>
    </w:p>
    <w:p w14:paraId="208C670D" w14:textId="455A12B2" w:rsidR="007932E1" w:rsidRDefault="007932E1" w:rsidP="007932E1">
      <w:pPr>
        <w:rPr>
          <w:b/>
        </w:rPr>
      </w:pPr>
    </w:p>
    <w:p w14:paraId="2B8C209D" w14:textId="39CBFABB" w:rsidR="007932E1" w:rsidRDefault="007932E1" w:rsidP="007932E1">
      <w:pPr>
        <w:rPr>
          <w:b/>
        </w:rPr>
      </w:pPr>
    </w:p>
    <w:p w14:paraId="615EADA6" w14:textId="0838B1B8" w:rsidR="007932E1" w:rsidRDefault="007932E1" w:rsidP="007932E1">
      <w:pPr>
        <w:rPr>
          <w:b/>
        </w:rPr>
      </w:pPr>
    </w:p>
    <w:p w14:paraId="02068F5A" w14:textId="50B62951" w:rsidR="007932E1" w:rsidRDefault="007932E1" w:rsidP="007932E1">
      <w:pPr>
        <w:rPr>
          <w:b/>
        </w:rPr>
      </w:pPr>
    </w:p>
    <w:p w14:paraId="775BD60D" w14:textId="192FA876" w:rsidR="007932E1" w:rsidRDefault="007932E1" w:rsidP="007932E1">
      <w:pPr>
        <w:rPr>
          <w:b/>
        </w:rPr>
      </w:pPr>
    </w:p>
    <w:p w14:paraId="545E7488" w14:textId="46A9720D" w:rsidR="007932E1" w:rsidRDefault="007932E1" w:rsidP="007932E1">
      <w:pPr>
        <w:rPr>
          <w:b/>
        </w:rPr>
      </w:pPr>
    </w:p>
    <w:p w14:paraId="6D894518" w14:textId="462CAAE5" w:rsidR="007932E1" w:rsidRDefault="007932E1" w:rsidP="007932E1">
      <w:pPr>
        <w:rPr>
          <w:b/>
        </w:rPr>
      </w:pPr>
    </w:p>
    <w:p w14:paraId="3AA4F2BA" w14:textId="650093BF" w:rsidR="007932E1" w:rsidRDefault="007932E1" w:rsidP="007932E1">
      <w:pPr>
        <w:rPr>
          <w:b/>
        </w:rPr>
      </w:pPr>
    </w:p>
    <w:p w14:paraId="6230FFD8" w14:textId="0CD3EC2C" w:rsidR="007932E1" w:rsidRDefault="007932E1" w:rsidP="007932E1">
      <w:pPr>
        <w:rPr>
          <w:b/>
        </w:rPr>
      </w:pPr>
    </w:p>
    <w:p w14:paraId="3917FA46" w14:textId="67E9224C" w:rsidR="007932E1" w:rsidRDefault="007932E1" w:rsidP="007932E1">
      <w:pPr>
        <w:rPr>
          <w:b/>
        </w:rPr>
      </w:pPr>
    </w:p>
    <w:p w14:paraId="75D5B9C3" w14:textId="23446D38" w:rsidR="007932E1" w:rsidRDefault="007932E1" w:rsidP="007932E1">
      <w:pPr>
        <w:rPr>
          <w:b/>
        </w:rPr>
      </w:pPr>
    </w:p>
    <w:p w14:paraId="131ECF18" w14:textId="1FFB85B7" w:rsidR="007932E1" w:rsidRDefault="007932E1" w:rsidP="007932E1">
      <w:pPr>
        <w:rPr>
          <w:b/>
        </w:rPr>
      </w:pPr>
    </w:p>
    <w:p w14:paraId="0F458796" w14:textId="796F519E" w:rsidR="007932E1" w:rsidRDefault="007932E1" w:rsidP="007932E1">
      <w:pPr>
        <w:rPr>
          <w:b/>
        </w:rPr>
      </w:pPr>
    </w:p>
    <w:p w14:paraId="3E9B0938" w14:textId="5CBD75B2" w:rsidR="007932E1" w:rsidRDefault="007932E1" w:rsidP="007932E1">
      <w:pPr>
        <w:rPr>
          <w:b/>
        </w:rPr>
      </w:pPr>
    </w:p>
    <w:p w14:paraId="6B590B06" w14:textId="5208CB75" w:rsidR="007932E1" w:rsidRDefault="007932E1" w:rsidP="007932E1">
      <w:pPr>
        <w:rPr>
          <w:b/>
        </w:rPr>
      </w:pPr>
    </w:p>
    <w:p w14:paraId="4F12B279" w14:textId="77777777" w:rsidR="007932E1" w:rsidRPr="00B12619" w:rsidRDefault="007932E1" w:rsidP="007932E1">
      <w:pPr>
        <w:rPr>
          <w:b/>
          <w:u w:val="single"/>
        </w:rPr>
      </w:pPr>
      <w:r w:rsidRPr="009E1B18">
        <w:rPr>
          <w:b/>
          <w:u w:val="single"/>
        </w:rPr>
        <w:lastRenderedPageBreak/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1B559C48" w14:textId="77777777" w:rsidR="007932E1" w:rsidRDefault="007932E1" w:rsidP="007932E1">
      <w:r>
        <w:rPr>
          <w:b/>
        </w:rPr>
        <w:t xml:space="preserve">Homophone Worksheet: </w:t>
      </w:r>
      <w:r w:rsidRPr="006F7E2D">
        <w:rPr>
          <w:b/>
          <w:i/>
        </w:rPr>
        <w:t>Veracious</w:t>
      </w:r>
      <w:r>
        <w:rPr>
          <w:b/>
        </w:rPr>
        <w:t xml:space="preserve"> and </w:t>
      </w:r>
      <w:r w:rsidRPr="006F7E2D">
        <w:rPr>
          <w:b/>
          <w:i/>
        </w:rPr>
        <w:t>Voracious</w:t>
      </w:r>
      <w:r>
        <w:rPr>
          <w:b/>
        </w:rPr>
        <w:t>, Worksheet 2</w:t>
      </w:r>
      <w:r w:rsidRPr="006336D6">
        <w:rPr>
          <w:b/>
        </w:rPr>
        <w:t>.</w:t>
      </w:r>
      <w:r>
        <w:rPr>
          <w:i/>
        </w:rPr>
        <w:t xml:space="preserve"> </w:t>
      </w:r>
      <w:r w:rsidRPr="006336D6">
        <w:rPr>
          <w:b/>
          <w:i/>
        </w:rPr>
        <w:t>Homophones</w:t>
      </w:r>
      <w:r>
        <w:rPr>
          <w:i/>
        </w:rPr>
        <w:t xml:space="preserve"> </w:t>
      </w:r>
      <w:r>
        <w:t xml:space="preserve">are words that are pronounced alike but spelled differently and have different meanings. Using the wrong homophone can change the meaning of your writing. Here is a practice sheet for the homophones </w:t>
      </w:r>
      <w:r>
        <w:rPr>
          <w:b/>
          <w:i/>
        </w:rPr>
        <w:t>veracious</w:t>
      </w:r>
      <w:r>
        <w:rPr>
          <w:i/>
        </w:rPr>
        <w:t xml:space="preserve"> </w:t>
      </w:r>
      <w:r>
        <w:t>and</w:t>
      </w:r>
      <w:r>
        <w:rPr>
          <w:i/>
        </w:rPr>
        <w:t xml:space="preserve"> </w:t>
      </w:r>
      <w:r>
        <w:rPr>
          <w:b/>
          <w:i/>
        </w:rPr>
        <w:t>voracious</w:t>
      </w:r>
      <w:r>
        <w:t>. Remember this about these two words:</w:t>
      </w:r>
    </w:p>
    <w:p w14:paraId="3E594535" w14:textId="77777777" w:rsidR="007932E1" w:rsidRDefault="007932E1" w:rsidP="007932E1"/>
    <w:p w14:paraId="01C0CDF0" w14:textId="77777777" w:rsidR="007932E1" w:rsidRPr="00BE7F88" w:rsidRDefault="007932E1" w:rsidP="007932E1">
      <w:pPr>
        <w:pStyle w:val="ListParagraph"/>
        <w:numPr>
          <w:ilvl w:val="0"/>
          <w:numId w:val="1"/>
        </w:numPr>
        <w:rPr>
          <w:b/>
        </w:rPr>
      </w:pPr>
      <w:r w:rsidRPr="00603F60">
        <w:rPr>
          <w:b/>
          <w:i/>
        </w:rPr>
        <w:t>Veracious</w:t>
      </w:r>
      <w:r>
        <w:t xml:space="preserve"> is an </w:t>
      </w:r>
      <w:r w:rsidRPr="00603F60">
        <w:rPr>
          <w:b/>
          <w:i/>
        </w:rPr>
        <w:t>adjective</w:t>
      </w:r>
      <w:r>
        <w:t xml:space="preserve"> that means “</w:t>
      </w:r>
      <w:r w:rsidRPr="00603F60">
        <w:rPr>
          <w:i/>
        </w:rPr>
        <w:t>truthful, honest, accurate</w:t>
      </w:r>
      <w:r>
        <w:t>.”</w:t>
      </w:r>
    </w:p>
    <w:p w14:paraId="5CA90ED5" w14:textId="77777777" w:rsidR="007932E1" w:rsidRPr="006311BD" w:rsidRDefault="007932E1" w:rsidP="007932E1">
      <w:pPr>
        <w:pStyle w:val="ListParagraph"/>
        <w:numPr>
          <w:ilvl w:val="0"/>
          <w:numId w:val="1"/>
        </w:numPr>
        <w:rPr>
          <w:b/>
        </w:rPr>
      </w:pPr>
      <w:r w:rsidRPr="00BE7F88">
        <w:rPr>
          <w:b/>
          <w:i/>
        </w:rPr>
        <w:t>Voracious</w:t>
      </w:r>
      <w:r>
        <w:t xml:space="preserve"> is an </w:t>
      </w:r>
      <w:r w:rsidRPr="00BE7F88">
        <w:rPr>
          <w:b/>
          <w:i/>
        </w:rPr>
        <w:t>adjective</w:t>
      </w:r>
      <w:r>
        <w:t xml:space="preserve"> that means “</w:t>
      </w:r>
      <w:r w:rsidRPr="00BE7F88">
        <w:rPr>
          <w:i/>
        </w:rPr>
        <w:t>having a huge appetite</w:t>
      </w:r>
      <w:r>
        <w:t>” and “</w:t>
      </w:r>
      <w:r w:rsidRPr="00BE7F88">
        <w:rPr>
          <w:i/>
        </w:rPr>
        <w:t>excessively eager</w:t>
      </w:r>
      <w:r>
        <w:t>.”</w:t>
      </w:r>
    </w:p>
    <w:p w14:paraId="5CAAE662" w14:textId="77777777" w:rsidR="007932E1" w:rsidRDefault="007932E1" w:rsidP="007932E1"/>
    <w:p w14:paraId="235528C0" w14:textId="77777777" w:rsidR="007932E1" w:rsidRPr="006311BD" w:rsidRDefault="007932E1" w:rsidP="007932E1">
      <w:pPr>
        <w:pStyle w:val="ListParagraph"/>
        <w:numPr>
          <w:ilvl w:val="0"/>
          <w:numId w:val="4"/>
        </w:numPr>
        <w:rPr>
          <w:b/>
        </w:rPr>
      </w:pPr>
      <w:r>
        <w:t>If you are feeling _______________, then maybe we should skip getting slices of pizza and just order a whole pie.</w:t>
      </w:r>
    </w:p>
    <w:p w14:paraId="15091DDA" w14:textId="77777777" w:rsidR="007932E1" w:rsidRPr="006311BD" w:rsidRDefault="007932E1" w:rsidP="007932E1">
      <w:pPr>
        <w:pStyle w:val="ListParagraph"/>
        <w:numPr>
          <w:ilvl w:val="0"/>
          <w:numId w:val="4"/>
        </w:numPr>
        <w:rPr>
          <w:b/>
        </w:rPr>
      </w:pPr>
      <w:r>
        <w:t>The ___________________ teacher told his students that he hadn’t done a great job preparing that day’s lessons.</w:t>
      </w:r>
    </w:p>
    <w:p w14:paraId="19CAEE58" w14:textId="77777777" w:rsidR="007932E1" w:rsidRPr="006311BD" w:rsidRDefault="007932E1" w:rsidP="007932E1">
      <w:pPr>
        <w:pStyle w:val="ListParagraph"/>
        <w:numPr>
          <w:ilvl w:val="0"/>
          <w:numId w:val="4"/>
        </w:numPr>
        <w:rPr>
          <w:b/>
        </w:rPr>
      </w:pPr>
      <w:r>
        <w:t>Voter generally like to elect _________________ candidates to political office.</w:t>
      </w:r>
    </w:p>
    <w:p w14:paraId="192657A6" w14:textId="77777777" w:rsidR="007932E1" w:rsidRPr="006311BD" w:rsidRDefault="007932E1" w:rsidP="007932E1">
      <w:pPr>
        <w:pStyle w:val="ListParagraph"/>
        <w:numPr>
          <w:ilvl w:val="0"/>
          <w:numId w:val="4"/>
        </w:numPr>
        <w:rPr>
          <w:b/>
        </w:rPr>
      </w:pPr>
      <w:r>
        <w:t>The ______________________ student earned very high grades.</w:t>
      </w:r>
    </w:p>
    <w:p w14:paraId="6EFD3F30" w14:textId="77777777" w:rsidR="007932E1" w:rsidRPr="006311BD" w:rsidRDefault="007932E1" w:rsidP="007932E1">
      <w:pPr>
        <w:pStyle w:val="ListParagraph"/>
        <w:numPr>
          <w:ilvl w:val="0"/>
          <w:numId w:val="4"/>
        </w:numPr>
        <w:rPr>
          <w:b/>
        </w:rPr>
      </w:pPr>
      <w:r>
        <w:t>The _______________________ student went back to the cafeteria line for a second helping of breakfast.</w:t>
      </w:r>
    </w:p>
    <w:p w14:paraId="04764A40" w14:textId="18797C33" w:rsidR="007932E1" w:rsidRDefault="007932E1" w:rsidP="007932E1">
      <w:pPr>
        <w:rPr>
          <w:b/>
        </w:rPr>
      </w:pPr>
    </w:p>
    <w:p w14:paraId="079E7FBB" w14:textId="6696DC2F" w:rsidR="00CE31B8" w:rsidRDefault="00CE31B8" w:rsidP="007932E1">
      <w:pPr>
        <w:rPr>
          <w:b/>
        </w:rPr>
      </w:pPr>
    </w:p>
    <w:p w14:paraId="4489DA34" w14:textId="7784E2A4" w:rsidR="00CE31B8" w:rsidRDefault="00CE31B8" w:rsidP="007932E1">
      <w:pPr>
        <w:rPr>
          <w:b/>
        </w:rPr>
      </w:pPr>
    </w:p>
    <w:p w14:paraId="3FF7A10B" w14:textId="19E9F964" w:rsidR="00CE31B8" w:rsidRDefault="00CE31B8" w:rsidP="007932E1">
      <w:pPr>
        <w:rPr>
          <w:b/>
        </w:rPr>
      </w:pPr>
    </w:p>
    <w:p w14:paraId="4011355D" w14:textId="6F3907ED" w:rsidR="00CE31B8" w:rsidRDefault="00CE31B8" w:rsidP="007932E1">
      <w:pPr>
        <w:rPr>
          <w:b/>
        </w:rPr>
      </w:pPr>
    </w:p>
    <w:p w14:paraId="79F1F273" w14:textId="51EF2096" w:rsidR="00CE31B8" w:rsidRDefault="00CE31B8" w:rsidP="007932E1">
      <w:pPr>
        <w:rPr>
          <w:b/>
        </w:rPr>
      </w:pPr>
    </w:p>
    <w:p w14:paraId="5DC1E93E" w14:textId="731DC5B0" w:rsidR="00CE31B8" w:rsidRDefault="00CE31B8" w:rsidP="007932E1">
      <w:pPr>
        <w:rPr>
          <w:b/>
        </w:rPr>
      </w:pPr>
    </w:p>
    <w:p w14:paraId="5835ECCB" w14:textId="27CA0B54" w:rsidR="00CE31B8" w:rsidRDefault="00CE31B8" w:rsidP="007932E1">
      <w:pPr>
        <w:rPr>
          <w:b/>
        </w:rPr>
      </w:pPr>
    </w:p>
    <w:p w14:paraId="0D21585B" w14:textId="53474F6F" w:rsidR="00CE31B8" w:rsidRDefault="00CE31B8" w:rsidP="007932E1">
      <w:pPr>
        <w:rPr>
          <w:b/>
        </w:rPr>
      </w:pPr>
    </w:p>
    <w:p w14:paraId="71BF2DE3" w14:textId="4E505221" w:rsidR="00CE31B8" w:rsidRDefault="00CE31B8" w:rsidP="007932E1">
      <w:pPr>
        <w:rPr>
          <w:b/>
        </w:rPr>
      </w:pPr>
    </w:p>
    <w:p w14:paraId="7A6B8EC8" w14:textId="0B5183D9" w:rsidR="00CE31B8" w:rsidRDefault="00CE31B8" w:rsidP="007932E1">
      <w:pPr>
        <w:rPr>
          <w:b/>
        </w:rPr>
      </w:pPr>
    </w:p>
    <w:p w14:paraId="513BD29B" w14:textId="7F0B55AD" w:rsidR="00CE31B8" w:rsidRDefault="00CE31B8" w:rsidP="007932E1">
      <w:pPr>
        <w:rPr>
          <w:b/>
        </w:rPr>
      </w:pPr>
    </w:p>
    <w:p w14:paraId="70E2D816" w14:textId="4988C924" w:rsidR="00CE31B8" w:rsidRDefault="00CE31B8" w:rsidP="007932E1">
      <w:pPr>
        <w:rPr>
          <w:b/>
        </w:rPr>
      </w:pPr>
    </w:p>
    <w:p w14:paraId="1F993B61" w14:textId="5487AEC9" w:rsidR="00CE31B8" w:rsidRDefault="00CE31B8" w:rsidP="007932E1">
      <w:pPr>
        <w:rPr>
          <w:b/>
        </w:rPr>
      </w:pPr>
    </w:p>
    <w:p w14:paraId="744937D9" w14:textId="37F07013" w:rsidR="00CE31B8" w:rsidRDefault="00CE31B8" w:rsidP="007932E1">
      <w:pPr>
        <w:rPr>
          <w:b/>
        </w:rPr>
      </w:pPr>
    </w:p>
    <w:p w14:paraId="1E0866A4" w14:textId="43565DF8" w:rsidR="00CE31B8" w:rsidRDefault="00CE31B8" w:rsidP="007932E1">
      <w:pPr>
        <w:rPr>
          <w:b/>
        </w:rPr>
      </w:pPr>
    </w:p>
    <w:p w14:paraId="635FDC5E" w14:textId="6F95E3DA" w:rsidR="00CE31B8" w:rsidRDefault="00CE31B8" w:rsidP="007932E1">
      <w:pPr>
        <w:rPr>
          <w:b/>
        </w:rPr>
      </w:pPr>
    </w:p>
    <w:p w14:paraId="64531D00" w14:textId="638C7E1C" w:rsidR="00CE31B8" w:rsidRDefault="00CE31B8" w:rsidP="007932E1">
      <w:pPr>
        <w:rPr>
          <w:b/>
        </w:rPr>
      </w:pPr>
    </w:p>
    <w:p w14:paraId="1FCEF4B4" w14:textId="618E72E2" w:rsidR="00CE31B8" w:rsidRDefault="00CE31B8" w:rsidP="007932E1">
      <w:pPr>
        <w:rPr>
          <w:b/>
        </w:rPr>
      </w:pPr>
    </w:p>
    <w:p w14:paraId="30DA2B9C" w14:textId="3CC7BB8A" w:rsidR="00CE31B8" w:rsidRDefault="00CE31B8" w:rsidP="007932E1">
      <w:pPr>
        <w:rPr>
          <w:b/>
        </w:rPr>
      </w:pPr>
    </w:p>
    <w:p w14:paraId="55727BFE" w14:textId="240B9777" w:rsidR="00CE31B8" w:rsidRDefault="00CE31B8" w:rsidP="007932E1">
      <w:pPr>
        <w:rPr>
          <w:b/>
        </w:rPr>
      </w:pPr>
    </w:p>
    <w:p w14:paraId="6BBE820D" w14:textId="0690140D" w:rsidR="00CE31B8" w:rsidRDefault="00CE31B8" w:rsidP="007932E1">
      <w:pPr>
        <w:rPr>
          <w:b/>
        </w:rPr>
      </w:pPr>
    </w:p>
    <w:p w14:paraId="605DFCC7" w14:textId="10B75821" w:rsidR="00CE31B8" w:rsidRDefault="00CE31B8" w:rsidP="007932E1">
      <w:pPr>
        <w:rPr>
          <w:b/>
        </w:rPr>
      </w:pPr>
    </w:p>
    <w:p w14:paraId="64BCAACD" w14:textId="34F158E2" w:rsidR="00CE31B8" w:rsidRDefault="00CE31B8" w:rsidP="007932E1">
      <w:pPr>
        <w:rPr>
          <w:b/>
        </w:rPr>
      </w:pPr>
    </w:p>
    <w:p w14:paraId="29EBAAD9" w14:textId="51060B04" w:rsidR="00CE31B8" w:rsidRDefault="00CE31B8" w:rsidP="007932E1">
      <w:pPr>
        <w:rPr>
          <w:b/>
        </w:rPr>
      </w:pPr>
    </w:p>
    <w:p w14:paraId="6FE17D87" w14:textId="3899A585" w:rsidR="00CE31B8" w:rsidRDefault="00CE31B8" w:rsidP="007932E1">
      <w:pPr>
        <w:rPr>
          <w:b/>
        </w:rPr>
      </w:pPr>
    </w:p>
    <w:p w14:paraId="796FB45B" w14:textId="4D670D7B" w:rsidR="00CE31B8" w:rsidRDefault="00CE31B8" w:rsidP="007932E1">
      <w:pPr>
        <w:rPr>
          <w:b/>
        </w:rPr>
      </w:pPr>
    </w:p>
    <w:p w14:paraId="057CFC6E" w14:textId="26ECCC26" w:rsidR="00CE31B8" w:rsidRDefault="00CE31B8" w:rsidP="007932E1">
      <w:pPr>
        <w:rPr>
          <w:b/>
        </w:rPr>
      </w:pPr>
    </w:p>
    <w:p w14:paraId="65608C85" w14:textId="43FBA56E" w:rsidR="00CE31B8" w:rsidRDefault="00CE31B8" w:rsidP="007932E1">
      <w:pPr>
        <w:rPr>
          <w:b/>
        </w:rPr>
      </w:pPr>
    </w:p>
    <w:p w14:paraId="28064202" w14:textId="131F006D" w:rsidR="00CE31B8" w:rsidRDefault="00CE31B8" w:rsidP="007932E1">
      <w:pPr>
        <w:rPr>
          <w:b/>
        </w:rPr>
      </w:pPr>
    </w:p>
    <w:p w14:paraId="276003D5" w14:textId="297FB8A1" w:rsidR="00CE31B8" w:rsidRDefault="00CE31B8" w:rsidP="007932E1">
      <w:pPr>
        <w:rPr>
          <w:b/>
        </w:rPr>
      </w:pPr>
    </w:p>
    <w:p w14:paraId="23DABF73" w14:textId="19EF52C8" w:rsidR="00CE31B8" w:rsidRDefault="00CE31B8" w:rsidP="007932E1">
      <w:pPr>
        <w:rPr>
          <w:b/>
        </w:rPr>
      </w:pPr>
    </w:p>
    <w:p w14:paraId="0D477862" w14:textId="09E20426" w:rsidR="00CE31B8" w:rsidRDefault="00CE31B8" w:rsidP="007932E1">
      <w:pPr>
        <w:rPr>
          <w:b/>
        </w:rPr>
      </w:pPr>
    </w:p>
    <w:p w14:paraId="3EC5D04A" w14:textId="45D48059" w:rsidR="00CE31B8" w:rsidRDefault="00CE31B8" w:rsidP="007932E1">
      <w:pPr>
        <w:rPr>
          <w:b/>
        </w:rPr>
      </w:pPr>
    </w:p>
    <w:p w14:paraId="044CAB88" w14:textId="0C5D21AE" w:rsidR="00CE31B8" w:rsidRDefault="00CE31B8" w:rsidP="007932E1">
      <w:pPr>
        <w:rPr>
          <w:b/>
        </w:rPr>
      </w:pPr>
    </w:p>
    <w:p w14:paraId="0AD646C0" w14:textId="77777777" w:rsidR="00CE31B8" w:rsidRPr="00B12619" w:rsidRDefault="00CE31B8" w:rsidP="00CE31B8">
      <w:pPr>
        <w:rPr>
          <w:b/>
          <w:u w:val="single"/>
        </w:rPr>
      </w:pPr>
      <w:r w:rsidRPr="009E1B18">
        <w:rPr>
          <w:b/>
          <w:u w:val="single"/>
        </w:rPr>
        <w:lastRenderedPageBreak/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5964F430" w14:textId="77777777" w:rsidR="00CE31B8" w:rsidRDefault="00CE31B8" w:rsidP="00CE31B8">
      <w:r>
        <w:rPr>
          <w:b/>
        </w:rPr>
        <w:t xml:space="preserve">Homophone Worksheet: </w:t>
      </w:r>
      <w:r w:rsidRPr="006F7E2D">
        <w:rPr>
          <w:b/>
          <w:i/>
        </w:rPr>
        <w:t>Veracious</w:t>
      </w:r>
      <w:r>
        <w:rPr>
          <w:b/>
        </w:rPr>
        <w:t xml:space="preserve"> and </w:t>
      </w:r>
      <w:r w:rsidRPr="006F7E2D">
        <w:rPr>
          <w:b/>
          <w:i/>
        </w:rPr>
        <w:t>Voracious</w:t>
      </w:r>
      <w:r>
        <w:rPr>
          <w:b/>
        </w:rPr>
        <w:t>, Worksheet 3</w:t>
      </w:r>
      <w:r w:rsidRPr="006336D6">
        <w:rPr>
          <w:b/>
        </w:rPr>
        <w:t>.</w:t>
      </w:r>
      <w:r>
        <w:rPr>
          <w:i/>
        </w:rPr>
        <w:t xml:space="preserve"> </w:t>
      </w:r>
      <w:r w:rsidRPr="006336D6">
        <w:rPr>
          <w:b/>
          <w:i/>
        </w:rPr>
        <w:t>Homophones</w:t>
      </w:r>
      <w:r>
        <w:rPr>
          <w:i/>
        </w:rPr>
        <w:t xml:space="preserve"> </w:t>
      </w:r>
      <w:r>
        <w:t xml:space="preserve">are words that are pronounced alike but spelled differently and have different meanings. Using the wrong homophone can change the meaning of your writing. Here is a practice sheet for the homophones </w:t>
      </w:r>
      <w:r>
        <w:rPr>
          <w:b/>
          <w:i/>
        </w:rPr>
        <w:t>veracious</w:t>
      </w:r>
      <w:r>
        <w:rPr>
          <w:i/>
        </w:rPr>
        <w:t xml:space="preserve"> </w:t>
      </w:r>
      <w:r>
        <w:t>and</w:t>
      </w:r>
      <w:r>
        <w:rPr>
          <w:i/>
        </w:rPr>
        <w:t xml:space="preserve"> </w:t>
      </w:r>
      <w:r>
        <w:rPr>
          <w:b/>
          <w:i/>
        </w:rPr>
        <w:t>voracious</w:t>
      </w:r>
      <w:r>
        <w:t>. Remember this about these two words:</w:t>
      </w:r>
    </w:p>
    <w:p w14:paraId="10F8B75F" w14:textId="77777777" w:rsidR="00CE31B8" w:rsidRDefault="00CE31B8" w:rsidP="00CE31B8"/>
    <w:p w14:paraId="309F7A80" w14:textId="77777777" w:rsidR="00CE31B8" w:rsidRPr="002973A4" w:rsidRDefault="00CE31B8" w:rsidP="00CE31B8">
      <w:pPr>
        <w:pStyle w:val="ListParagraph"/>
        <w:numPr>
          <w:ilvl w:val="0"/>
          <w:numId w:val="1"/>
        </w:numPr>
        <w:rPr>
          <w:b/>
        </w:rPr>
      </w:pPr>
      <w:r w:rsidRPr="00603F60">
        <w:rPr>
          <w:b/>
          <w:i/>
        </w:rPr>
        <w:t>Veracious</w:t>
      </w:r>
      <w:r>
        <w:t xml:space="preserve"> is an </w:t>
      </w:r>
      <w:r w:rsidRPr="00603F60">
        <w:rPr>
          <w:b/>
          <w:i/>
        </w:rPr>
        <w:t>adjective</w:t>
      </w:r>
      <w:r>
        <w:t xml:space="preserve"> that means “</w:t>
      </w:r>
      <w:r w:rsidRPr="00603F60">
        <w:rPr>
          <w:i/>
        </w:rPr>
        <w:t>truthful, honest, accurate</w:t>
      </w:r>
      <w:r>
        <w:t>.”</w:t>
      </w:r>
    </w:p>
    <w:p w14:paraId="712B42CF" w14:textId="77777777" w:rsidR="00CE31B8" w:rsidRPr="000D0535" w:rsidRDefault="00CE31B8" w:rsidP="00CE31B8">
      <w:pPr>
        <w:pStyle w:val="ListParagraph"/>
        <w:numPr>
          <w:ilvl w:val="0"/>
          <w:numId w:val="1"/>
        </w:numPr>
        <w:rPr>
          <w:b/>
        </w:rPr>
      </w:pPr>
      <w:r w:rsidRPr="002973A4">
        <w:rPr>
          <w:b/>
          <w:i/>
        </w:rPr>
        <w:t>Voracious</w:t>
      </w:r>
      <w:r>
        <w:t xml:space="preserve"> is an </w:t>
      </w:r>
      <w:r w:rsidRPr="002973A4">
        <w:rPr>
          <w:b/>
          <w:i/>
        </w:rPr>
        <w:t>adjective</w:t>
      </w:r>
      <w:r>
        <w:t xml:space="preserve"> that means “</w:t>
      </w:r>
      <w:r w:rsidRPr="002973A4">
        <w:rPr>
          <w:i/>
        </w:rPr>
        <w:t>having a huge appetite</w:t>
      </w:r>
      <w:r>
        <w:t>” and “</w:t>
      </w:r>
      <w:r w:rsidRPr="002973A4">
        <w:rPr>
          <w:i/>
        </w:rPr>
        <w:t>excessively eager</w:t>
      </w:r>
      <w:r>
        <w:t>.”</w:t>
      </w:r>
    </w:p>
    <w:p w14:paraId="23AEF5E3" w14:textId="77777777" w:rsidR="00CE31B8" w:rsidRDefault="00CE31B8" w:rsidP="00CE31B8">
      <w:pPr>
        <w:rPr>
          <w:b/>
        </w:rPr>
      </w:pPr>
    </w:p>
    <w:p w14:paraId="0A1BD485" w14:textId="77777777" w:rsidR="00CE31B8" w:rsidRPr="000D0535" w:rsidRDefault="00CE31B8" w:rsidP="00CE31B8">
      <w:pPr>
        <w:pStyle w:val="ListParagraph"/>
        <w:numPr>
          <w:ilvl w:val="0"/>
          <w:numId w:val="5"/>
        </w:numPr>
        <w:rPr>
          <w:b/>
        </w:rPr>
      </w:pPr>
      <w:r>
        <w:t>When it comes to getting out of bed and into school in the morning, ***** isn’t exactly __________________.</w:t>
      </w:r>
    </w:p>
    <w:p w14:paraId="68B497A1" w14:textId="77777777" w:rsidR="00CE31B8" w:rsidRPr="000D0535" w:rsidRDefault="00CE31B8" w:rsidP="00CE31B8">
      <w:pPr>
        <w:pStyle w:val="ListParagraph"/>
        <w:numPr>
          <w:ilvl w:val="0"/>
          <w:numId w:val="5"/>
        </w:numPr>
        <w:rPr>
          <w:b/>
        </w:rPr>
      </w:pPr>
      <w:r>
        <w:t xml:space="preserve">****, </w:t>
      </w:r>
      <w:proofErr w:type="spellStart"/>
      <w:r>
        <w:t>a</w:t>
      </w:r>
      <w:proofErr w:type="spellEnd"/>
      <w:r>
        <w:t xml:space="preserve"> _______________________ athlete, ordered three cheeseburgers for lunch.</w:t>
      </w:r>
    </w:p>
    <w:p w14:paraId="7329E6DC" w14:textId="77777777" w:rsidR="00CE31B8" w:rsidRPr="000D0535" w:rsidRDefault="00CE31B8" w:rsidP="00CE31B8">
      <w:pPr>
        <w:pStyle w:val="ListParagraph"/>
        <w:numPr>
          <w:ilvl w:val="0"/>
          <w:numId w:val="5"/>
        </w:numPr>
        <w:rPr>
          <w:b/>
        </w:rPr>
      </w:pPr>
      <w:r>
        <w:t>**** believes **** because *** is always __________________.</w:t>
      </w:r>
    </w:p>
    <w:p w14:paraId="298A6AED" w14:textId="77777777" w:rsidR="00CE31B8" w:rsidRPr="000D0535" w:rsidRDefault="00CE31B8" w:rsidP="00CE31B8">
      <w:pPr>
        <w:pStyle w:val="ListParagraph"/>
        <w:numPr>
          <w:ilvl w:val="0"/>
          <w:numId w:val="5"/>
        </w:numPr>
        <w:rPr>
          <w:b/>
        </w:rPr>
      </w:pPr>
      <w:r>
        <w:t>Teenagers, because they are growing, are generally ______________________.</w:t>
      </w:r>
    </w:p>
    <w:p w14:paraId="3E34DA3E" w14:textId="77777777" w:rsidR="00CE31B8" w:rsidRPr="000D0535" w:rsidRDefault="00CE31B8" w:rsidP="00CE31B8">
      <w:pPr>
        <w:pStyle w:val="ListParagraph"/>
        <w:numPr>
          <w:ilvl w:val="0"/>
          <w:numId w:val="5"/>
        </w:numPr>
        <w:rPr>
          <w:b/>
        </w:rPr>
      </w:pPr>
      <w:r>
        <w:t>If you want to be a lawyer, you must become __________________, because you will be an officer of the court.</w:t>
      </w:r>
    </w:p>
    <w:p w14:paraId="1E5DADE5" w14:textId="0122D901" w:rsidR="00CE31B8" w:rsidRDefault="00CE31B8" w:rsidP="007932E1">
      <w:pPr>
        <w:rPr>
          <w:b/>
        </w:rPr>
      </w:pPr>
    </w:p>
    <w:p w14:paraId="30EBBEA6" w14:textId="5EFDC47D" w:rsidR="00CE31B8" w:rsidRDefault="00CE31B8" w:rsidP="007932E1">
      <w:pPr>
        <w:rPr>
          <w:b/>
        </w:rPr>
      </w:pPr>
    </w:p>
    <w:p w14:paraId="4867E11D" w14:textId="5433F4B1" w:rsidR="00CE31B8" w:rsidRDefault="00CE31B8" w:rsidP="007932E1">
      <w:pPr>
        <w:rPr>
          <w:b/>
        </w:rPr>
      </w:pPr>
    </w:p>
    <w:p w14:paraId="683F1E5D" w14:textId="587CBD7C" w:rsidR="00CE31B8" w:rsidRDefault="00CE31B8" w:rsidP="007932E1">
      <w:pPr>
        <w:rPr>
          <w:b/>
        </w:rPr>
      </w:pPr>
    </w:p>
    <w:p w14:paraId="447E26DF" w14:textId="36A61746" w:rsidR="00CE31B8" w:rsidRDefault="00CE31B8" w:rsidP="007932E1">
      <w:pPr>
        <w:rPr>
          <w:b/>
        </w:rPr>
      </w:pPr>
    </w:p>
    <w:p w14:paraId="1CD79F3D" w14:textId="1704B397" w:rsidR="00CE31B8" w:rsidRDefault="00CE31B8" w:rsidP="007932E1">
      <w:pPr>
        <w:rPr>
          <w:b/>
        </w:rPr>
      </w:pPr>
    </w:p>
    <w:p w14:paraId="2A6A65D3" w14:textId="4ED10B72" w:rsidR="00CE31B8" w:rsidRDefault="00CE31B8" w:rsidP="007932E1">
      <w:pPr>
        <w:rPr>
          <w:b/>
        </w:rPr>
      </w:pPr>
    </w:p>
    <w:p w14:paraId="44B0EC4E" w14:textId="526648A6" w:rsidR="00CE31B8" w:rsidRDefault="00CE31B8" w:rsidP="007932E1">
      <w:pPr>
        <w:rPr>
          <w:b/>
        </w:rPr>
      </w:pPr>
    </w:p>
    <w:p w14:paraId="38FDD9C1" w14:textId="7D978598" w:rsidR="00CE31B8" w:rsidRDefault="00CE31B8" w:rsidP="007932E1">
      <w:pPr>
        <w:rPr>
          <w:b/>
        </w:rPr>
      </w:pPr>
    </w:p>
    <w:p w14:paraId="38ED192C" w14:textId="7AEB77AF" w:rsidR="00CE31B8" w:rsidRDefault="00CE31B8" w:rsidP="007932E1">
      <w:pPr>
        <w:rPr>
          <w:b/>
        </w:rPr>
      </w:pPr>
    </w:p>
    <w:p w14:paraId="365B7873" w14:textId="6E28A1A0" w:rsidR="00CE31B8" w:rsidRDefault="00CE31B8" w:rsidP="007932E1">
      <w:pPr>
        <w:rPr>
          <w:b/>
        </w:rPr>
      </w:pPr>
    </w:p>
    <w:p w14:paraId="27CD6CC4" w14:textId="0ED25593" w:rsidR="00CE31B8" w:rsidRDefault="00CE31B8" w:rsidP="007932E1">
      <w:pPr>
        <w:rPr>
          <w:b/>
        </w:rPr>
      </w:pPr>
    </w:p>
    <w:p w14:paraId="3629AEFC" w14:textId="782AD76E" w:rsidR="00CE31B8" w:rsidRDefault="00CE31B8" w:rsidP="007932E1">
      <w:pPr>
        <w:rPr>
          <w:b/>
        </w:rPr>
      </w:pPr>
    </w:p>
    <w:p w14:paraId="1E9787A8" w14:textId="363BF2B3" w:rsidR="00CE31B8" w:rsidRDefault="00CE31B8" w:rsidP="007932E1">
      <w:pPr>
        <w:rPr>
          <w:b/>
        </w:rPr>
      </w:pPr>
    </w:p>
    <w:p w14:paraId="34DA9F7C" w14:textId="42252573" w:rsidR="00CE31B8" w:rsidRDefault="00CE31B8" w:rsidP="007932E1">
      <w:pPr>
        <w:rPr>
          <w:b/>
        </w:rPr>
      </w:pPr>
    </w:p>
    <w:p w14:paraId="261A789B" w14:textId="6091A541" w:rsidR="00CE31B8" w:rsidRDefault="00CE31B8" w:rsidP="007932E1">
      <w:pPr>
        <w:rPr>
          <w:b/>
        </w:rPr>
      </w:pPr>
    </w:p>
    <w:p w14:paraId="4E7D8B60" w14:textId="4158B6C5" w:rsidR="00CE31B8" w:rsidRDefault="00CE31B8" w:rsidP="007932E1">
      <w:pPr>
        <w:rPr>
          <w:b/>
        </w:rPr>
      </w:pPr>
    </w:p>
    <w:p w14:paraId="036875B1" w14:textId="5977BDC6" w:rsidR="00CE31B8" w:rsidRDefault="00CE31B8" w:rsidP="007932E1">
      <w:pPr>
        <w:rPr>
          <w:b/>
        </w:rPr>
      </w:pPr>
    </w:p>
    <w:p w14:paraId="61B830CA" w14:textId="7234A9BE" w:rsidR="00CE31B8" w:rsidRDefault="00CE31B8" w:rsidP="007932E1">
      <w:pPr>
        <w:rPr>
          <w:b/>
        </w:rPr>
      </w:pPr>
    </w:p>
    <w:p w14:paraId="6960E198" w14:textId="44BB82EC" w:rsidR="00CE31B8" w:rsidRDefault="00CE31B8" w:rsidP="007932E1">
      <w:pPr>
        <w:rPr>
          <w:b/>
        </w:rPr>
      </w:pPr>
    </w:p>
    <w:p w14:paraId="689A777E" w14:textId="08E6FBDC" w:rsidR="00CE31B8" w:rsidRDefault="00CE31B8" w:rsidP="007932E1">
      <w:pPr>
        <w:rPr>
          <w:b/>
        </w:rPr>
      </w:pPr>
    </w:p>
    <w:p w14:paraId="2058EDA8" w14:textId="0EA20B7E" w:rsidR="00CE31B8" w:rsidRDefault="00CE31B8" w:rsidP="007932E1">
      <w:pPr>
        <w:rPr>
          <w:b/>
        </w:rPr>
      </w:pPr>
    </w:p>
    <w:p w14:paraId="799FA2DB" w14:textId="7C37B3B3" w:rsidR="00CE31B8" w:rsidRDefault="00CE31B8" w:rsidP="007932E1">
      <w:pPr>
        <w:rPr>
          <w:b/>
        </w:rPr>
      </w:pPr>
    </w:p>
    <w:p w14:paraId="7FF5DBE0" w14:textId="16011857" w:rsidR="00CE31B8" w:rsidRDefault="00CE31B8" w:rsidP="007932E1">
      <w:pPr>
        <w:rPr>
          <w:b/>
        </w:rPr>
      </w:pPr>
    </w:p>
    <w:p w14:paraId="430F6DBD" w14:textId="41F1C4FA" w:rsidR="00CE31B8" w:rsidRDefault="00CE31B8" w:rsidP="007932E1">
      <w:pPr>
        <w:rPr>
          <w:b/>
        </w:rPr>
      </w:pPr>
    </w:p>
    <w:p w14:paraId="731E7213" w14:textId="720B3923" w:rsidR="00CE31B8" w:rsidRDefault="00CE31B8" w:rsidP="007932E1">
      <w:pPr>
        <w:rPr>
          <w:b/>
        </w:rPr>
      </w:pPr>
    </w:p>
    <w:p w14:paraId="339BE5D5" w14:textId="7ECCE86D" w:rsidR="00CE31B8" w:rsidRDefault="00CE31B8" w:rsidP="007932E1">
      <w:pPr>
        <w:rPr>
          <w:b/>
        </w:rPr>
      </w:pPr>
    </w:p>
    <w:p w14:paraId="15FDABD1" w14:textId="3FB51B1C" w:rsidR="00CE31B8" w:rsidRDefault="00CE31B8" w:rsidP="007932E1">
      <w:pPr>
        <w:rPr>
          <w:b/>
        </w:rPr>
      </w:pPr>
    </w:p>
    <w:p w14:paraId="21DDE521" w14:textId="58ABE24D" w:rsidR="00CE31B8" w:rsidRDefault="00CE31B8" w:rsidP="007932E1">
      <w:pPr>
        <w:rPr>
          <w:b/>
        </w:rPr>
      </w:pPr>
    </w:p>
    <w:p w14:paraId="55159078" w14:textId="37542608" w:rsidR="00CE31B8" w:rsidRDefault="00CE31B8" w:rsidP="007932E1">
      <w:pPr>
        <w:rPr>
          <w:b/>
        </w:rPr>
      </w:pPr>
    </w:p>
    <w:p w14:paraId="3243E3F6" w14:textId="718D3326" w:rsidR="00CE31B8" w:rsidRDefault="00CE31B8" w:rsidP="007932E1">
      <w:pPr>
        <w:rPr>
          <w:b/>
        </w:rPr>
      </w:pPr>
    </w:p>
    <w:p w14:paraId="50F03064" w14:textId="297D4246" w:rsidR="00CE31B8" w:rsidRDefault="00CE31B8" w:rsidP="007932E1">
      <w:pPr>
        <w:rPr>
          <w:b/>
        </w:rPr>
      </w:pPr>
    </w:p>
    <w:p w14:paraId="45643805" w14:textId="30C5E153" w:rsidR="00CE31B8" w:rsidRDefault="00CE31B8" w:rsidP="007932E1">
      <w:pPr>
        <w:rPr>
          <w:b/>
        </w:rPr>
      </w:pPr>
    </w:p>
    <w:p w14:paraId="3261E7E6" w14:textId="710A259D" w:rsidR="00CE31B8" w:rsidRDefault="00CE31B8" w:rsidP="007932E1">
      <w:pPr>
        <w:rPr>
          <w:b/>
        </w:rPr>
      </w:pPr>
    </w:p>
    <w:p w14:paraId="2D51E7AE" w14:textId="3A31CA90" w:rsidR="00CE31B8" w:rsidRDefault="00CE31B8" w:rsidP="007932E1">
      <w:pPr>
        <w:rPr>
          <w:b/>
        </w:rPr>
      </w:pPr>
    </w:p>
    <w:p w14:paraId="2334D3AD" w14:textId="3CA953C3" w:rsidR="00CE31B8" w:rsidRDefault="00CE31B8" w:rsidP="007932E1">
      <w:pPr>
        <w:rPr>
          <w:b/>
        </w:rPr>
      </w:pPr>
    </w:p>
    <w:p w14:paraId="47FB7DE4" w14:textId="77777777" w:rsidR="00CE31B8" w:rsidRPr="00B12619" w:rsidRDefault="00CE31B8" w:rsidP="00CE31B8">
      <w:pPr>
        <w:rPr>
          <w:b/>
          <w:u w:val="single"/>
        </w:rPr>
      </w:pPr>
      <w:r w:rsidRPr="009E1B18">
        <w:rPr>
          <w:b/>
          <w:u w:val="single"/>
        </w:rPr>
        <w:lastRenderedPageBreak/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161979E2" w14:textId="77777777" w:rsidR="00CE31B8" w:rsidRDefault="00CE31B8" w:rsidP="00CE31B8">
      <w:r>
        <w:rPr>
          <w:b/>
        </w:rPr>
        <w:t xml:space="preserve">Homophone Worksheet: </w:t>
      </w:r>
      <w:r w:rsidRPr="006F7E2D">
        <w:rPr>
          <w:b/>
          <w:i/>
        </w:rPr>
        <w:t>Veracious</w:t>
      </w:r>
      <w:r>
        <w:rPr>
          <w:b/>
        </w:rPr>
        <w:t xml:space="preserve"> and </w:t>
      </w:r>
      <w:r w:rsidRPr="006F7E2D">
        <w:rPr>
          <w:b/>
          <w:i/>
        </w:rPr>
        <w:t>Voracious</w:t>
      </w:r>
      <w:r>
        <w:rPr>
          <w:b/>
        </w:rPr>
        <w:t>, Worksheet 4</w:t>
      </w:r>
      <w:r w:rsidRPr="006336D6">
        <w:rPr>
          <w:b/>
        </w:rPr>
        <w:t>.</w:t>
      </w:r>
      <w:r>
        <w:rPr>
          <w:i/>
        </w:rPr>
        <w:t xml:space="preserve"> </w:t>
      </w:r>
      <w:r w:rsidRPr="006336D6">
        <w:rPr>
          <w:b/>
          <w:i/>
        </w:rPr>
        <w:t>Homophones</w:t>
      </w:r>
      <w:r>
        <w:rPr>
          <w:i/>
        </w:rPr>
        <w:t xml:space="preserve"> </w:t>
      </w:r>
      <w:r>
        <w:t xml:space="preserve">are words that are pronounced alike but spelled differently and have different meanings. Using the wrong homophone can change the meaning of your writing. Here is a practice sheet for the homophones </w:t>
      </w:r>
      <w:r>
        <w:rPr>
          <w:b/>
          <w:i/>
        </w:rPr>
        <w:t>veracious</w:t>
      </w:r>
      <w:r>
        <w:rPr>
          <w:i/>
        </w:rPr>
        <w:t xml:space="preserve"> </w:t>
      </w:r>
      <w:r>
        <w:t>and</w:t>
      </w:r>
      <w:r>
        <w:rPr>
          <w:i/>
        </w:rPr>
        <w:t xml:space="preserve"> </w:t>
      </w:r>
      <w:r>
        <w:rPr>
          <w:b/>
          <w:i/>
        </w:rPr>
        <w:t>voracious</w:t>
      </w:r>
      <w:r>
        <w:t>. Remember this about these two words:</w:t>
      </w:r>
    </w:p>
    <w:p w14:paraId="6A6595B6" w14:textId="77777777" w:rsidR="00CE31B8" w:rsidRDefault="00CE31B8" w:rsidP="00CE31B8"/>
    <w:p w14:paraId="562D5350" w14:textId="77777777" w:rsidR="00CE31B8" w:rsidRPr="00CB4C1C" w:rsidRDefault="00CE31B8" w:rsidP="00CE31B8">
      <w:pPr>
        <w:pStyle w:val="ListParagraph"/>
        <w:numPr>
          <w:ilvl w:val="0"/>
          <w:numId w:val="1"/>
        </w:numPr>
        <w:rPr>
          <w:b/>
        </w:rPr>
      </w:pPr>
      <w:r w:rsidRPr="00603F60">
        <w:rPr>
          <w:b/>
          <w:i/>
        </w:rPr>
        <w:t>Veracious</w:t>
      </w:r>
      <w:r>
        <w:t xml:space="preserve"> is an </w:t>
      </w:r>
      <w:r w:rsidRPr="00603F60">
        <w:rPr>
          <w:b/>
          <w:i/>
        </w:rPr>
        <w:t>adjective</w:t>
      </w:r>
      <w:r>
        <w:t xml:space="preserve"> that means “</w:t>
      </w:r>
      <w:r w:rsidRPr="00603F60">
        <w:rPr>
          <w:i/>
        </w:rPr>
        <w:t>truthful, honest, accurate</w:t>
      </w:r>
      <w:r>
        <w:t>.”</w:t>
      </w:r>
    </w:p>
    <w:p w14:paraId="23E208FE" w14:textId="77777777" w:rsidR="00CE31B8" w:rsidRPr="005F638D" w:rsidRDefault="00CE31B8" w:rsidP="00CE31B8">
      <w:pPr>
        <w:pStyle w:val="ListParagraph"/>
        <w:numPr>
          <w:ilvl w:val="0"/>
          <w:numId w:val="1"/>
        </w:numPr>
        <w:rPr>
          <w:b/>
        </w:rPr>
      </w:pPr>
      <w:r w:rsidRPr="00CB4C1C">
        <w:rPr>
          <w:b/>
          <w:i/>
        </w:rPr>
        <w:t>Voracious</w:t>
      </w:r>
      <w:r>
        <w:t xml:space="preserve"> is an </w:t>
      </w:r>
      <w:r w:rsidRPr="00CB4C1C">
        <w:rPr>
          <w:b/>
          <w:i/>
        </w:rPr>
        <w:t>adjective</w:t>
      </w:r>
      <w:r>
        <w:t xml:space="preserve"> that means “</w:t>
      </w:r>
      <w:r w:rsidRPr="00CB4C1C">
        <w:rPr>
          <w:i/>
        </w:rPr>
        <w:t>having a huge appetite</w:t>
      </w:r>
      <w:r>
        <w:t>” and “</w:t>
      </w:r>
      <w:r w:rsidRPr="00CB4C1C">
        <w:rPr>
          <w:i/>
        </w:rPr>
        <w:t>excessively eager</w:t>
      </w:r>
      <w:r>
        <w:t>.”</w:t>
      </w:r>
    </w:p>
    <w:p w14:paraId="317FC573" w14:textId="77777777" w:rsidR="00CE31B8" w:rsidRDefault="00CE31B8" w:rsidP="00CE31B8">
      <w:pPr>
        <w:rPr>
          <w:b/>
        </w:rPr>
      </w:pPr>
    </w:p>
    <w:p w14:paraId="0DC6AA11" w14:textId="77777777" w:rsidR="00CE31B8" w:rsidRPr="005F638D" w:rsidRDefault="00CE31B8" w:rsidP="00CE31B8">
      <w:pPr>
        <w:pStyle w:val="ListParagraph"/>
        <w:numPr>
          <w:ilvl w:val="0"/>
          <w:numId w:val="6"/>
        </w:numPr>
        <w:rPr>
          <w:b/>
        </w:rPr>
      </w:pPr>
      <w:r>
        <w:t>Sharks are known to be _______________________.</w:t>
      </w:r>
    </w:p>
    <w:p w14:paraId="19770720" w14:textId="77777777" w:rsidR="00CE31B8" w:rsidRPr="005F638D" w:rsidRDefault="00CE31B8" w:rsidP="00CE31B8">
      <w:pPr>
        <w:pStyle w:val="ListParagraph"/>
        <w:numPr>
          <w:ilvl w:val="0"/>
          <w:numId w:val="6"/>
        </w:numPr>
        <w:rPr>
          <w:b/>
        </w:rPr>
      </w:pPr>
      <w:r>
        <w:t>To make sure witnesses in criminal trial are ______________ they are required to swear to tell the truth.</w:t>
      </w:r>
    </w:p>
    <w:p w14:paraId="06590BE7" w14:textId="77777777" w:rsidR="00CE31B8" w:rsidRPr="005F638D" w:rsidRDefault="00CE31B8" w:rsidP="00CE31B8">
      <w:pPr>
        <w:pStyle w:val="ListParagraph"/>
        <w:numPr>
          <w:ilvl w:val="0"/>
          <w:numId w:val="6"/>
        </w:numPr>
        <w:rPr>
          <w:b/>
        </w:rPr>
      </w:pPr>
      <w:r>
        <w:t>As people get older, they must control their ___________________ eating habits or they will gain weight.</w:t>
      </w:r>
    </w:p>
    <w:p w14:paraId="212A5604" w14:textId="77777777" w:rsidR="00CE31B8" w:rsidRPr="005F638D" w:rsidRDefault="00CE31B8" w:rsidP="00CE31B8">
      <w:pPr>
        <w:pStyle w:val="ListParagraph"/>
        <w:numPr>
          <w:ilvl w:val="0"/>
          <w:numId w:val="6"/>
        </w:numPr>
        <w:rPr>
          <w:b/>
        </w:rPr>
      </w:pPr>
      <w:r>
        <w:t>If you really are ______________________ I’ll make some extra chicken and potatoes for dinner.</w:t>
      </w:r>
    </w:p>
    <w:p w14:paraId="70329AA9" w14:textId="77777777" w:rsidR="00CE31B8" w:rsidRPr="005F638D" w:rsidRDefault="00CE31B8" w:rsidP="00CE31B8">
      <w:pPr>
        <w:pStyle w:val="ListParagraph"/>
        <w:numPr>
          <w:ilvl w:val="0"/>
          <w:numId w:val="6"/>
        </w:numPr>
        <w:rPr>
          <w:b/>
        </w:rPr>
      </w:pPr>
      <w:r>
        <w:t>You must be ______________________ if you hope to get a job in a bank or handling money in a business.</w:t>
      </w:r>
    </w:p>
    <w:p w14:paraId="46FF375B" w14:textId="211FE3B1" w:rsidR="00CE31B8" w:rsidRDefault="00CE31B8" w:rsidP="007932E1">
      <w:pPr>
        <w:rPr>
          <w:b/>
        </w:rPr>
      </w:pPr>
    </w:p>
    <w:p w14:paraId="5F6EBC6D" w14:textId="363F78DA" w:rsidR="00CE31B8" w:rsidRDefault="00CE31B8" w:rsidP="007932E1">
      <w:pPr>
        <w:rPr>
          <w:b/>
        </w:rPr>
      </w:pPr>
    </w:p>
    <w:p w14:paraId="3C0C1DDC" w14:textId="37E25285" w:rsidR="00CE31B8" w:rsidRDefault="00CE31B8" w:rsidP="007932E1">
      <w:pPr>
        <w:rPr>
          <w:b/>
        </w:rPr>
      </w:pPr>
    </w:p>
    <w:p w14:paraId="00848ABE" w14:textId="77CB4701" w:rsidR="00CE31B8" w:rsidRDefault="00CE31B8" w:rsidP="007932E1">
      <w:pPr>
        <w:rPr>
          <w:b/>
        </w:rPr>
      </w:pPr>
    </w:p>
    <w:p w14:paraId="4C6FE31B" w14:textId="7B685DD8" w:rsidR="00CE31B8" w:rsidRDefault="00CE31B8" w:rsidP="007932E1">
      <w:pPr>
        <w:rPr>
          <w:b/>
        </w:rPr>
      </w:pPr>
    </w:p>
    <w:p w14:paraId="6DE51BE8" w14:textId="096C779D" w:rsidR="00CE31B8" w:rsidRDefault="00CE31B8" w:rsidP="007932E1">
      <w:pPr>
        <w:rPr>
          <w:b/>
        </w:rPr>
      </w:pPr>
    </w:p>
    <w:p w14:paraId="21357DE8" w14:textId="1C2BE5C8" w:rsidR="00CE31B8" w:rsidRDefault="00CE31B8" w:rsidP="007932E1">
      <w:pPr>
        <w:rPr>
          <w:b/>
        </w:rPr>
      </w:pPr>
    </w:p>
    <w:p w14:paraId="5B1ADB7B" w14:textId="3062F5DF" w:rsidR="00CE31B8" w:rsidRDefault="00CE31B8" w:rsidP="007932E1">
      <w:pPr>
        <w:rPr>
          <w:b/>
        </w:rPr>
      </w:pPr>
    </w:p>
    <w:p w14:paraId="5F7F2CF9" w14:textId="2CED38CE" w:rsidR="00CE31B8" w:rsidRDefault="00CE31B8" w:rsidP="007932E1">
      <w:pPr>
        <w:rPr>
          <w:b/>
        </w:rPr>
      </w:pPr>
    </w:p>
    <w:p w14:paraId="23A90357" w14:textId="25F1E58B" w:rsidR="00CE31B8" w:rsidRDefault="00CE31B8" w:rsidP="007932E1">
      <w:pPr>
        <w:rPr>
          <w:b/>
        </w:rPr>
      </w:pPr>
    </w:p>
    <w:p w14:paraId="4BFFBD2B" w14:textId="2D08F2E3" w:rsidR="00CE31B8" w:rsidRDefault="00CE31B8" w:rsidP="007932E1">
      <w:pPr>
        <w:rPr>
          <w:b/>
        </w:rPr>
      </w:pPr>
    </w:p>
    <w:p w14:paraId="4B5AC741" w14:textId="749AEBD1" w:rsidR="00CE31B8" w:rsidRDefault="00CE31B8" w:rsidP="007932E1">
      <w:pPr>
        <w:rPr>
          <w:b/>
        </w:rPr>
      </w:pPr>
    </w:p>
    <w:p w14:paraId="76559DA5" w14:textId="4D8DB25C" w:rsidR="00CE31B8" w:rsidRDefault="00CE31B8" w:rsidP="007932E1">
      <w:pPr>
        <w:rPr>
          <w:b/>
        </w:rPr>
      </w:pPr>
    </w:p>
    <w:p w14:paraId="50005128" w14:textId="37364E4A" w:rsidR="00CE31B8" w:rsidRDefault="00CE31B8" w:rsidP="007932E1">
      <w:pPr>
        <w:rPr>
          <w:b/>
        </w:rPr>
      </w:pPr>
    </w:p>
    <w:p w14:paraId="39662FCB" w14:textId="20446074" w:rsidR="00CE31B8" w:rsidRDefault="00CE31B8" w:rsidP="007932E1">
      <w:pPr>
        <w:rPr>
          <w:b/>
        </w:rPr>
      </w:pPr>
    </w:p>
    <w:p w14:paraId="7A351695" w14:textId="61B0472A" w:rsidR="00CE31B8" w:rsidRDefault="00CE31B8" w:rsidP="007932E1">
      <w:pPr>
        <w:rPr>
          <w:b/>
        </w:rPr>
      </w:pPr>
    </w:p>
    <w:p w14:paraId="42A70BF8" w14:textId="1D8310A6" w:rsidR="00CE31B8" w:rsidRDefault="00CE31B8" w:rsidP="007932E1">
      <w:pPr>
        <w:rPr>
          <w:b/>
        </w:rPr>
      </w:pPr>
    </w:p>
    <w:p w14:paraId="482264D4" w14:textId="6A82FF84" w:rsidR="00CE31B8" w:rsidRDefault="00CE31B8" w:rsidP="007932E1">
      <w:pPr>
        <w:rPr>
          <w:b/>
        </w:rPr>
      </w:pPr>
    </w:p>
    <w:p w14:paraId="3E915760" w14:textId="68D1D158" w:rsidR="00CE31B8" w:rsidRDefault="00CE31B8" w:rsidP="007932E1">
      <w:pPr>
        <w:rPr>
          <w:b/>
        </w:rPr>
      </w:pPr>
    </w:p>
    <w:p w14:paraId="54590425" w14:textId="7600DDD9" w:rsidR="00CE31B8" w:rsidRDefault="00CE31B8" w:rsidP="007932E1">
      <w:pPr>
        <w:rPr>
          <w:b/>
        </w:rPr>
      </w:pPr>
    </w:p>
    <w:p w14:paraId="1A4BC8F1" w14:textId="686889CF" w:rsidR="00CE31B8" w:rsidRDefault="00CE31B8" w:rsidP="007932E1">
      <w:pPr>
        <w:rPr>
          <w:b/>
        </w:rPr>
      </w:pPr>
    </w:p>
    <w:p w14:paraId="0D7BB640" w14:textId="5E0B65E1" w:rsidR="00CE31B8" w:rsidRDefault="00CE31B8" w:rsidP="007932E1">
      <w:pPr>
        <w:rPr>
          <w:b/>
        </w:rPr>
      </w:pPr>
    </w:p>
    <w:p w14:paraId="76503E27" w14:textId="7F6D6110" w:rsidR="00CE31B8" w:rsidRDefault="00CE31B8" w:rsidP="007932E1">
      <w:pPr>
        <w:rPr>
          <w:b/>
        </w:rPr>
      </w:pPr>
    </w:p>
    <w:p w14:paraId="2231AF9B" w14:textId="672A8C79" w:rsidR="00CE31B8" w:rsidRDefault="00CE31B8" w:rsidP="007932E1">
      <w:pPr>
        <w:rPr>
          <w:b/>
        </w:rPr>
      </w:pPr>
    </w:p>
    <w:p w14:paraId="665BDC84" w14:textId="6D2796A2" w:rsidR="00CE31B8" w:rsidRDefault="00CE31B8" w:rsidP="007932E1">
      <w:pPr>
        <w:rPr>
          <w:b/>
        </w:rPr>
      </w:pPr>
    </w:p>
    <w:p w14:paraId="22CAA729" w14:textId="537B8F5C" w:rsidR="00CE31B8" w:rsidRDefault="00CE31B8" w:rsidP="007932E1">
      <w:pPr>
        <w:rPr>
          <w:b/>
        </w:rPr>
      </w:pPr>
    </w:p>
    <w:p w14:paraId="4637907E" w14:textId="5CAF03F8" w:rsidR="00CE31B8" w:rsidRDefault="00CE31B8" w:rsidP="007932E1">
      <w:pPr>
        <w:rPr>
          <w:b/>
        </w:rPr>
      </w:pPr>
    </w:p>
    <w:p w14:paraId="413824E6" w14:textId="21EC634C" w:rsidR="00CE31B8" w:rsidRDefault="00CE31B8" w:rsidP="007932E1">
      <w:pPr>
        <w:rPr>
          <w:b/>
        </w:rPr>
      </w:pPr>
    </w:p>
    <w:p w14:paraId="04AA28FD" w14:textId="0EF3253D" w:rsidR="00CE31B8" w:rsidRDefault="00CE31B8" w:rsidP="007932E1">
      <w:pPr>
        <w:rPr>
          <w:b/>
        </w:rPr>
      </w:pPr>
    </w:p>
    <w:p w14:paraId="20E858E6" w14:textId="0CA72AD4" w:rsidR="00CE31B8" w:rsidRDefault="00CE31B8" w:rsidP="007932E1">
      <w:pPr>
        <w:rPr>
          <w:b/>
        </w:rPr>
      </w:pPr>
    </w:p>
    <w:p w14:paraId="0422AE22" w14:textId="417EFAC9" w:rsidR="00CE31B8" w:rsidRDefault="00CE31B8" w:rsidP="007932E1">
      <w:pPr>
        <w:rPr>
          <w:b/>
        </w:rPr>
      </w:pPr>
    </w:p>
    <w:p w14:paraId="3F67BFD8" w14:textId="0A379E9C" w:rsidR="00CE31B8" w:rsidRDefault="00CE31B8" w:rsidP="007932E1">
      <w:pPr>
        <w:rPr>
          <w:b/>
        </w:rPr>
      </w:pPr>
    </w:p>
    <w:p w14:paraId="12CC71AF" w14:textId="48320417" w:rsidR="00CE31B8" w:rsidRDefault="00CE31B8" w:rsidP="007932E1">
      <w:pPr>
        <w:rPr>
          <w:b/>
        </w:rPr>
      </w:pPr>
    </w:p>
    <w:p w14:paraId="41D3C511" w14:textId="743BE76D" w:rsidR="00CE31B8" w:rsidRDefault="00CE31B8" w:rsidP="007932E1">
      <w:pPr>
        <w:rPr>
          <w:b/>
        </w:rPr>
      </w:pPr>
    </w:p>
    <w:p w14:paraId="392A4107" w14:textId="250D69E9" w:rsidR="00CE31B8" w:rsidRDefault="00CE31B8" w:rsidP="007932E1">
      <w:pPr>
        <w:rPr>
          <w:b/>
        </w:rPr>
      </w:pPr>
    </w:p>
    <w:p w14:paraId="0EA4C43F" w14:textId="62096BFE" w:rsidR="00CE31B8" w:rsidRDefault="00CE31B8" w:rsidP="007932E1">
      <w:pPr>
        <w:rPr>
          <w:b/>
        </w:rPr>
      </w:pPr>
    </w:p>
    <w:p w14:paraId="4FDAF63F" w14:textId="77777777" w:rsidR="00CE31B8" w:rsidRPr="00B12619" w:rsidRDefault="00CE31B8" w:rsidP="00CE31B8">
      <w:pPr>
        <w:rPr>
          <w:b/>
          <w:u w:val="single"/>
        </w:rPr>
      </w:pPr>
      <w:r w:rsidRPr="009E1B18">
        <w:rPr>
          <w:b/>
          <w:u w:val="single"/>
        </w:rPr>
        <w:lastRenderedPageBreak/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1E25B28B" w14:textId="77777777" w:rsidR="00CE31B8" w:rsidRDefault="00CE31B8" w:rsidP="00CE31B8">
      <w:r>
        <w:rPr>
          <w:b/>
        </w:rPr>
        <w:t xml:space="preserve">Homophone Worksheet: </w:t>
      </w:r>
      <w:r w:rsidRPr="006F7E2D">
        <w:rPr>
          <w:b/>
          <w:i/>
        </w:rPr>
        <w:t>Veracious</w:t>
      </w:r>
      <w:r>
        <w:rPr>
          <w:b/>
        </w:rPr>
        <w:t xml:space="preserve"> and </w:t>
      </w:r>
      <w:r w:rsidRPr="006F7E2D">
        <w:rPr>
          <w:b/>
          <w:i/>
        </w:rPr>
        <w:t>Voracious</w:t>
      </w:r>
      <w:r>
        <w:rPr>
          <w:b/>
        </w:rPr>
        <w:t>, Worksheet 5</w:t>
      </w:r>
      <w:r w:rsidRPr="006336D6">
        <w:rPr>
          <w:b/>
        </w:rPr>
        <w:t>.</w:t>
      </w:r>
      <w:r>
        <w:rPr>
          <w:i/>
        </w:rPr>
        <w:t xml:space="preserve"> </w:t>
      </w:r>
      <w:r w:rsidRPr="006336D6">
        <w:rPr>
          <w:b/>
          <w:i/>
        </w:rPr>
        <w:t>Homophones</w:t>
      </w:r>
      <w:r>
        <w:rPr>
          <w:i/>
        </w:rPr>
        <w:t xml:space="preserve"> </w:t>
      </w:r>
      <w:r>
        <w:t xml:space="preserve">are words that are pronounced alike but spelled differently and have different meanings. Using the wrong homophone can change the meaning of your writing. Here is a practice sheet for the homophones </w:t>
      </w:r>
      <w:r>
        <w:rPr>
          <w:b/>
          <w:i/>
        </w:rPr>
        <w:t>veracious</w:t>
      </w:r>
      <w:r>
        <w:rPr>
          <w:i/>
        </w:rPr>
        <w:t xml:space="preserve"> </w:t>
      </w:r>
      <w:r>
        <w:t>and</w:t>
      </w:r>
      <w:r>
        <w:rPr>
          <w:i/>
        </w:rPr>
        <w:t xml:space="preserve"> </w:t>
      </w:r>
      <w:r>
        <w:rPr>
          <w:b/>
          <w:i/>
        </w:rPr>
        <w:t>voracious</w:t>
      </w:r>
      <w:r>
        <w:t>. Remember this about these two words:</w:t>
      </w:r>
    </w:p>
    <w:p w14:paraId="273F484D" w14:textId="77777777" w:rsidR="00CE31B8" w:rsidRDefault="00CE31B8" w:rsidP="00CE31B8"/>
    <w:p w14:paraId="41C58897" w14:textId="77777777" w:rsidR="00CE31B8" w:rsidRPr="00B33C64" w:rsidRDefault="00CE31B8" w:rsidP="00CE31B8">
      <w:pPr>
        <w:pStyle w:val="ListParagraph"/>
        <w:numPr>
          <w:ilvl w:val="0"/>
          <w:numId w:val="1"/>
        </w:numPr>
        <w:rPr>
          <w:b/>
        </w:rPr>
      </w:pPr>
      <w:r w:rsidRPr="00603F60">
        <w:rPr>
          <w:b/>
          <w:i/>
        </w:rPr>
        <w:t>Veracious</w:t>
      </w:r>
      <w:r>
        <w:t xml:space="preserve"> is an </w:t>
      </w:r>
      <w:r w:rsidRPr="00603F60">
        <w:rPr>
          <w:b/>
          <w:i/>
        </w:rPr>
        <w:t>adjective</w:t>
      </w:r>
      <w:r>
        <w:t xml:space="preserve"> that means “</w:t>
      </w:r>
      <w:r w:rsidRPr="00603F60">
        <w:rPr>
          <w:i/>
        </w:rPr>
        <w:t>truthful, honest, accurate</w:t>
      </w:r>
      <w:r>
        <w:t>.”</w:t>
      </w:r>
    </w:p>
    <w:p w14:paraId="5215E1CB" w14:textId="77777777" w:rsidR="00CE31B8" w:rsidRPr="006B2AD2" w:rsidRDefault="00CE31B8" w:rsidP="00CE31B8">
      <w:pPr>
        <w:pStyle w:val="ListParagraph"/>
        <w:numPr>
          <w:ilvl w:val="0"/>
          <w:numId w:val="1"/>
        </w:numPr>
        <w:rPr>
          <w:b/>
        </w:rPr>
      </w:pPr>
      <w:r w:rsidRPr="00B33C64">
        <w:rPr>
          <w:b/>
          <w:i/>
        </w:rPr>
        <w:t>Voracious</w:t>
      </w:r>
      <w:r>
        <w:t xml:space="preserve"> is an </w:t>
      </w:r>
      <w:r w:rsidRPr="00B33C64">
        <w:rPr>
          <w:b/>
          <w:i/>
        </w:rPr>
        <w:t>adjective</w:t>
      </w:r>
      <w:r>
        <w:t xml:space="preserve"> that means “</w:t>
      </w:r>
      <w:r w:rsidRPr="00B33C64">
        <w:rPr>
          <w:i/>
        </w:rPr>
        <w:t>having a huge appetite</w:t>
      </w:r>
      <w:r>
        <w:t>” and “</w:t>
      </w:r>
      <w:r w:rsidRPr="00B33C64">
        <w:rPr>
          <w:i/>
        </w:rPr>
        <w:t>excessively eager</w:t>
      </w:r>
      <w:r>
        <w:t>.”</w:t>
      </w:r>
    </w:p>
    <w:p w14:paraId="2C8419E4" w14:textId="77777777" w:rsidR="00CE31B8" w:rsidRDefault="00CE31B8" w:rsidP="00CE31B8">
      <w:pPr>
        <w:rPr>
          <w:b/>
        </w:rPr>
      </w:pPr>
    </w:p>
    <w:p w14:paraId="62E1FDF1" w14:textId="77777777" w:rsidR="00CE31B8" w:rsidRPr="006B2AD2" w:rsidRDefault="00CE31B8" w:rsidP="00CE31B8">
      <w:pPr>
        <w:pStyle w:val="ListParagraph"/>
        <w:numPr>
          <w:ilvl w:val="0"/>
          <w:numId w:val="7"/>
        </w:numPr>
        <w:rPr>
          <w:b/>
        </w:rPr>
      </w:pPr>
      <w:r>
        <w:t>The __________________ dog ate all of its own food, and the cat’s as well.</w:t>
      </w:r>
    </w:p>
    <w:p w14:paraId="12D7F6A6" w14:textId="77777777" w:rsidR="00CE31B8" w:rsidRPr="006B2AD2" w:rsidRDefault="00CE31B8" w:rsidP="00CE31B8">
      <w:pPr>
        <w:pStyle w:val="ListParagraph"/>
        <w:numPr>
          <w:ilvl w:val="0"/>
          <w:numId w:val="7"/>
        </w:numPr>
        <w:rPr>
          <w:b/>
        </w:rPr>
      </w:pPr>
      <w:r>
        <w:t>____________________ people make the best employees.</w:t>
      </w:r>
    </w:p>
    <w:p w14:paraId="021DE798" w14:textId="77777777" w:rsidR="00CE31B8" w:rsidRPr="006B2AD2" w:rsidRDefault="00CE31B8" w:rsidP="00CE31B8">
      <w:pPr>
        <w:pStyle w:val="ListParagraph"/>
        <w:numPr>
          <w:ilvl w:val="0"/>
          <w:numId w:val="7"/>
        </w:numPr>
        <w:rPr>
          <w:b/>
        </w:rPr>
      </w:pPr>
      <w:r>
        <w:t>***’s ________________________ reputation makes finding a job much easier for him.</w:t>
      </w:r>
    </w:p>
    <w:p w14:paraId="504A68EA" w14:textId="77777777" w:rsidR="00CE31B8" w:rsidRPr="006B2AD2" w:rsidRDefault="00CE31B8" w:rsidP="00CE31B8">
      <w:pPr>
        <w:pStyle w:val="ListParagraph"/>
        <w:numPr>
          <w:ilvl w:val="0"/>
          <w:numId w:val="7"/>
        </w:numPr>
        <w:rPr>
          <w:b/>
        </w:rPr>
      </w:pPr>
      <w:r>
        <w:t>*****’s _________________ reputation caused people to prepare extra food when they knew **** was coming for dinner.</w:t>
      </w:r>
    </w:p>
    <w:p w14:paraId="51A7C9C7" w14:textId="77777777" w:rsidR="00CE31B8" w:rsidRPr="006B2AD2" w:rsidRDefault="00CE31B8" w:rsidP="00CE31B8">
      <w:pPr>
        <w:pStyle w:val="ListParagraph"/>
        <w:numPr>
          <w:ilvl w:val="0"/>
          <w:numId w:val="7"/>
        </w:numPr>
        <w:rPr>
          <w:b/>
        </w:rPr>
      </w:pPr>
      <w:r>
        <w:t>If you feel ___________________ it’s probably best to be __________________ about it, so you get enough to eat.</w:t>
      </w:r>
    </w:p>
    <w:p w14:paraId="1E80D793" w14:textId="77777777" w:rsidR="00CE31B8" w:rsidRPr="007932E1" w:rsidRDefault="00CE31B8" w:rsidP="007932E1">
      <w:pPr>
        <w:rPr>
          <w:b/>
        </w:rPr>
      </w:pPr>
      <w:bookmarkStart w:id="2" w:name="_GoBack"/>
      <w:bookmarkEnd w:id="2"/>
    </w:p>
    <w:p w14:paraId="6D843A2E" w14:textId="77777777" w:rsidR="00F67CBA" w:rsidRDefault="00F67CBA" w:rsidP="00376123"/>
    <w:sectPr w:rsidR="00F67CBA" w:rsidSect="0069058D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swiss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C60AC0"/>
    <w:multiLevelType w:val="hybridMultilevel"/>
    <w:tmpl w:val="8CE2498C"/>
    <w:lvl w:ilvl="0" w:tplc="9DF8B5EC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921E09"/>
    <w:multiLevelType w:val="hybridMultilevel"/>
    <w:tmpl w:val="FBE647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BA50E2F"/>
    <w:multiLevelType w:val="hybridMultilevel"/>
    <w:tmpl w:val="9D6E26C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6E712CD"/>
    <w:multiLevelType w:val="hybridMultilevel"/>
    <w:tmpl w:val="C5B8DA9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F896382"/>
    <w:multiLevelType w:val="hybridMultilevel"/>
    <w:tmpl w:val="64C40BF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69B6907"/>
    <w:multiLevelType w:val="hybridMultilevel"/>
    <w:tmpl w:val="6096EF3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6E6283E"/>
    <w:multiLevelType w:val="hybridMultilevel"/>
    <w:tmpl w:val="9EBAD48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6"/>
  </w:num>
  <w:num w:numId="4">
    <w:abstractNumId w:val="4"/>
  </w:num>
  <w:num w:numId="5">
    <w:abstractNumId w:val="5"/>
  </w:num>
  <w:num w:numId="6">
    <w:abstractNumId w:val="2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proofState w:spelling="clean" w:grammar="clean"/>
  <w:attachedTemplate r:id="rId1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C4E87"/>
    <w:rsid w:val="003509CF"/>
    <w:rsid w:val="00376123"/>
    <w:rsid w:val="00603F60"/>
    <w:rsid w:val="006336D6"/>
    <w:rsid w:val="0069058D"/>
    <w:rsid w:val="006C4E87"/>
    <w:rsid w:val="006F7E2D"/>
    <w:rsid w:val="00730AC3"/>
    <w:rsid w:val="007932E1"/>
    <w:rsid w:val="00AE118F"/>
    <w:rsid w:val="00B5766A"/>
    <w:rsid w:val="00CE31B8"/>
    <w:rsid w:val="00EB4B13"/>
    <w:rsid w:val="00F67C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43A3A642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EastAsia" w:hAnsi="Times New Roman" w:cs="Times New Roman"/>
        <w:sz w:val="24"/>
        <w:szCs w:val="24"/>
        <w:u w:val="single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376123"/>
    <w:rPr>
      <w:rFonts w:eastAsia="Times New Roman"/>
      <w:u w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03F6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DN%20TM*hmphn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PM DN TM*hmphn wstm.dotx</Template>
  <TotalTime>9</TotalTime>
  <Pages>5</Pages>
  <Words>733</Words>
  <Characters>4182</Characters>
  <Application>Microsoft Office Word</Application>
  <DocSecurity>0</DocSecurity>
  <Lines>34</Lines>
  <Paragraphs>9</Paragraphs>
  <ScaleCrop>false</ScaleCrop>
  <Company>New York City Department of Education</Company>
  <LinksUpToDate>false</LinksUpToDate>
  <CharactersWithSpaces>4906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8</cp:revision>
  <dcterms:created xsi:type="dcterms:W3CDTF">2017-06-16T20:36:00Z</dcterms:created>
  <dcterms:modified xsi:type="dcterms:W3CDTF">2018-08-02T11:22:00Z</dcterms:modified>
</cp:coreProperties>
</file>