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BA355" w14:textId="77777777" w:rsidR="00FB7765" w:rsidRDefault="00FB7765" w:rsidP="00FB7765">
      <w:pPr>
        <w:rPr>
          <w:b/>
          <w:lang w:bidi="x-non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p>
    <w:p w14:paraId="59FA9E29"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FB7765"/>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FB7765"/>
    <w:p w14:paraId="45406E97" w14:textId="77777777" w:rsidR="00D17C7E" w:rsidRPr="001561C4" w:rsidRDefault="00F61548" w:rsidP="00D17C7E">
      <w:r w:rsidRPr="00A4727A">
        <w:rPr>
          <w:b/>
        </w:rPr>
        <w:t>Adapted from</w:t>
      </w:r>
      <w:r w:rsidR="00A4727A">
        <w:t>:</w:t>
      </w:r>
      <w:r>
        <w:t xml:space="preserve"> Crutchfield, Roger S. </w:t>
      </w:r>
      <w:r>
        <w:rPr>
          <w:u w:val="single"/>
        </w:rPr>
        <w:t>English Vocabulary Quick Reference: A Comprehensive Dictionary Arranged by Word Roots</w:t>
      </w:r>
      <w:r>
        <w:t>. Leesburg, VA: Lexadyne Publishing, 2009.</w:t>
      </w:r>
    </w:p>
    <w:p w14:paraId="53DF6E25" w14:textId="77777777" w:rsidR="00D17C7E" w:rsidRPr="001561C4" w:rsidRDefault="00FB7765" w:rsidP="00D17C7E"/>
    <w:p w14:paraId="3D9172BC" w14:textId="1D1D420D" w:rsidR="00D17C7E" w:rsidRPr="006E0D77" w:rsidRDefault="00F61548" w:rsidP="00D17C7E">
      <w:pPr>
        <w:numPr>
          <w:ilvl w:val="0"/>
          <w:numId w:val="1"/>
        </w:numPr>
      </w:pPr>
      <w:r w:rsidRPr="006E0D77">
        <w:t>Word Root:</w:t>
      </w:r>
      <w:r w:rsidR="00DC372C">
        <w:t xml:space="preserve"> </w:t>
      </w:r>
      <w:r w:rsidR="00DC372C" w:rsidRPr="00DC372C">
        <w:rPr>
          <w:b/>
        </w:rPr>
        <w:t>dem/o, demi</w:t>
      </w:r>
      <w:r w:rsidRPr="006E0D77">
        <w:t xml:space="preserve"> </w:t>
      </w:r>
      <w:r w:rsidR="00E1553A">
        <w:rPr>
          <w:b/>
        </w:rPr>
        <w:t>(Greek)</w:t>
      </w:r>
    </w:p>
    <w:p w14:paraId="0FEB625A" w14:textId="77777777" w:rsidR="00D17C7E" w:rsidRPr="006E0D77" w:rsidRDefault="00FB7765" w:rsidP="00D17C7E">
      <w:pPr>
        <w:rPr>
          <w:b/>
        </w:rPr>
      </w:pPr>
    </w:p>
    <w:p w14:paraId="5428D82F" w14:textId="77777777" w:rsidR="00D17C7E" w:rsidRPr="00922521"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6319310F" w14:textId="77777777" w:rsidR="00922521" w:rsidRDefault="00922521" w:rsidP="00922521">
      <w:pPr>
        <w:rPr>
          <w:b/>
        </w:rPr>
      </w:pPr>
    </w:p>
    <w:p w14:paraId="4955292B" w14:textId="44A2F549" w:rsidR="00922521" w:rsidRPr="00922521" w:rsidRDefault="00922521" w:rsidP="00922521">
      <w:pPr>
        <w:pStyle w:val="ListParagraph"/>
        <w:numPr>
          <w:ilvl w:val="1"/>
          <w:numId w:val="1"/>
        </w:numPr>
        <w:rPr>
          <w:b/>
        </w:rPr>
      </w:pPr>
      <w:r>
        <w:rPr>
          <w:b/>
        </w:rPr>
        <w:t xml:space="preserve">Demagogue </w:t>
      </w:r>
      <w:r>
        <w:t xml:space="preserve">(noun): </w:t>
      </w:r>
    </w:p>
    <w:p w14:paraId="3AA8C0F2" w14:textId="77777777" w:rsidR="00922521" w:rsidRDefault="00922521" w:rsidP="00922521">
      <w:pPr>
        <w:rPr>
          <w:b/>
        </w:rPr>
      </w:pPr>
    </w:p>
    <w:p w14:paraId="34AFAEE9" w14:textId="36E5CFBE" w:rsidR="00922521" w:rsidRDefault="00922521" w:rsidP="00922521">
      <w:pPr>
        <w:rPr>
          <w:b/>
        </w:rPr>
      </w:pPr>
    </w:p>
    <w:p w14:paraId="295F7A07" w14:textId="77777777" w:rsidR="00FB7765" w:rsidRDefault="00FB7765" w:rsidP="00922521">
      <w:pPr>
        <w:rPr>
          <w:b/>
        </w:rPr>
      </w:pPr>
    </w:p>
    <w:p w14:paraId="52D5DE29" w14:textId="5C01998F" w:rsidR="00922521" w:rsidRDefault="00922521" w:rsidP="00922521">
      <w:pPr>
        <w:rPr>
          <w:b/>
        </w:rPr>
      </w:pPr>
    </w:p>
    <w:p w14:paraId="446CD84B" w14:textId="77777777" w:rsidR="00FB7765" w:rsidRDefault="00FB7765" w:rsidP="00922521">
      <w:pPr>
        <w:rPr>
          <w:b/>
        </w:rPr>
      </w:pPr>
    </w:p>
    <w:p w14:paraId="71B8A99A" w14:textId="77777777" w:rsidR="00922521" w:rsidRPr="00922521" w:rsidRDefault="00922521" w:rsidP="00922521">
      <w:pPr>
        <w:rPr>
          <w:b/>
        </w:rPr>
      </w:pPr>
    </w:p>
    <w:p w14:paraId="58A17218" w14:textId="3CD29053" w:rsidR="00922521" w:rsidRPr="00922521" w:rsidRDefault="00922521" w:rsidP="00922521">
      <w:pPr>
        <w:pStyle w:val="ListParagraph"/>
        <w:numPr>
          <w:ilvl w:val="1"/>
          <w:numId w:val="1"/>
        </w:numPr>
        <w:rPr>
          <w:b/>
        </w:rPr>
      </w:pPr>
      <w:r>
        <w:rPr>
          <w:b/>
        </w:rPr>
        <w:t xml:space="preserve">Democracy </w:t>
      </w:r>
      <w:r>
        <w:t>(noun):</w:t>
      </w:r>
    </w:p>
    <w:p w14:paraId="74F7890E" w14:textId="1EB28AD1" w:rsidR="00922521" w:rsidRDefault="00922521" w:rsidP="00922521">
      <w:pPr>
        <w:rPr>
          <w:b/>
        </w:rPr>
      </w:pPr>
    </w:p>
    <w:p w14:paraId="42843809" w14:textId="77777777" w:rsidR="00FB7765" w:rsidRDefault="00FB7765" w:rsidP="00922521">
      <w:pPr>
        <w:rPr>
          <w:b/>
        </w:rPr>
      </w:pPr>
    </w:p>
    <w:p w14:paraId="625382DE" w14:textId="77777777" w:rsidR="00922521" w:rsidRDefault="00922521" w:rsidP="00922521">
      <w:pPr>
        <w:rPr>
          <w:b/>
        </w:rPr>
      </w:pPr>
    </w:p>
    <w:p w14:paraId="38D072CA" w14:textId="4ED91564" w:rsidR="00922521" w:rsidRDefault="00922521" w:rsidP="00922521">
      <w:pPr>
        <w:rPr>
          <w:b/>
        </w:rPr>
      </w:pPr>
    </w:p>
    <w:p w14:paraId="791675AA" w14:textId="77777777" w:rsidR="00FB7765" w:rsidRDefault="00FB7765" w:rsidP="00922521">
      <w:pPr>
        <w:rPr>
          <w:b/>
        </w:rPr>
      </w:pPr>
    </w:p>
    <w:p w14:paraId="2FD077B1" w14:textId="77777777" w:rsidR="00922521" w:rsidRPr="00922521" w:rsidRDefault="00922521" w:rsidP="00922521">
      <w:pPr>
        <w:rPr>
          <w:b/>
        </w:rPr>
      </w:pPr>
    </w:p>
    <w:p w14:paraId="05919375" w14:textId="72AE2257" w:rsidR="00922521" w:rsidRPr="00922521" w:rsidRDefault="00922521" w:rsidP="00922521">
      <w:pPr>
        <w:pStyle w:val="ListParagraph"/>
        <w:numPr>
          <w:ilvl w:val="1"/>
          <w:numId w:val="1"/>
        </w:numPr>
        <w:rPr>
          <w:b/>
        </w:rPr>
      </w:pPr>
      <w:r>
        <w:rPr>
          <w:b/>
        </w:rPr>
        <w:t xml:space="preserve">Democrat </w:t>
      </w:r>
      <w:r>
        <w:t>(noun):</w:t>
      </w:r>
    </w:p>
    <w:p w14:paraId="1D6848C3" w14:textId="77777777" w:rsidR="00922521" w:rsidRDefault="00922521" w:rsidP="00922521">
      <w:pPr>
        <w:rPr>
          <w:b/>
        </w:rPr>
      </w:pPr>
    </w:p>
    <w:p w14:paraId="1977EF68" w14:textId="65668F61" w:rsidR="00922521" w:rsidRDefault="00922521" w:rsidP="00922521">
      <w:pPr>
        <w:rPr>
          <w:b/>
        </w:rPr>
      </w:pPr>
    </w:p>
    <w:p w14:paraId="2A975B79" w14:textId="77777777" w:rsidR="00FB7765" w:rsidRDefault="00FB7765" w:rsidP="00922521">
      <w:pPr>
        <w:rPr>
          <w:b/>
        </w:rPr>
      </w:pPr>
    </w:p>
    <w:p w14:paraId="292835A9" w14:textId="77777777" w:rsidR="00922521" w:rsidRDefault="00922521" w:rsidP="00922521">
      <w:pPr>
        <w:rPr>
          <w:b/>
        </w:rPr>
      </w:pPr>
    </w:p>
    <w:p w14:paraId="069F55D0" w14:textId="77777777" w:rsidR="00922521" w:rsidRPr="00922521" w:rsidRDefault="00922521" w:rsidP="00922521">
      <w:pPr>
        <w:rPr>
          <w:b/>
        </w:rPr>
      </w:pPr>
    </w:p>
    <w:p w14:paraId="08099537" w14:textId="7DAF20AB" w:rsidR="00922521" w:rsidRPr="00922521" w:rsidRDefault="00922521" w:rsidP="00922521">
      <w:pPr>
        <w:pStyle w:val="ListParagraph"/>
        <w:numPr>
          <w:ilvl w:val="1"/>
          <w:numId w:val="1"/>
        </w:numPr>
        <w:rPr>
          <w:b/>
        </w:rPr>
      </w:pPr>
      <w:r>
        <w:rPr>
          <w:b/>
        </w:rPr>
        <w:t xml:space="preserve">Demography </w:t>
      </w:r>
      <w:r>
        <w:t>(noun):</w:t>
      </w:r>
    </w:p>
    <w:p w14:paraId="42852F64" w14:textId="77777777" w:rsidR="00922521" w:rsidRDefault="00922521" w:rsidP="00922521">
      <w:pPr>
        <w:rPr>
          <w:b/>
        </w:rPr>
      </w:pPr>
    </w:p>
    <w:p w14:paraId="1E4D605A" w14:textId="0B9D05A1" w:rsidR="00922521" w:rsidRDefault="00922521" w:rsidP="00922521">
      <w:pPr>
        <w:rPr>
          <w:b/>
        </w:rPr>
      </w:pPr>
    </w:p>
    <w:p w14:paraId="21EDAEB5" w14:textId="77777777" w:rsidR="00FB7765" w:rsidRDefault="00FB7765" w:rsidP="00922521">
      <w:pPr>
        <w:rPr>
          <w:b/>
        </w:rPr>
      </w:pPr>
    </w:p>
    <w:p w14:paraId="197628C0" w14:textId="3B37A334" w:rsidR="00922521" w:rsidRDefault="00922521" w:rsidP="00922521">
      <w:pPr>
        <w:rPr>
          <w:b/>
        </w:rPr>
      </w:pPr>
    </w:p>
    <w:p w14:paraId="607CC613" w14:textId="77777777" w:rsidR="00FB7765" w:rsidRDefault="00FB7765" w:rsidP="00922521">
      <w:pPr>
        <w:rPr>
          <w:b/>
        </w:rPr>
      </w:pPr>
    </w:p>
    <w:p w14:paraId="65060F3C" w14:textId="77777777" w:rsidR="00922521" w:rsidRPr="00922521" w:rsidRDefault="00922521" w:rsidP="00922521">
      <w:pPr>
        <w:rPr>
          <w:b/>
        </w:rPr>
      </w:pPr>
    </w:p>
    <w:p w14:paraId="1076F70E" w14:textId="77777777" w:rsidR="00922521" w:rsidRPr="00922521" w:rsidRDefault="00922521" w:rsidP="00922521">
      <w:pPr>
        <w:pStyle w:val="ListParagraph"/>
        <w:numPr>
          <w:ilvl w:val="1"/>
          <w:numId w:val="1"/>
        </w:numPr>
        <w:rPr>
          <w:b/>
        </w:rPr>
      </w:pPr>
      <w:r>
        <w:rPr>
          <w:b/>
        </w:rPr>
        <w:t xml:space="preserve">Endemic </w:t>
      </w:r>
      <w:r>
        <w:t>(adjective):</w:t>
      </w:r>
    </w:p>
    <w:p w14:paraId="7789D50F" w14:textId="2DC7ABFB" w:rsidR="00922521" w:rsidRDefault="00922521" w:rsidP="00922521"/>
    <w:p w14:paraId="601D974B" w14:textId="6A4213A7" w:rsidR="00FB7765" w:rsidRDefault="00FB7765" w:rsidP="00922521"/>
    <w:p w14:paraId="03F8CDBB" w14:textId="7AF92D29" w:rsidR="00FB7765" w:rsidRDefault="00FB7765" w:rsidP="00922521"/>
    <w:p w14:paraId="444680DF" w14:textId="5FCAB1F8" w:rsidR="00FB7765" w:rsidRDefault="00FB7765" w:rsidP="00922521"/>
    <w:p w14:paraId="7E1A5174" w14:textId="52B3D197" w:rsidR="00FB7765" w:rsidRDefault="00FB7765" w:rsidP="00922521"/>
    <w:p w14:paraId="577C70D6" w14:textId="77777777" w:rsidR="00FB7765" w:rsidRDefault="00FB7765" w:rsidP="00922521"/>
    <w:p w14:paraId="3028AEF8" w14:textId="011C0BD3" w:rsidR="00922521" w:rsidRPr="00922521" w:rsidRDefault="00922521" w:rsidP="00922521">
      <w:pPr>
        <w:pStyle w:val="ListParagraph"/>
        <w:numPr>
          <w:ilvl w:val="1"/>
          <w:numId w:val="1"/>
        </w:numPr>
        <w:rPr>
          <w:b/>
        </w:rPr>
      </w:pPr>
      <w:r>
        <w:rPr>
          <w:b/>
        </w:rPr>
        <w:lastRenderedPageBreak/>
        <w:t xml:space="preserve">Epidemic </w:t>
      </w:r>
      <w:r>
        <w:t>(adjective/noun):</w:t>
      </w:r>
    </w:p>
    <w:p w14:paraId="2BFE5567" w14:textId="77777777" w:rsidR="00922521" w:rsidRDefault="00922521" w:rsidP="00922521">
      <w:pPr>
        <w:rPr>
          <w:b/>
        </w:rPr>
      </w:pPr>
    </w:p>
    <w:p w14:paraId="2B228850" w14:textId="77777777" w:rsidR="00922521" w:rsidRDefault="00922521" w:rsidP="00922521">
      <w:pPr>
        <w:rPr>
          <w:b/>
        </w:rPr>
      </w:pPr>
    </w:p>
    <w:p w14:paraId="66D4372F" w14:textId="53403398" w:rsidR="00922521" w:rsidRDefault="00922521" w:rsidP="00922521">
      <w:pPr>
        <w:rPr>
          <w:b/>
        </w:rPr>
      </w:pPr>
    </w:p>
    <w:p w14:paraId="610826C8" w14:textId="77777777" w:rsidR="00FB7765" w:rsidRDefault="00FB7765" w:rsidP="00922521">
      <w:pPr>
        <w:rPr>
          <w:b/>
        </w:rPr>
      </w:pPr>
    </w:p>
    <w:p w14:paraId="7655F9E9" w14:textId="77777777" w:rsidR="00922521" w:rsidRPr="00922521" w:rsidRDefault="00922521" w:rsidP="00922521">
      <w:pPr>
        <w:rPr>
          <w:b/>
        </w:rPr>
      </w:pPr>
    </w:p>
    <w:p w14:paraId="667DBF2D" w14:textId="3B1B0167" w:rsidR="00922521" w:rsidRPr="00922521" w:rsidRDefault="00922521" w:rsidP="00922521">
      <w:pPr>
        <w:pStyle w:val="ListParagraph"/>
        <w:numPr>
          <w:ilvl w:val="1"/>
          <w:numId w:val="1"/>
        </w:numPr>
        <w:rPr>
          <w:b/>
        </w:rPr>
      </w:pPr>
      <w:r>
        <w:rPr>
          <w:b/>
        </w:rPr>
        <w:t xml:space="preserve">Epidemiology </w:t>
      </w:r>
      <w:r>
        <w:t>(noun):</w:t>
      </w:r>
    </w:p>
    <w:p w14:paraId="161199AC" w14:textId="77777777" w:rsidR="00922521" w:rsidRDefault="00922521" w:rsidP="00922521">
      <w:pPr>
        <w:rPr>
          <w:b/>
        </w:rPr>
      </w:pPr>
    </w:p>
    <w:p w14:paraId="5D4DCAE4" w14:textId="77777777" w:rsidR="00922521" w:rsidRDefault="00922521" w:rsidP="00922521">
      <w:pPr>
        <w:rPr>
          <w:b/>
        </w:rPr>
      </w:pPr>
    </w:p>
    <w:p w14:paraId="0C6D737C" w14:textId="10C4BB53" w:rsidR="00922521" w:rsidRDefault="00922521" w:rsidP="00922521">
      <w:pPr>
        <w:rPr>
          <w:b/>
        </w:rPr>
      </w:pPr>
    </w:p>
    <w:p w14:paraId="66530B82" w14:textId="1AED6873" w:rsidR="00FB7765" w:rsidRDefault="00FB7765" w:rsidP="00922521">
      <w:pPr>
        <w:rPr>
          <w:b/>
        </w:rPr>
      </w:pPr>
    </w:p>
    <w:p w14:paraId="20CCBEAC" w14:textId="77777777" w:rsidR="00FB7765" w:rsidRPr="00922521" w:rsidRDefault="00FB7765" w:rsidP="00922521">
      <w:pPr>
        <w:rPr>
          <w:b/>
        </w:rPr>
      </w:pPr>
    </w:p>
    <w:p w14:paraId="4098A5BC" w14:textId="77DBEFA6" w:rsidR="00922521" w:rsidRPr="00922521" w:rsidRDefault="00922521" w:rsidP="00922521">
      <w:pPr>
        <w:pStyle w:val="ListParagraph"/>
        <w:numPr>
          <w:ilvl w:val="1"/>
          <w:numId w:val="1"/>
        </w:numPr>
        <w:rPr>
          <w:b/>
        </w:rPr>
      </w:pPr>
      <w:r>
        <w:rPr>
          <w:b/>
        </w:rPr>
        <w:t xml:space="preserve">Pandemic </w:t>
      </w:r>
      <w:r>
        <w:t>(noun):</w:t>
      </w:r>
    </w:p>
    <w:p w14:paraId="3DFA5379" w14:textId="77777777" w:rsidR="00D17C7E" w:rsidRPr="006E0D77" w:rsidRDefault="00FB7765" w:rsidP="00D17C7E">
      <w:pPr>
        <w:rPr>
          <w:b/>
        </w:rPr>
      </w:pPr>
    </w:p>
    <w:p w14:paraId="47611EF9" w14:textId="69BB9D7B" w:rsidR="00D17C7E" w:rsidRDefault="00FB7765" w:rsidP="00D17C7E">
      <w:pPr>
        <w:rPr>
          <w:b/>
        </w:rPr>
      </w:pPr>
    </w:p>
    <w:p w14:paraId="5D955F15" w14:textId="77777777" w:rsidR="00FB7765" w:rsidRPr="006E0D77" w:rsidRDefault="00FB7765" w:rsidP="00D17C7E">
      <w:pPr>
        <w:rPr>
          <w:b/>
        </w:rPr>
      </w:pPr>
    </w:p>
    <w:p w14:paraId="73EE2460" w14:textId="77777777" w:rsidR="00D17C7E" w:rsidRPr="006E0D77" w:rsidRDefault="00FB7765" w:rsidP="00D17C7E">
      <w:pPr>
        <w:ind w:left="360"/>
        <w:rPr>
          <w:b/>
        </w:rPr>
      </w:pPr>
    </w:p>
    <w:p w14:paraId="11F662A0" w14:textId="7A6B6463" w:rsidR="00DA1D10" w:rsidRDefault="00DA1D10" w:rsidP="00DA1D10">
      <w:pPr>
        <w:pStyle w:val="ListParagraph"/>
        <w:numPr>
          <w:ilvl w:val="0"/>
          <w:numId w:val="1"/>
        </w:numPr>
      </w:pPr>
      <w:r>
        <w:t xml:space="preserve">The </w:t>
      </w:r>
      <w:r w:rsidR="00E1553A">
        <w:t>Greek</w:t>
      </w:r>
      <w:r w:rsidR="00F76502">
        <w:t xml:space="preserve"> </w:t>
      </w:r>
      <w:r>
        <w:t>word root</w:t>
      </w:r>
      <w:r w:rsidR="00DC372C">
        <w:t>s</w:t>
      </w:r>
      <w:r>
        <w:t xml:space="preserve"> </w:t>
      </w:r>
      <w:r w:rsidR="00DC372C">
        <w:rPr>
          <w:b/>
        </w:rPr>
        <w:t xml:space="preserve">dem/o </w:t>
      </w:r>
      <w:r w:rsidR="00DC372C" w:rsidRPr="00922521">
        <w:t>and</w:t>
      </w:r>
      <w:r w:rsidR="00DC372C">
        <w:rPr>
          <w:b/>
        </w:rPr>
        <w:t xml:space="preserve"> demi</w:t>
      </w:r>
      <w:r w:rsidRPr="00DA1D10">
        <w:rPr>
          <w:b/>
        </w:rPr>
        <w:t xml:space="preserve"> </w:t>
      </w:r>
      <w:r w:rsidR="00DC372C" w:rsidRPr="00DC372C">
        <w:t>mean</w:t>
      </w:r>
      <w:r w:rsidRPr="00DC372C">
        <w:t>:</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466D9BF2"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FB7765">
        <w:t>:</w:t>
      </w:r>
      <w:bookmarkStart w:id="0" w:name="_GoBack"/>
      <w:bookmarkEnd w:id="0"/>
    </w:p>
    <w:p w14:paraId="59C737CC" w14:textId="77777777" w:rsidR="00D17C7E" w:rsidRPr="001561C4" w:rsidRDefault="00FB7765" w:rsidP="00D17C7E"/>
    <w:p w14:paraId="4AB484D8" w14:textId="77777777" w:rsidR="00D17C7E" w:rsidRPr="001561C4" w:rsidRDefault="00FB7765" w:rsidP="00D17C7E"/>
    <w:p w14:paraId="0A59365A" w14:textId="77777777" w:rsidR="00D17C7E" w:rsidRPr="001561C4" w:rsidRDefault="00FB7765" w:rsidP="00D17C7E"/>
    <w:p w14:paraId="1B86D30B" w14:textId="77777777" w:rsidR="00D17C7E" w:rsidRPr="001561C4" w:rsidRDefault="00FB7765" w:rsidP="00D17C7E"/>
    <w:p w14:paraId="1E5B1741" w14:textId="77777777" w:rsidR="00D17C7E" w:rsidRPr="001561C4" w:rsidRDefault="00FB7765" w:rsidP="00D17C7E"/>
    <w:p w14:paraId="2797CC51" w14:textId="77777777" w:rsidR="00D17C7E" w:rsidRPr="001561C4" w:rsidRDefault="00FB7765" w:rsidP="00D17C7E"/>
    <w:p w14:paraId="0585FFA5" w14:textId="77777777" w:rsidR="00D17C7E" w:rsidRPr="001561C4" w:rsidRDefault="00FB7765" w:rsidP="00D17C7E"/>
    <w:p w14:paraId="00AD039C" w14:textId="77777777" w:rsidR="00D17C7E" w:rsidRPr="001561C4" w:rsidRDefault="00FB7765" w:rsidP="00D17C7E"/>
    <w:p w14:paraId="087020A9" w14:textId="77777777" w:rsidR="00D17C7E" w:rsidRPr="001561C4" w:rsidRDefault="00FB7765" w:rsidP="00D17C7E"/>
    <w:p w14:paraId="50A1B495" w14:textId="77777777" w:rsidR="00D17C7E" w:rsidRPr="001561C4" w:rsidRDefault="00FB7765" w:rsidP="00D17C7E"/>
    <w:p w14:paraId="66999E84" w14:textId="77777777" w:rsidR="00D17C7E" w:rsidRPr="001561C4" w:rsidRDefault="00FB7765" w:rsidP="00D17C7E"/>
    <w:p w14:paraId="2E632324" w14:textId="77777777" w:rsidR="00D17C7E" w:rsidRPr="001561C4" w:rsidRDefault="00FB7765" w:rsidP="00D17C7E"/>
    <w:p w14:paraId="2C47F937" w14:textId="77777777" w:rsidR="00D17C7E" w:rsidRPr="001561C4" w:rsidRDefault="00FB7765" w:rsidP="00D17C7E"/>
    <w:p w14:paraId="6030845A" w14:textId="77777777" w:rsidR="00D17C7E" w:rsidRPr="001561C4" w:rsidRDefault="00FB7765" w:rsidP="00D17C7E"/>
    <w:p w14:paraId="40525493" w14:textId="77777777" w:rsidR="00D17C7E" w:rsidRPr="001561C4" w:rsidRDefault="00FB7765" w:rsidP="00D17C7E"/>
    <w:p w14:paraId="31836A1D" w14:textId="77777777" w:rsidR="00D17C7E" w:rsidRPr="001561C4" w:rsidRDefault="00FB7765" w:rsidP="00D17C7E"/>
    <w:p w14:paraId="198AA4CB" w14:textId="77777777" w:rsidR="00D17C7E" w:rsidRPr="001561C4" w:rsidRDefault="00FB7765" w:rsidP="00D17C7E"/>
    <w:p w14:paraId="76E0B372" w14:textId="77777777" w:rsidR="00D17C7E" w:rsidRPr="001561C4" w:rsidRDefault="00FB7765" w:rsidP="00D17C7E"/>
    <w:p w14:paraId="255102FE" w14:textId="77777777" w:rsidR="00D17C7E" w:rsidRPr="001561C4" w:rsidRDefault="00FB7765" w:rsidP="00D17C7E"/>
    <w:p w14:paraId="2FEC9760" w14:textId="77777777" w:rsidR="00D17C7E" w:rsidRPr="001561C4" w:rsidRDefault="00FB7765" w:rsidP="00D17C7E"/>
    <w:p w14:paraId="22781432" w14:textId="77777777" w:rsidR="00D17C7E" w:rsidRPr="001561C4" w:rsidRDefault="00FB7765" w:rsidP="00D17C7E"/>
    <w:p w14:paraId="73AB7F3A" w14:textId="77777777" w:rsidR="00D17C7E" w:rsidRPr="001561C4" w:rsidRDefault="00FB7765" w:rsidP="00D17C7E"/>
    <w:p w14:paraId="153CD5B3" w14:textId="77777777" w:rsidR="00D17C7E" w:rsidRPr="001561C4" w:rsidRDefault="00FB7765" w:rsidP="00D17C7E"/>
    <w:p w14:paraId="59DEF0CB" w14:textId="77777777" w:rsidR="00D17C7E" w:rsidRPr="001561C4" w:rsidRDefault="00FB7765" w:rsidP="00D17C7E"/>
    <w:p w14:paraId="58C8817F" w14:textId="77777777" w:rsidR="00D17C7E" w:rsidRPr="001561C4" w:rsidRDefault="00FB7765" w:rsidP="00D17C7E"/>
    <w:p w14:paraId="1F1CD89B" w14:textId="77777777" w:rsidR="00D17C7E" w:rsidRPr="001561C4" w:rsidRDefault="00FB7765" w:rsidP="00D17C7E"/>
    <w:p w14:paraId="30AE6244" w14:textId="77777777" w:rsidR="00D17C7E" w:rsidRDefault="00FB7765"/>
    <w:p w14:paraId="2CFC87C5" w14:textId="77777777" w:rsidR="00D17C7E" w:rsidRDefault="00FB7765"/>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16B9"/>
    <w:rsid w:val="000F6304"/>
    <w:rsid w:val="00254511"/>
    <w:rsid w:val="00491290"/>
    <w:rsid w:val="00507810"/>
    <w:rsid w:val="00904FAB"/>
    <w:rsid w:val="00922521"/>
    <w:rsid w:val="00955468"/>
    <w:rsid w:val="00A4727A"/>
    <w:rsid w:val="00BA387A"/>
    <w:rsid w:val="00C116B9"/>
    <w:rsid w:val="00C73829"/>
    <w:rsid w:val="00C77A1A"/>
    <w:rsid w:val="00DA1D10"/>
    <w:rsid w:val="00DC372C"/>
    <w:rsid w:val="00E1553A"/>
    <w:rsid w:val="00F61548"/>
    <w:rsid w:val="00F76502"/>
    <w:rsid w:val="00FB77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11</TotalTime>
  <Pages>2</Pages>
  <Words>214</Words>
  <Characters>1221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2016-06-22T11:59:00Z</dcterms:created>
  <dcterms:modified xsi:type="dcterms:W3CDTF">2018-08-28T10:29:00Z</dcterms:modified>
</cp:coreProperties>
</file>