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8C1D7E" w14:textId="77777777" w:rsidR="00BC39EB" w:rsidRDefault="00BC39EB" w:rsidP="00BC39EB">
      <w:pPr>
        <w:jc w:val="center"/>
        <w:rPr>
          <w:rFonts w:cs="Times New Roman"/>
          <w:b/>
          <w:sz w:val="28"/>
          <w:szCs w:val="28"/>
          <w:u w:val="single"/>
        </w:rPr>
      </w:pPr>
      <w:r w:rsidRPr="00DE0BFE">
        <w:rPr>
          <w:rFonts w:cs="Times New Roman"/>
          <w:b/>
          <w:sz w:val="28"/>
          <w:szCs w:val="28"/>
          <w:u w:val="single"/>
        </w:rPr>
        <w:t>TEACHER’S COPY/ANSWER KEY TEACHER’S COPY/ANSWER KEY</w:t>
      </w:r>
    </w:p>
    <w:p w14:paraId="15544B22" w14:textId="77777777" w:rsidR="00BC39EB" w:rsidRPr="00B25BEB" w:rsidRDefault="00BC39EB" w:rsidP="00BC39EB">
      <w:bookmarkStart w:id="0" w:name="OLE_LINK1"/>
      <w:bookmarkStart w:id="1" w:name="OLE_LINK2"/>
      <w:r w:rsidRPr="00D164CD">
        <w:rPr>
          <w:b/>
        </w:rPr>
        <w:t>Parts of Speech, Unit 5</w:t>
      </w:r>
      <w:r w:rsidRPr="00B25BEB">
        <w:rPr>
          <w:b/>
          <w:i/>
        </w:rPr>
        <w:t xml:space="preserve">, Pronouns, </w:t>
      </w:r>
      <w:r w:rsidRPr="00D164CD">
        <w:rPr>
          <w:b/>
        </w:rPr>
        <w:t>Lesson 1</w:t>
      </w:r>
      <w:r>
        <w:rPr>
          <w:b/>
        </w:rPr>
        <w:t xml:space="preserve"> Worksheet:</w:t>
      </w:r>
      <w:r w:rsidRPr="00B25BEB">
        <w:rPr>
          <w:b/>
          <w:i/>
        </w:rPr>
        <w:t xml:space="preserve"> Introduction to Pronouns</w:t>
      </w:r>
      <w:r>
        <w:rPr>
          <w:b/>
        </w:rPr>
        <w:t>.</w:t>
      </w:r>
      <w:r w:rsidRPr="00B25BEB">
        <w:rPr>
          <w:b/>
        </w:rPr>
        <w:t xml:space="preserve"> </w:t>
      </w:r>
      <w:bookmarkEnd w:id="0"/>
      <w:bookmarkEnd w:id="1"/>
      <w:r w:rsidRPr="00B25BEB">
        <w:t xml:space="preserve">You have learned that pronouns are words that replace nouns in English prose. Without pronouns, as you have learned, writers would be forced to use the same noun over and over—which would make reading such prose as tedious an exercise as writing it. In the passage below, circle all the pronouns. </w:t>
      </w:r>
    </w:p>
    <w:p w14:paraId="5DD32174" w14:textId="77777777" w:rsidR="00BC39EB" w:rsidRPr="00B25BEB" w:rsidRDefault="00BC39EB" w:rsidP="00BC39EB"/>
    <w:p w14:paraId="07B751A3" w14:textId="77777777" w:rsidR="00BC39EB" w:rsidRPr="00B25BEB" w:rsidRDefault="00BC39EB" w:rsidP="00BC39EB">
      <w:pPr>
        <w:numPr>
          <w:ilvl w:val="0"/>
          <w:numId w:val="1"/>
        </w:numPr>
      </w:pPr>
      <w:r w:rsidRPr="00B25BEB">
        <w:rPr>
          <w:b/>
        </w:rPr>
        <w:t>Proofread</w:t>
      </w:r>
      <w:r w:rsidRPr="00B25BEB">
        <w:t xml:space="preserve"> the following passages to identify all the pronouns in it.</w:t>
      </w:r>
    </w:p>
    <w:p w14:paraId="1EC37C4F" w14:textId="77777777" w:rsidR="00BC39EB" w:rsidRPr="00B25BEB" w:rsidRDefault="00BC39EB" w:rsidP="00BC39EB"/>
    <w:p w14:paraId="4C84AEFA" w14:textId="77777777" w:rsidR="00BC39EB" w:rsidRPr="00B25BEB" w:rsidRDefault="00BC39EB" w:rsidP="00BC39EB">
      <w:pPr>
        <w:spacing w:line="480" w:lineRule="auto"/>
      </w:pPr>
      <w:r w:rsidRPr="00B25BEB">
        <w:tab/>
        <w:t xml:space="preserve">Rappers are well known for having beefs. 50 Cent, for example, has been in a number of conflicts with </w:t>
      </w:r>
      <w:r w:rsidRPr="002476C4">
        <w:rPr>
          <w:b/>
        </w:rPr>
        <w:t>his</w:t>
      </w:r>
      <w:r w:rsidRPr="00B25BEB">
        <w:t xml:space="preserve"> fellow rappers—and </w:t>
      </w:r>
      <w:r w:rsidRPr="001474D5">
        <w:rPr>
          <w:b/>
        </w:rPr>
        <w:t>they</w:t>
      </w:r>
      <w:r w:rsidRPr="00B25BEB">
        <w:t xml:space="preserve"> with </w:t>
      </w:r>
      <w:r w:rsidRPr="001474D5">
        <w:rPr>
          <w:b/>
        </w:rPr>
        <w:t>him</w:t>
      </w:r>
      <w:r w:rsidRPr="00B25BEB">
        <w:t xml:space="preserve">. Best known, of course, is </w:t>
      </w:r>
      <w:r w:rsidRPr="001474D5">
        <w:rPr>
          <w:b/>
        </w:rPr>
        <w:t>his</w:t>
      </w:r>
      <w:r w:rsidRPr="00B25BEB">
        <w:t xml:space="preserve"> beef with The Game. Both men uttered disrespectful and derogatory comments toward </w:t>
      </w:r>
      <w:r w:rsidRPr="001474D5">
        <w:rPr>
          <w:b/>
        </w:rPr>
        <w:t>one another</w:t>
      </w:r>
      <w:r w:rsidRPr="00B25BEB">
        <w:t xml:space="preserve">. </w:t>
      </w:r>
      <w:r w:rsidRPr="001474D5">
        <w:rPr>
          <w:b/>
        </w:rPr>
        <w:t>They</w:t>
      </w:r>
      <w:r w:rsidRPr="00B25BEB">
        <w:t xml:space="preserve"> settled this argument in a well-publicized meeting at Harlem’s Schomburg Center in 2006. Because </w:t>
      </w:r>
      <w:r w:rsidRPr="001474D5">
        <w:rPr>
          <w:b/>
        </w:rPr>
        <w:t>he</w:t>
      </w:r>
      <w:r w:rsidRPr="00B25BEB">
        <w:t xml:space="preserve"> was at the time at the top of the rap world, 50 Cent did tend to be a target for </w:t>
      </w:r>
      <w:r w:rsidRPr="001474D5">
        <w:rPr>
          <w:b/>
        </w:rPr>
        <w:t xml:space="preserve">his </w:t>
      </w:r>
      <w:r w:rsidRPr="00B25BEB">
        <w:t xml:space="preserve">fellow rappers. Other rappers, in other words, may be simply expressing </w:t>
      </w:r>
      <w:r w:rsidRPr="001474D5">
        <w:rPr>
          <w:b/>
        </w:rPr>
        <w:t xml:space="preserve">their </w:t>
      </w:r>
      <w:r w:rsidRPr="00B25BEB">
        <w:t>jealousy at 50 Cent’s enormous success; maybe</w:t>
      </w:r>
      <w:r w:rsidRPr="001474D5">
        <w:rPr>
          <w:b/>
        </w:rPr>
        <w:t xml:space="preserve"> they</w:t>
      </w:r>
      <w:r w:rsidRPr="00B25BEB">
        <w:t xml:space="preserve"> just don’t like </w:t>
      </w:r>
      <w:r w:rsidRPr="00062AAF">
        <w:rPr>
          <w:b/>
        </w:rPr>
        <w:t>him</w:t>
      </w:r>
      <w:r w:rsidRPr="00B25BEB">
        <w:t xml:space="preserve">. 50 Cent has also kept going a long-simmering beef with Ja Rule. </w:t>
      </w:r>
      <w:r w:rsidRPr="001474D5">
        <w:rPr>
          <w:b/>
        </w:rPr>
        <w:t>They</w:t>
      </w:r>
      <w:r w:rsidRPr="00B25BEB">
        <w:t xml:space="preserve"> clearly don’t like </w:t>
      </w:r>
      <w:r w:rsidRPr="001474D5">
        <w:rPr>
          <w:b/>
        </w:rPr>
        <w:t>each other</w:t>
      </w:r>
      <w:r w:rsidRPr="00B25BEB">
        <w:t>.</w:t>
      </w:r>
    </w:p>
    <w:p w14:paraId="19398337" w14:textId="211E4193" w:rsidR="00BC39EB" w:rsidRPr="00B25BEB" w:rsidRDefault="00BC39EB" w:rsidP="00BC39EB">
      <w:pPr>
        <w:spacing w:line="480" w:lineRule="auto"/>
      </w:pPr>
      <w:r w:rsidRPr="00B25BEB">
        <w:tab/>
        <w:t xml:space="preserve">Another longtime beef is between Jay Z and Nas, </w:t>
      </w:r>
      <w:r w:rsidRPr="001474D5">
        <w:rPr>
          <w:b/>
        </w:rPr>
        <w:t>whose</w:t>
      </w:r>
      <w:r w:rsidRPr="00B25BEB">
        <w:t xml:space="preserve"> real names are, respectively, Shawn Carter and Nasir Jones. </w:t>
      </w:r>
      <w:r w:rsidRPr="001474D5">
        <w:rPr>
          <w:b/>
        </w:rPr>
        <w:t>They</w:t>
      </w:r>
      <w:r w:rsidRPr="00B25BEB">
        <w:t xml:space="preserve"> are both well-known rappers. Jay Z is also a businessman:</w:t>
      </w:r>
      <w:r w:rsidRPr="001474D5">
        <w:rPr>
          <w:b/>
        </w:rPr>
        <w:t xml:space="preserve"> he</w:t>
      </w:r>
      <w:r w:rsidRPr="00B25BEB">
        <w:t xml:space="preserve"> owns the company that makes Roca Wear Clothes, as well as Roca Fella Records. </w:t>
      </w:r>
      <w:r w:rsidRPr="001474D5">
        <w:rPr>
          <w:b/>
        </w:rPr>
        <w:t>His</w:t>
      </w:r>
      <w:r w:rsidRPr="00B25BEB">
        <w:t xml:space="preserve"> involvement in the deal to bring the New Jersey Nets to Brooklyn will probably make </w:t>
      </w:r>
      <w:r w:rsidR="001474D5">
        <w:t xml:space="preserve">millions for </w:t>
      </w:r>
      <w:r w:rsidR="001474D5" w:rsidRPr="001474D5">
        <w:rPr>
          <w:b/>
        </w:rPr>
        <w:t>him</w:t>
      </w:r>
      <w:r w:rsidR="001474D5">
        <w:t xml:space="preserve">. Finally, Jay </w:t>
      </w:r>
      <w:r w:rsidRPr="00B25BEB">
        <w:t xml:space="preserve">Z‘s peers in the recording business made </w:t>
      </w:r>
      <w:r w:rsidRPr="001474D5">
        <w:rPr>
          <w:b/>
        </w:rPr>
        <w:t>him</w:t>
      </w:r>
      <w:r w:rsidRPr="00B25BEB">
        <w:t xml:space="preserve"> chief executive officer (CEO) of Def South Records, the Atlanta branch of Def Jam. Nas, for </w:t>
      </w:r>
      <w:r w:rsidRPr="001474D5">
        <w:rPr>
          <w:b/>
        </w:rPr>
        <w:t xml:space="preserve">his </w:t>
      </w:r>
      <w:r w:rsidRPr="00B25BEB">
        <w:t>part, has had great success as a recording artist. Why these two have a beef, or keep it going, is</w:t>
      </w:r>
      <w:r w:rsidRPr="001474D5">
        <w:rPr>
          <w:b/>
        </w:rPr>
        <w:t xml:space="preserve"> anybody’s</w:t>
      </w:r>
      <w:r w:rsidRPr="00B25BEB">
        <w:t xml:space="preserve"> guess.</w:t>
      </w:r>
    </w:p>
    <w:p w14:paraId="4E6B9904" w14:textId="058254F1" w:rsidR="00BC39EB" w:rsidRPr="00B25BEB" w:rsidRDefault="00BC39EB" w:rsidP="00BC39EB">
      <w:pPr>
        <w:spacing w:line="480" w:lineRule="auto"/>
      </w:pPr>
      <w:r w:rsidRPr="00B25BEB">
        <w:tab/>
        <w:t xml:space="preserve">Presently, the only rapper </w:t>
      </w:r>
      <w:r w:rsidRPr="001474D5">
        <w:rPr>
          <w:b/>
        </w:rPr>
        <w:t>who</w:t>
      </w:r>
      <w:r w:rsidRPr="00B25BEB">
        <w:t xml:space="preserve"> hasn’t explicitly claimed a beef with another is Kanye West.</w:t>
      </w:r>
      <w:r w:rsidRPr="001474D5">
        <w:rPr>
          <w:b/>
        </w:rPr>
        <w:t xml:space="preserve"> He</w:t>
      </w:r>
      <w:r w:rsidRPr="00B25BEB">
        <w:t xml:space="preserve"> </w:t>
      </w:r>
      <w:r w:rsidR="00936E8A">
        <w:t>doesn’t participate in “gangsta”</w:t>
      </w:r>
      <w:bookmarkStart w:id="2" w:name="_GoBack"/>
      <w:bookmarkEnd w:id="2"/>
      <w:r w:rsidRPr="00B25BEB">
        <w:t xml:space="preserve"> culture, which may be one reason </w:t>
      </w:r>
      <w:r w:rsidRPr="001474D5">
        <w:rPr>
          <w:b/>
        </w:rPr>
        <w:t>no one</w:t>
      </w:r>
      <w:r w:rsidRPr="00B25BEB">
        <w:t xml:space="preserve"> has dissed </w:t>
      </w:r>
      <w:r w:rsidRPr="00062AAF">
        <w:rPr>
          <w:b/>
        </w:rPr>
        <w:t>him</w:t>
      </w:r>
      <w:r w:rsidRPr="00B25BEB">
        <w:t xml:space="preserve"> and started a beef. </w:t>
      </w:r>
    </w:p>
    <w:p w14:paraId="10DA0599" w14:textId="77777777" w:rsidR="00BC39EB" w:rsidRPr="00B25BEB" w:rsidRDefault="00BC39EB" w:rsidP="00BC39EB">
      <w:pPr>
        <w:numPr>
          <w:ilvl w:val="0"/>
          <w:numId w:val="1"/>
        </w:numPr>
      </w:pPr>
      <w:r w:rsidRPr="00B25BEB">
        <w:rPr>
          <w:b/>
        </w:rPr>
        <w:t xml:space="preserve">Introductory Cloze Exercises: </w:t>
      </w:r>
      <w:r w:rsidRPr="00B25BEB">
        <w:t>Please use your current knowledge of pronouns insert the proper pronoun in the proper case in the cloze blank.</w:t>
      </w:r>
    </w:p>
    <w:p w14:paraId="17157B94" w14:textId="77777777" w:rsidR="00BC39EB" w:rsidRPr="00B25BEB" w:rsidRDefault="00BC39EB" w:rsidP="00BC39EB"/>
    <w:p w14:paraId="2E328AB3" w14:textId="5D2703D7" w:rsidR="00BC39EB" w:rsidRDefault="00BC39EB" w:rsidP="00BC39EB">
      <w:pPr>
        <w:numPr>
          <w:ilvl w:val="1"/>
          <w:numId w:val="1"/>
        </w:numPr>
      </w:pPr>
      <w:r>
        <w:t>*******</w:t>
      </w:r>
      <w:r w:rsidRPr="00B25BEB">
        <w:t xml:space="preserve"> took </w:t>
      </w:r>
      <w:r w:rsidR="001474D5">
        <w:t>(</w:t>
      </w:r>
      <w:r w:rsidR="008F2F6C" w:rsidRPr="008F2F6C">
        <w:rPr>
          <w:b/>
        </w:rPr>
        <w:t>p</w:t>
      </w:r>
      <w:r w:rsidR="001474D5" w:rsidRPr="008F2F6C">
        <w:rPr>
          <w:b/>
        </w:rPr>
        <w:t>ossessive case:</w:t>
      </w:r>
      <w:r w:rsidR="001474D5" w:rsidRPr="006831D2">
        <w:t xml:space="preserve"> </w:t>
      </w:r>
      <w:r w:rsidR="001474D5" w:rsidRPr="006831D2">
        <w:rPr>
          <w:i/>
        </w:rPr>
        <w:t>his, her,</w:t>
      </w:r>
      <w:r w:rsidR="001474D5" w:rsidRPr="006831D2">
        <w:t xml:space="preserve"> etc</w:t>
      </w:r>
      <w:r w:rsidR="001474D5">
        <w:t>)</w:t>
      </w:r>
      <w:r w:rsidRPr="00B25BEB">
        <w:t xml:space="preserve"> dog for a walk in Prospect Park.</w:t>
      </w:r>
    </w:p>
    <w:p w14:paraId="089E55F3" w14:textId="77777777" w:rsidR="008F2F6C" w:rsidRDefault="008F2F6C" w:rsidP="008F2F6C"/>
    <w:p w14:paraId="14E54DCF" w14:textId="5B8C5F74" w:rsidR="00BC39EB" w:rsidRDefault="00BC39EB" w:rsidP="00611E85">
      <w:pPr>
        <w:numPr>
          <w:ilvl w:val="1"/>
          <w:numId w:val="1"/>
        </w:numPr>
      </w:pPr>
      <w:r w:rsidRPr="00B25BEB">
        <w:t xml:space="preserve">****** and </w:t>
      </w:r>
      <w:r>
        <w:t xml:space="preserve">******* </w:t>
      </w:r>
      <w:r w:rsidRPr="00B25BEB">
        <w:t xml:space="preserve">agreed with ***** and **** to meet </w:t>
      </w:r>
      <w:r w:rsidR="001474D5">
        <w:t>(</w:t>
      </w:r>
      <w:r w:rsidR="008F2F6C" w:rsidRPr="008F2F6C">
        <w:rPr>
          <w:rFonts w:cs="Times New Roman"/>
          <w:b/>
        </w:rPr>
        <w:t>o</w:t>
      </w:r>
      <w:r w:rsidR="001474D5" w:rsidRPr="008F2F6C">
        <w:rPr>
          <w:rFonts w:cs="Times New Roman"/>
          <w:b/>
        </w:rPr>
        <w:t>bjective case:</w:t>
      </w:r>
      <w:r w:rsidR="001474D5" w:rsidRPr="001474D5">
        <w:rPr>
          <w:rFonts w:cs="Times New Roman"/>
        </w:rPr>
        <w:t xml:space="preserve"> </w:t>
      </w:r>
      <w:r w:rsidR="001474D5" w:rsidRPr="001474D5">
        <w:rPr>
          <w:rFonts w:cs="Times New Roman"/>
          <w:i/>
        </w:rPr>
        <w:t>them</w:t>
      </w:r>
      <w:r w:rsidR="001474D5">
        <w:t>)</w:t>
      </w:r>
      <w:r w:rsidRPr="00B25BEB">
        <w:t xml:space="preserve"> in Times Square.</w:t>
      </w:r>
    </w:p>
    <w:p w14:paraId="560D1792" w14:textId="77777777" w:rsidR="008F2F6C" w:rsidRDefault="008F2F6C" w:rsidP="008F2F6C"/>
    <w:p w14:paraId="3BE6C203" w14:textId="53CC54DE" w:rsidR="00BC39EB" w:rsidRDefault="001474D5" w:rsidP="00BC39EB">
      <w:pPr>
        <w:numPr>
          <w:ilvl w:val="1"/>
          <w:numId w:val="1"/>
        </w:numPr>
      </w:pPr>
      <w:r>
        <w:t>(</w:t>
      </w:r>
      <w:r>
        <w:rPr>
          <w:rFonts w:cs="Times New Roman"/>
          <w:b/>
        </w:rPr>
        <w:t>f</w:t>
      </w:r>
      <w:r w:rsidRPr="006831D2">
        <w:rPr>
          <w:rFonts w:cs="Times New Roman"/>
          <w:b/>
        </w:rPr>
        <w:t>irst cloze</w:t>
      </w:r>
      <w:r w:rsidR="00C6301F">
        <w:rPr>
          <w:rFonts w:cs="Times New Roman"/>
          <w:b/>
        </w:rPr>
        <w:t>,</w:t>
      </w:r>
      <w:r w:rsidRPr="006831D2">
        <w:rPr>
          <w:rFonts w:cs="Times New Roman"/>
        </w:rPr>
        <w:t xml:space="preserve"> </w:t>
      </w:r>
      <w:r w:rsidRPr="008F2F6C">
        <w:rPr>
          <w:rFonts w:cs="Times New Roman"/>
          <w:b/>
        </w:rPr>
        <w:t>nominative case</w:t>
      </w:r>
      <w:r w:rsidR="00C6301F">
        <w:rPr>
          <w:rFonts w:cs="Times New Roman"/>
        </w:rPr>
        <w:t>:</w:t>
      </w:r>
      <w:r w:rsidRPr="006831D2">
        <w:rPr>
          <w:rFonts w:cs="Times New Roman"/>
        </w:rPr>
        <w:t xml:space="preserve"> </w:t>
      </w:r>
      <w:r w:rsidRPr="006831D2">
        <w:rPr>
          <w:rFonts w:cs="Times New Roman"/>
          <w:i/>
        </w:rPr>
        <w:t>we or they</w:t>
      </w:r>
      <w:r>
        <w:rPr>
          <w:rFonts w:cs="Times New Roman"/>
        </w:rPr>
        <w:t>)</w:t>
      </w:r>
      <w:r w:rsidR="00BC39EB" w:rsidRPr="00B25BEB">
        <w:t xml:space="preserve"> are going to meet</w:t>
      </w:r>
      <w:r>
        <w:t xml:space="preserve"> (</w:t>
      </w:r>
      <w:r w:rsidRPr="006831D2">
        <w:rPr>
          <w:rFonts w:cs="Times New Roman"/>
          <w:b/>
        </w:rPr>
        <w:t xml:space="preserve">second cloze: </w:t>
      </w:r>
      <w:r w:rsidRPr="008F2F6C">
        <w:rPr>
          <w:rFonts w:cs="Times New Roman"/>
          <w:b/>
        </w:rPr>
        <w:t>possessive case</w:t>
      </w:r>
      <w:r w:rsidRPr="006831D2">
        <w:rPr>
          <w:rFonts w:cs="Times New Roman"/>
        </w:rPr>
        <w:t>,</w:t>
      </w:r>
      <w:r w:rsidR="0003601D">
        <w:rPr>
          <w:rFonts w:cs="Times New Roman"/>
        </w:rPr>
        <w:t xml:space="preserve"> </w:t>
      </w:r>
      <w:r w:rsidR="0003601D" w:rsidRPr="0003601D">
        <w:rPr>
          <w:rFonts w:cs="Times New Roman"/>
          <w:i/>
        </w:rPr>
        <w:t>our</w:t>
      </w:r>
      <w:r w:rsidR="0003601D">
        <w:rPr>
          <w:rFonts w:cs="Times New Roman"/>
        </w:rPr>
        <w:t xml:space="preserve"> or </w:t>
      </w:r>
      <w:r w:rsidR="0003601D" w:rsidRPr="0003601D">
        <w:rPr>
          <w:rFonts w:cs="Times New Roman"/>
          <w:i/>
        </w:rPr>
        <w:t>their</w:t>
      </w:r>
      <w:r w:rsidR="00062AAF">
        <w:rPr>
          <w:rFonts w:cs="Times New Roman"/>
          <w:i/>
        </w:rPr>
        <w:t xml:space="preserve">, </w:t>
      </w:r>
      <w:r w:rsidR="00062AAF">
        <w:rPr>
          <w:rFonts w:cs="Times New Roman"/>
        </w:rPr>
        <w:t>but his or her will work as well</w:t>
      </w:r>
      <w:r>
        <w:rPr>
          <w:rFonts w:cs="Times New Roman"/>
        </w:rPr>
        <w:t>)</w:t>
      </w:r>
      <w:r w:rsidR="00BC39EB" w:rsidRPr="00B25BEB">
        <w:t xml:space="preserve"> friends in Washington Square Park.</w:t>
      </w:r>
    </w:p>
    <w:p w14:paraId="4DAAE06E" w14:textId="77777777" w:rsidR="0003601D" w:rsidRDefault="0003601D" w:rsidP="0003601D"/>
    <w:p w14:paraId="19BEF432" w14:textId="77777777" w:rsidR="0003601D" w:rsidRDefault="0003601D" w:rsidP="0003601D"/>
    <w:p w14:paraId="2F70B3A1" w14:textId="77777777" w:rsidR="0003601D" w:rsidRPr="00B25BEB" w:rsidRDefault="0003601D" w:rsidP="0003601D"/>
    <w:p w14:paraId="1EADAF54" w14:textId="77777777" w:rsidR="00BC39EB" w:rsidRPr="00B25BEB" w:rsidRDefault="00BC39EB" w:rsidP="00BC39EB"/>
    <w:p w14:paraId="082BF2E0" w14:textId="18C00650" w:rsidR="00BC39EB" w:rsidRDefault="00BC39EB" w:rsidP="00BC39EB">
      <w:pPr>
        <w:numPr>
          <w:ilvl w:val="1"/>
          <w:numId w:val="1"/>
        </w:numPr>
      </w:pPr>
      <w:r w:rsidRPr="00B25BEB">
        <w:lastRenderedPageBreak/>
        <w:t xml:space="preserve">****** would love to get together for coffee with ******, but </w:t>
      </w:r>
      <w:r w:rsidR="008F2F6C">
        <w:t>(</w:t>
      </w:r>
      <w:r w:rsidR="008F2F6C">
        <w:rPr>
          <w:b/>
        </w:rPr>
        <w:t>f</w:t>
      </w:r>
      <w:r w:rsidR="00C6301F">
        <w:rPr>
          <w:rFonts w:cs="Times New Roman"/>
          <w:b/>
        </w:rPr>
        <w:t>irst cloze,</w:t>
      </w:r>
      <w:r w:rsidR="008F2F6C" w:rsidRPr="006831D2">
        <w:rPr>
          <w:rFonts w:cs="Times New Roman"/>
          <w:b/>
        </w:rPr>
        <w:t xml:space="preserve"> nominative case</w:t>
      </w:r>
      <w:r w:rsidR="00C6301F">
        <w:rPr>
          <w:rFonts w:cs="Times New Roman"/>
          <w:b/>
        </w:rPr>
        <w:t>:</w:t>
      </w:r>
      <w:r w:rsidR="008F2F6C" w:rsidRPr="006831D2">
        <w:rPr>
          <w:rFonts w:cs="Times New Roman"/>
        </w:rPr>
        <w:t xml:space="preserve"> </w:t>
      </w:r>
      <w:r w:rsidR="008F2F6C" w:rsidRPr="006831D2">
        <w:rPr>
          <w:rFonts w:cs="Times New Roman"/>
          <w:i/>
        </w:rPr>
        <w:t>he</w:t>
      </w:r>
      <w:r w:rsidR="008F2F6C" w:rsidRPr="006831D2">
        <w:rPr>
          <w:rFonts w:cs="Times New Roman"/>
        </w:rPr>
        <w:t xml:space="preserve"> or </w:t>
      </w:r>
      <w:r w:rsidR="008F2F6C" w:rsidRPr="006831D2">
        <w:rPr>
          <w:rFonts w:cs="Times New Roman"/>
          <w:i/>
        </w:rPr>
        <w:t>she</w:t>
      </w:r>
      <w:r w:rsidR="0003601D">
        <w:rPr>
          <w:rFonts w:cs="Times New Roman"/>
        </w:rPr>
        <w:t>, depending on the gender of the person with whom the subject wishes to have coffee</w:t>
      </w:r>
      <w:r w:rsidR="008F2F6C">
        <w:rPr>
          <w:rFonts w:cs="Times New Roman"/>
        </w:rPr>
        <w:t xml:space="preserve">) </w:t>
      </w:r>
      <w:r w:rsidRPr="00B25BEB">
        <w:t xml:space="preserve">has to babysit </w:t>
      </w:r>
      <w:r w:rsidR="008F2F6C">
        <w:t>(</w:t>
      </w:r>
      <w:r w:rsidR="00C6301F">
        <w:rPr>
          <w:rFonts w:cs="Times New Roman"/>
          <w:b/>
        </w:rPr>
        <w:t>second cloze,</w:t>
      </w:r>
      <w:r w:rsidR="008F2F6C" w:rsidRPr="006831D2">
        <w:rPr>
          <w:rFonts w:cs="Times New Roman"/>
          <w:b/>
        </w:rPr>
        <w:t xml:space="preserve"> possessive case</w:t>
      </w:r>
      <w:r w:rsidR="0003601D">
        <w:rPr>
          <w:rFonts w:cs="Times New Roman"/>
          <w:b/>
        </w:rPr>
        <w:t xml:space="preserve">, </w:t>
      </w:r>
      <w:r w:rsidR="0003601D">
        <w:rPr>
          <w:rFonts w:cs="Times New Roman"/>
        </w:rPr>
        <w:t>depending on the gender of the subject of the second clause</w:t>
      </w:r>
      <w:r w:rsidR="00C6301F">
        <w:rPr>
          <w:rFonts w:cs="Times New Roman"/>
        </w:rPr>
        <w:t>:</w:t>
      </w:r>
      <w:r w:rsidR="008F2F6C" w:rsidRPr="006831D2">
        <w:rPr>
          <w:rFonts w:cs="Times New Roman"/>
        </w:rPr>
        <w:t xml:space="preserve"> </w:t>
      </w:r>
      <w:r w:rsidR="008F2F6C" w:rsidRPr="006831D2">
        <w:rPr>
          <w:rFonts w:cs="Times New Roman"/>
          <w:i/>
        </w:rPr>
        <w:t>his or her</w:t>
      </w:r>
      <w:r w:rsidR="008F2F6C">
        <w:rPr>
          <w:rFonts w:cs="Times New Roman"/>
        </w:rPr>
        <w:t>)</w:t>
      </w:r>
      <w:r w:rsidRPr="00B25BEB">
        <w:t xml:space="preserve"> little brother.</w:t>
      </w:r>
    </w:p>
    <w:p w14:paraId="75A40205" w14:textId="77777777" w:rsidR="005F46F5" w:rsidRDefault="005F46F5" w:rsidP="005F46F5"/>
    <w:p w14:paraId="423F5E61" w14:textId="1CF7DC40" w:rsidR="00BC39EB" w:rsidRDefault="005F46F5" w:rsidP="005F46F5">
      <w:pPr>
        <w:numPr>
          <w:ilvl w:val="1"/>
          <w:numId w:val="1"/>
        </w:numPr>
      </w:pPr>
      <w:r>
        <w:rPr>
          <w:rFonts w:cs="Times New Roman"/>
        </w:rPr>
        <w:t>(</w:t>
      </w:r>
      <w:r w:rsidRPr="005F46F5">
        <w:rPr>
          <w:rFonts w:cs="Times New Roman"/>
          <w:b/>
        </w:rPr>
        <w:t>objective case:</w:t>
      </w:r>
      <w:r w:rsidRPr="006831D2">
        <w:rPr>
          <w:rFonts w:cs="Times New Roman"/>
        </w:rPr>
        <w:t xml:space="preserve"> </w:t>
      </w:r>
      <w:r w:rsidRPr="005F46F5">
        <w:rPr>
          <w:rFonts w:cs="Times New Roman"/>
          <w:i/>
        </w:rPr>
        <w:t>whom</w:t>
      </w:r>
      <w:r>
        <w:rPr>
          <w:rFonts w:cs="Times New Roman"/>
        </w:rPr>
        <w:t>)</w:t>
      </w:r>
      <w:r w:rsidR="00C6301F">
        <w:rPr>
          <w:rFonts w:cs="Times New Roman"/>
        </w:rPr>
        <w:t xml:space="preserve"> </w:t>
      </w:r>
      <w:r w:rsidR="00BC39EB" w:rsidRPr="00B25BEB">
        <w:t>did you see at the concert?</w:t>
      </w:r>
    </w:p>
    <w:p w14:paraId="73FAA06F" w14:textId="77777777" w:rsidR="005F46F5" w:rsidRDefault="005F46F5" w:rsidP="005F46F5"/>
    <w:p w14:paraId="704393CF" w14:textId="041A12E3" w:rsidR="00BC39EB" w:rsidRPr="00B25BEB" w:rsidRDefault="00BC39EB" w:rsidP="005F46F5">
      <w:pPr>
        <w:numPr>
          <w:ilvl w:val="1"/>
          <w:numId w:val="1"/>
        </w:numPr>
      </w:pPr>
      <w:r w:rsidRPr="00B25BEB">
        <w:t xml:space="preserve">***** and ***** invited </w:t>
      </w:r>
      <w:r w:rsidR="005F46F5">
        <w:t>(</w:t>
      </w:r>
      <w:r w:rsidR="005F46F5" w:rsidRPr="005F46F5">
        <w:rPr>
          <w:rFonts w:cs="Times New Roman"/>
          <w:b/>
        </w:rPr>
        <w:t>possessive</w:t>
      </w:r>
      <w:r w:rsidR="005F46F5" w:rsidRPr="005F46F5">
        <w:rPr>
          <w:rFonts w:cs="Times New Roman"/>
        </w:rPr>
        <w:t xml:space="preserve"> </w:t>
      </w:r>
      <w:r w:rsidR="005F46F5" w:rsidRPr="00C6301F">
        <w:rPr>
          <w:rFonts w:cs="Times New Roman"/>
          <w:b/>
        </w:rPr>
        <w:t>case</w:t>
      </w:r>
      <w:r w:rsidR="005F46F5" w:rsidRPr="005F46F5">
        <w:rPr>
          <w:rFonts w:cs="Times New Roman"/>
        </w:rPr>
        <w:t xml:space="preserve">: </w:t>
      </w:r>
      <w:r w:rsidR="005F46F5" w:rsidRPr="005F46F5">
        <w:rPr>
          <w:rFonts w:cs="Times New Roman"/>
          <w:i/>
        </w:rPr>
        <w:t>their</w:t>
      </w:r>
      <w:r w:rsidR="005F46F5">
        <w:rPr>
          <w:rFonts w:cs="Times New Roman"/>
        </w:rPr>
        <w:t>)</w:t>
      </w:r>
      <w:r w:rsidR="005F46F5">
        <w:t xml:space="preserve"> </w:t>
      </w:r>
      <w:r w:rsidRPr="00B25BEB">
        <w:t>friends to a party.</w:t>
      </w:r>
    </w:p>
    <w:p w14:paraId="6B8A64D5" w14:textId="77777777" w:rsidR="00BC39EB" w:rsidRPr="00B25BEB" w:rsidRDefault="00BC39EB" w:rsidP="00BC39EB"/>
    <w:p w14:paraId="374B2A4D" w14:textId="0D088527" w:rsidR="00BC39EB" w:rsidRDefault="00BC39EB" w:rsidP="00BC39EB">
      <w:pPr>
        <w:numPr>
          <w:ilvl w:val="1"/>
          <w:numId w:val="1"/>
        </w:numPr>
      </w:pPr>
      <w:r w:rsidRPr="00B25BEB">
        <w:t xml:space="preserve">****** wants </w:t>
      </w:r>
      <w:r w:rsidR="005F46F5">
        <w:t>(</w:t>
      </w:r>
      <w:r w:rsidR="005F46F5">
        <w:rPr>
          <w:b/>
        </w:rPr>
        <w:t>first cloze</w:t>
      </w:r>
      <w:r w:rsidR="00C6301F">
        <w:rPr>
          <w:b/>
        </w:rPr>
        <w:t>,</w:t>
      </w:r>
      <w:r w:rsidR="005F46F5" w:rsidRPr="006831D2">
        <w:rPr>
          <w:rFonts w:cs="Times New Roman"/>
          <w:b/>
        </w:rPr>
        <w:t xml:space="preserve"> objective case</w:t>
      </w:r>
      <w:r w:rsidR="00C6301F">
        <w:rPr>
          <w:b/>
        </w:rPr>
        <w:t>:</w:t>
      </w:r>
      <w:r w:rsidR="005F46F5" w:rsidRPr="006831D2">
        <w:rPr>
          <w:rFonts w:cs="Times New Roman"/>
          <w:i/>
        </w:rPr>
        <w:t xml:space="preserve"> you</w:t>
      </w:r>
      <w:r w:rsidR="005F46F5">
        <w:rPr>
          <w:rFonts w:cs="Times New Roman"/>
        </w:rPr>
        <w:t>)</w:t>
      </w:r>
      <w:r w:rsidRPr="00B25BEB">
        <w:t xml:space="preserve"> to come to </w:t>
      </w:r>
      <w:r w:rsidR="005F46F5">
        <w:t>(</w:t>
      </w:r>
      <w:r w:rsidR="005F46F5">
        <w:rPr>
          <w:b/>
        </w:rPr>
        <w:t>second cloze,</w:t>
      </w:r>
      <w:r w:rsidR="005F46F5" w:rsidRPr="006831D2">
        <w:rPr>
          <w:rFonts w:cs="Times New Roman"/>
          <w:b/>
        </w:rPr>
        <w:t xml:space="preserve"> possessive case</w:t>
      </w:r>
      <w:r w:rsidR="0003601D">
        <w:rPr>
          <w:rFonts w:cs="Times New Roman"/>
        </w:rPr>
        <w:t>, depending on the gender of the subject of the sentence</w:t>
      </w:r>
      <w:r w:rsidR="00C6301F">
        <w:rPr>
          <w:rFonts w:cs="Times New Roman"/>
          <w:b/>
        </w:rPr>
        <w:t>:</w:t>
      </w:r>
      <w:r w:rsidR="005F46F5" w:rsidRPr="006831D2">
        <w:rPr>
          <w:rFonts w:cs="Times New Roman"/>
        </w:rPr>
        <w:t xml:space="preserve"> </w:t>
      </w:r>
      <w:r w:rsidR="005F46F5" w:rsidRPr="006831D2">
        <w:rPr>
          <w:rFonts w:cs="Times New Roman"/>
          <w:i/>
        </w:rPr>
        <w:t>his or her</w:t>
      </w:r>
      <w:r w:rsidR="005F46F5">
        <w:rPr>
          <w:rFonts w:cs="Times New Roman"/>
        </w:rPr>
        <w:t>)</w:t>
      </w:r>
      <w:r w:rsidRPr="00B25BEB">
        <w:t xml:space="preserve"> birthday party.</w:t>
      </w:r>
    </w:p>
    <w:p w14:paraId="2B6171F7" w14:textId="77777777" w:rsidR="00C6301F" w:rsidRDefault="00C6301F" w:rsidP="00C6301F"/>
    <w:p w14:paraId="6A03C219" w14:textId="07AC9519" w:rsidR="00C6301F" w:rsidRDefault="00C6301F" w:rsidP="00C6301F">
      <w:pPr>
        <w:numPr>
          <w:ilvl w:val="1"/>
          <w:numId w:val="1"/>
        </w:numPr>
      </w:pPr>
      <w:r>
        <w:t>(</w:t>
      </w:r>
      <w:r w:rsidRPr="00C6301F">
        <w:rPr>
          <w:b/>
        </w:rPr>
        <w:t>first cloze, possessive case:</w:t>
      </w:r>
      <w:r w:rsidRPr="006831D2">
        <w:t xml:space="preserve"> either </w:t>
      </w:r>
      <w:r w:rsidRPr="00C6301F">
        <w:rPr>
          <w:i/>
        </w:rPr>
        <w:t>their or our</w:t>
      </w:r>
      <w:r>
        <w:t>)</w:t>
      </w:r>
      <w:r w:rsidR="00BC39EB" w:rsidRPr="00B25BEB">
        <w:t xml:space="preserve"> teachers tend to bore </w:t>
      </w:r>
      <w:r w:rsidRPr="00C6301F">
        <w:rPr>
          <w:b/>
        </w:rPr>
        <w:t>second close, depending on first cloze:</w:t>
      </w:r>
      <w:r w:rsidRPr="006831D2">
        <w:t xml:space="preserve"> either </w:t>
      </w:r>
      <w:r w:rsidRPr="00C6301F">
        <w:rPr>
          <w:i/>
        </w:rPr>
        <w:t>them or us</w:t>
      </w:r>
      <w:r>
        <w:t>).</w:t>
      </w:r>
    </w:p>
    <w:p w14:paraId="3D15991D" w14:textId="77777777" w:rsidR="002B3F70" w:rsidRDefault="002B3F70" w:rsidP="002B3F70"/>
    <w:p w14:paraId="69558DC0" w14:textId="31E64806" w:rsidR="00BC39EB" w:rsidRDefault="00BC39EB" w:rsidP="002B3F70">
      <w:pPr>
        <w:numPr>
          <w:ilvl w:val="1"/>
          <w:numId w:val="1"/>
        </w:numPr>
      </w:pPr>
      <w:r w:rsidRPr="00B25BEB">
        <w:t xml:space="preserve">After </w:t>
      </w:r>
      <w:r>
        <w:t>*****</w:t>
      </w:r>
      <w:r w:rsidRPr="00B25BEB">
        <w:t xml:space="preserve"> spoke with *****, </w:t>
      </w:r>
      <w:r w:rsidR="00C6301F">
        <w:t>(</w:t>
      </w:r>
      <w:r w:rsidR="00C6301F" w:rsidRPr="002B3F70">
        <w:rPr>
          <w:b/>
        </w:rPr>
        <w:t>first cloze,</w:t>
      </w:r>
      <w:r w:rsidR="00C6301F" w:rsidRPr="002B3F70">
        <w:rPr>
          <w:rFonts w:cs="Times New Roman"/>
          <w:b/>
        </w:rPr>
        <w:t xml:space="preserve"> </w:t>
      </w:r>
      <w:r w:rsidR="00C6301F" w:rsidRPr="00B41FE1">
        <w:rPr>
          <w:b/>
        </w:rPr>
        <w:t>nominative case:</w:t>
      </w:r>
      <w:r w:rsidR="00C6301F" w:rsidRPr="002B3F70">
        <w:rPr>
          <w:rFonts w:cs="Times New Roman"/>
        </w:rPr>
        <w:t xml:space="preserve"> </w:t>
      </w:r>
      <w:r w:rsidR="00077E3C">
        <w:rPr>
          <w:rFonts w:cs="Times New Roman"/>
          <w:i/>
        </w:rPr>
        <w:t xml:space="preserve">he </w:t>
      </w:r>
      <w:r w:rsidR="00077E3C">
        <w:rPr>
          <w:rFonts w:cs="Times New Roman"/>
        </w:rPr>
        <w:t>or she</w:t>
      </w:r>
      <w:r w:rsidR="00C6301F" w:rsidRPr="002B3F70">
        <w:rPr>
          <w:rFonts w:cs="Times New Roman"/>
        </w:rPr>
        <w:t>)</w:t>
      </w:r>
      <w:r w:rsidRPr="00B25BEB">
        <w:t xml:space="preserve"> felt </w:t>
      </w:r>
      <w:r w:rsidR="00C6301F">
        <w:t>(</w:t>
      </w:r>
      <w:r w:rsidR="00C6301F" w:rsidRPr="002B3F70">
        <w:rPr>
          <w:b/>
        </w:rPr>
        <w:t>second cloze,</w:t>
      </w:r>
      <w:r w:rsidR="00C6301F" w:rsidRPr="002B3F70">
        <w:rPr>
          <w:rFonts w:cs="Times New Roman"/>
          <w:b/>
        </w:rPr>
        <w:t xml:space="preserve"> </w:t>
      </w:r>
      <w:r w:rsidR="00C6301F" w:rsidRPr="002B3F70">
        <w:rPr>
          <w:b/>
        </w:rPr>
        <w:t>possessive case:</w:t>
      </w:r>
      <w:r w:rsidR="00C6301F" w:rsidRPr="002B3F70">
        <w:rPr>
          <w:rFonts w:cs="Times New Roman"/>
        </w:rPr>
        <w:t xml:space="preserve"> </w:t>
      </w:r>
      <w:r w:rsidR="00C6301F" w:rsidRPr="002B3F70">
        <w:rPr>
          <w:rFonts w:cs="Times New Roman"/>
          <w:i/>
        </w:rPr>
        <w:t>their</w:t>
      </w:r>
      <w:r w:rsidR="00C6301F">
        <w:t xml:space="preserve">) </w:t>
      </w:r>
      <w:r w:rsidRPr="00B25BEB">
        <w:t>conflict was resolved.</w:t>
      </w:r>
    </w:p>
    <w:p w14:paraId="2FBC4950" w14:textId="77777777" w:rsidR="00B41FE1" w:rsidRDefault="00B41FE1" w:rsidP="00B41FE1"/>
    <w:p w14:paraId="379F64D6" w14:textId="1678A519" w:rsidR="00BC39EB" w:rsidRPr="00B25BEB" w:rsidRDefault="00B41FE1" w:rsidP="00B41FE1">
      <w:pPr>
        <w:numPr>
          <w:ilvl w:val="1"/>
          <w:numId w:val="1"/>
        </w:numPr>
      </w:pPr>
      <w:r>
        <w:t>(</w:t>
      </w:r>
      <w:r w:rsidRPr="00B41FE1">
        <w:rPr>
          <w:b/>
        </w:rPr>
        <w:t>first cloze, nominative case,</w:t>
      </w:r>
      <w:r w:rsidRPr="006831D2">
        <w:t xml:space="preserve"> first person: </w:t>
      </w:r>
      <w:r w:rsidRPr="00B41FE1">
        <w:rPr>
          <w:i/>
        </w:rPr>
        <w:t>I)</w:t>
      </w:r>
      <w:r w:rsidR="00BC39EB" w:rsidRPr="00B25BEB">
        <w:t xml:space="preserve"> bet ****** will let </w:t>
      </w:r>
      <w:r>
        <w:t>(</w:t>
      </w:r>
      <w:r w:rsidRPr="00B41FE1">
        <w:rPr>
          <w:b/>
        </w:rPr>
        <w:t>second cloze, objective case</w:t>
      </w:r>
      <w:r>
        <w:t>:</w:t>
      </w:r>
      <w:r w:rsidRPr="006831D2">
        <w:t xml:space="preserve"> </w:t>
      </w:r>
      <w:r w:rsidRPr="00B41FE1">
        <w:rPr>
          <w:i/>
        </w:rPr>
        <w:t>you</w:t>
      </w:r>
      <w:r>
        <w:t>)</w:t>
      </w:r>
      <w:r w:rsidR="00BC39EB" w:rsidRPr="00B25BEB">
        <w:t xml:space="preserve"> use </w:t>
      </w:r>
      <w:r>
        <w:t>(</w:t>
      </w:r>
      <w:r w:rsidRPr="00B41FE1">
        <w:rPr>
          <w:b/>
        </w:rPr>
        <w:t>third cloze, possessive case:</w:t>
      </w:r>
      <w:r w:rsidRPr="006831D2">
        <w:t xml:space="preserve"> depending on the name you’ve plugged in: </w:t>
      </w:r>
      <w:r w:rsidRPr="00B41FE1">
        <w:rPr>
          <w:i/>
        </w:rPr>
        <w:t>his or her</w:t>
      </w:r>
      <w:r>
        <w:t xml:space="preserve">) </w:t>
      </w:r>
      <w:r w:rsidR="00BC39EB" w:rsidRPr="00B25BEB">
        <w:t>elevator pass.</w:t>
      </w:r>
    </w:p>
    <w:p w14:paraId="78EC499E" w14:textId="77777777" w:rsidR="00BC39EB" w:rsidRPr="00B25BEB" w:rsidRDefault="00BC39EB" w:rsidP="00BC39EB"/>
    <w:p w14:paraId="1BD13779" w14:textId="18C6EDB5" w:rsidR="00BC39EB" w:rsidRDefault="00BC39EB" w:rsidP="00BC39EB">
      <w:pPr>
        <w:numPr>
          <w:ilvl w:val="1"/>
          <w:numId w:val="1"/>
        </w:numPr>
      </w:pPr>
      <w:r w:rsidRPr="00B25BEB">
        <w:t xml:space="preserve">The students told Mr. Feltskog </w:t>
      </w:r>
      <w:r w:rsidR="00B41FE1">
        <w:t>(</w:t>
      </w:r>
      <w:r w:rsidR="00B41FE1">
        <w:rPr>
          <w:b/>
        </w:rPr>
        <w:t>First cloze,</w:t>
      </w:r>
      <w:r w:rsidR="00B41FE1" w:rsidRPr="006831D2">
        <w:rPr>
          <w:rFonts w:cs="Times New Roman"/>
          <w:b/>
        </w:rPr>
        <w:t xml:space="preserve"> </w:t>
      </w:r>
      <w:r w:rsidR="00B41FE1" w:rsidRPr="00545656">
        <w:rPr>
          <w:rFonts w:cs="Times New Roman"/>
          <w:b/>
        </w:rPr>
        <w:t>nominative case</w:t>
      </w:r>
      <w:r w:rsidR="00B41FE1">
        <w:t>:</w:t>
      </w:r>
      <w:r w:rsidR="00B41FE1">
        <w:rPr>
          <w:rFonts w:cs="Times New Roman"/>
        </w:rPr>
        <w:t xml:space="preserve"> </w:t>
      </w:r>
      <w:r w:rsidR="00B41FE1">
        <w:rPr>
          <w:rFonts w:cs="Times New Roman"/>
          <w:i/>
        </w:rPr>
        <w:t>they</w:t>
      </w:r>
      <w:r w:rsidR="00B41FE1">
        <w:rPr>
          <w:rFonts w:cs="Times New Roman"/>
        </w:rPr>
        <w:t>)</w:t>
      </w:r>
      <w:r w:rsidRPr="00B25BEB">
        <w:t xml:space="preserve"> were tired of </w:t>
      </w:r>
      <w:r w:rsidR="00B41FE1">
        <w:t>(</w:t>
      </w:r>
      <w:r w:rsidR="00B41FE1" w:rsidRPr="006831D2">
        <w:rPr>
          <w:rFonts w:cs="Times New Roman"/>
          <w:b/>
        </w:rPr>
        <w:t>second cloze</w:t>
      </w:r>
      <w:r w:rsidR="00B41FE1">
        <w:rPr>
          <w:rFonts w:cs="Times New Roman"/>
          <w:b/>
        </w:rPr>
        <w:t>,</w:t>
      </w:r>
      <w:r w:rsidR="00B41FE1" w:rsidRPr="006831D2">
        <w:rPr>
          <w:rFonts w:cs="Times New Roman"/>
          <w:b/>
        </w:rPr>
        <w:t xml:space="preserve"> </w:t>
      </w:r>
      <w:r w:rsidR="00B41FE1" w:rsidRPr="00B41FE1">
        <w:rPr>
          <w:rFonts w:cs="Times New Roman"/>
          <w:b/>
        </w:rPr>
        <w:t>possessive</w:t>
      </w:r>
      <w:r w:rsidR="00B41FE1" w:rsidRPr="00B41FE1">
        <w:rPr>
          <w:b/>
        </w:rPr>
        <w:t xml:space="preserve"> case</w:t>
      </w:r>
      <w:r w:rsidR="00B41FE1">
        <w:rPr>
          <w:rFonts w:cs="Times New Roman"/>
        </w:rPr>
        <w:t>:</w:t>
      </w:r>
      <w:r w:rsidR="00B41FE1" w:rsidRPr="006831D2">
        <w:rPr>
          <w:rFonts w:cs="Times New Roman"/>
        </w:rPr>
        <w:t xml:space="preserve"> </w:t>
      </w:r>
      <w:r w:rsidR="00B41FE1" w:rsidRPr="006831D2">
        <w:rPr>
          <w:rFonts w:cs="Times New Roman"/>
          <w:i/>
        </w:rPr>
        <w:t>his</w:t>
      </w:r>
      <w:r w:rsidR="00B41FE1">
        <w:rPr>
          <w:rFonts w:cs="Times New Roman"/>
        </w:rPr>
        <w:t>)</w:t>
      </w:r>
      <w:r w:rsidRPr="00B25BEB">
        <w:t xml:space="preserve"> worksheets.</w:t>
      </w:r>
    </w:p>
    <w:p w14:paraId="0E820491" w14:textId="77777777" w:rsidR="002C3FE8" w:rsidRDefault="002C3FE8" w:rsidP="002C3FE8"/>
    <w:p w14:paraId="72A6D47F" w14:textId="159B071E" w:rsidR="002C3FE8" w:rsidRPr="002C3FE8" w:rsidRDefault="00BC39EB" w:rsidP="002C3FE8">
      <w:pPr>
        <w:numPr>
          <w:ilvl w:val="1"/>
          <w:numId w:val="1"/>
        </w:numPr>
      </w:pPr>
      <w:r w:rsidRPr="00B25BEB">
        <w:t xml:space="preserve">****** skipped </w:t>
      </w:r>
      <w:r w:rsidR="002C3FE8">
        <w:t>(</w:t>
      </w:r>
      <w:r w:rsidR="002C3FE8" w:rsidRPr="002C3FE8">
        <w:rPr>
          <w:b/>
        </w:rPr>
        <w:t>first cloze,</w:t>
      </w:r>
      <w:r w:rsidR="002C3FE8" w:rsidRPr="002C3FE8">
        <w:rPr>
          <w:rFonts w:cs="Times New Roman"/>
          <w:b/>
        </w:rPr>
        <w:t xml:space="preserve"> possessive,</w:t>
      </w:r>
      <w:r w:rsidR="002C3FE8">
        <w:t xml:space="preserve"> depending on subject:</w:t>
      </w:r>
      <w:r w:rsidR="002C3FE8" w:rsidRPr="002C3FE8">
        <w:rPr>
          <w:rFonts w:cs="Times New Roman"/>
        </w:rPr>
        <w:t xml:space="preserve"> </w:t>
      </w:r>
      <w:r w:rsidR="002C3FE8" w:rsidRPr="002C3FE8">
        <w:rPr>
          <w:rFonts w:cs="Times New Roman"/>
          <w:i/>
        </w:rPr>
        <w:t>his or her</w:t>
      </w:r>
      <w:r w:rsidR="002C3FE8" w:rsidRPr="002C3FE8">
        <w:rPr>
          <w:rFonts w:cs="Times New Roman"/>
        </w:rPr>
        <w:t xml:space="preserve">) </w:t>
      </w:r>
      <w:r w:rsidRPr="00B25BEB">
        <w:t xml:space="preserve">fourth period class; unfortunately, the dean caught </w:t>
      </w:r>
      <w:r w:rsidR="002C3FE8">
        <w:t>(</w:t>
      </w:r>
      <w:r w:rsidR="002C3FE8" w:rsidRPr="002C3FE8">
        <w:rPr>
          <w:b/>
        </w:rPr>
        <w:t>second cloze,</w:t>
      </w:r>
      <w:r w:rsidR="002C3FE8" w:rsidRPr="002C3FE8">
        <w:rPr>
          <w:rFonts w:cs="Times New Roman"/>
          <w:b/>
        </w:rPr>
        <w:t xml:space="preserve"> objective case</w:t>
      </w:r>
      <w:r w:rsidR="002C3FE8" w:rsidRPr="002C3FE8">
        <w:rPr>
          <w:b/>
        </w:rPr>
        <w:t>:</w:t>
      </w:r>
      <w:r w:rsidR="002C3FE8" w:rsidRPr="002C3FE8">
        <w:rPr>
          <w:rFonts w:cs="Times New Roman"/>
        </w:rPr>
        <w:t xml:space="preserve"> depending on subject, </w:t>
      </w:r>
      <w:r w:rsidR="002C3FE8" w:rsidRPr="002C3FE8">
        <w:rPr>
          <w:rFonts w:cs="Times New Roman"/>
          <w:i/>
        </w:rPr>
        <w:t>him or her</w:t>
      </w:r>
      <w:r w:rsidR="002C3FE8">
        <w:rPr>
          <w:rFonts w:cs="Times New Roman"/>
        </w:rPr>
        <w:t>)</w:t>
      </w:r>
    </w:p>
    <w:p w14:paraId="6237DCAE" w14:textId="7323D809" w:rsidR="00BC39EB" w:rsidRPr="00B25BEB" w:rsidRDefault="00BC39EB" w:rsidP="002C3FE8">
      <w:pPr>
        <w:ind w:left="1440"/>
      </w:pPr>
      <w:r w:rsidRPr="00B25BEB">
        <w:t>in the B staircase.</w:t>
      </w:r>
    </w:p>
    <w:p w14:paraId="1419E5CA" w14:textId="77777777" w:rsidR="00BC39EB" w:rsidRPr="00B25BEB" w:rsidRDefault="00BC39EB" w:rsidP="00BC39EB"/>
    <w:p w14:paraId="40914369" w14:textId="527BF532" w:rsidR="00BC39EB" w:rsidRPr="00B25BEB" w:rsidRDefault="00BC39EB" w:rsidP="00BC39EB">
      <w:pPr>
        <w:numPr>
          <w:ilvl w:val="1"/>
          <w:numId w:val="1"/>
        </w:numPr>
      </w:pPr>
      <w:r w:rsidRPr="00B25BEB">
        <w:t xml:space="preserve">The zombies are known for </w:t>
      </w:r>
      <w:r w:rsidR="002C3FE8">
        <w:t>(</w:t>
      </w:r>
      <w:r w:rsidR="002C3FE8" w:rsidRPr="0003601D">
        <w:rPr>
          <w:b/>
        </w:rPr>
        <w:t>p</w:t>
      </w:r>
      <w:r w:rsidR="002C3FE8" w:rsidRPr="00545656">
        <w:rPr>
          <w:rFonts w:cs="Times New Roman"/>
          <w:b/>
        </w:rPr>
        <w:t>ossessive case</w:t>
      </w:r>
      <w:r w:rsidR="002C3FE8" w:rsidRPr="006831D2">
        <w:rPr>
          <w:rFonts w:cs="Times New Roman"/>
        </w:rPr>
        <w:t xml:space="preserve">: </w:t>
      </w:r>
      <w:r w:rsidR="002C3FE8" w:rsidRPr="00545656">
        <w:rPr>
          <w:rFonts w:cs="Times New Roman"/>
        </w:rPr>
        <w:t>their</w:t>
      </w:r>
      <w:r w:rsidR="002C3FE8">
        <w:rPr>
          <w:rFonts w:cs="Times New Roman"/>
        </w:rPr>
        <w:t>)</w:t>
      </w:r>
      <w:r w:rsidRPr="00B25BEB">
        <w:t xml:space="preserve"> atrocious table manners.</w:t>
      </w:r>
    </w:p>
    <w:p w14:paraId="1FD3E27F" w14:textId="77777777" w:rsidR="00BC39EB" w:rsidRPr="00B25BEB" w:rsidRDefault="00BC39EB" w:rsidP="00BC39EB"/>
    <w:p w14:paraId="1EA4E354" w14:textId="77777777" w:rsidR="00BC39EB" w:rsidRPr="00B25BEB" w:rsidRDefault="00BC39EB" w:rsidP="00BC39EB">
      <w:pPr>
        <w:numPr>
          <w:ilvl w:val="0"/>
          <w:numId w:val="1"/>
        </w:numPr>
      </w:pPr>
      <w:r>
        <w:rPr>
          <w:b/>
        </w:rPr>
        <w:t>Independent Practice</w:t>
      </w:r>
      <w:r w:rsidRPr="00B25BEB">
        <w:rPr>
          <w:b/>
        </w:rPr>
        <w:t xml:space="preserve">: </w:t>
      </w:r>
      <w:r w:rsidRPr="00B25BEB">
        <w:t>Please write six sentences demonstrating your preliminary understanding of pronouns in all three cases (nominative, objective and possessive).</w:t>
      </w:r>
    </w:p>
    <w:p w14:paraId="36B1C20B" w14:textId="77777777" w:rsidR="00B577EA" w:rsidRPr="006B45BA" w:rsidRDefault="00936E8A">
      <w:pPr>
        <w:rPr>
          <w:rFonts w:cs="Times New Roman"/>
        </w:rPr>
      </w:pP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ＭＳ 明朝">
    <w:charset w:val="80"/>
    <w:family w:val="roma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3A42CB"/>
    <w:multiLevelType w:val="hybridMultilevel"/>
    <w:tmpl w:val="7E74CE66"/>
    <w:lvl w:ilvl="0" w:tplc="2E200E8A">
      <w:start w:val="1"/>
      <w:numFmt w:val="upperRoman"/>
      <w:lvlText w:val="%1."/>
      <w:lvlJc w:val="left"/>
      <w:pPr>
        <w:tabs>
          <w:tab w:val="num" w:pos="1080"/>
        </w:tabs>
        <w:ind w:left="1080" w:hanging="720"/>
      </w:pPr>
      <w:rPr>
        <w:rFonts w:hint="default"/>
        <w:b/>
      </w:rPr>
    </w:lvl>
    <w:lvl w:ilvl="1" w:tplc="2842DA74">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4D297033"/>
    <w:multiLevelType w:val="hybridMultilevel"/>
    <w:tmpl w:val="0BFC20B6"/>
    <w:lvl w:ilvl="0" w:tplc="608897E4">
      <w:start w:val="1"/>
      <w:numFmt w:val="upperLetter"/>
      <w:pStyle w:val="ListParagraph"/>
      <w:lvlText w:val="%1."/>
      <w:lvlJc w:val="left"/>
      <w:pPr>
        <w:ind w:left="1080" w:hanging="360"/>
      </w:pPr>
      <w:rPr>
        <w:rFonts w:ascii="Times New Roman" w:eastAsiaTheme="minorEastAsia" w:hAnsi="Times New Roman" w:cs="Times New Roman"/>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9EB"/>
    <w:rsid w:val="000024C9"/>
    <w:rsid w:val="0003601D"/>
    <w:rsid w:val="00062AAF"/>
    <w:rsid w:val="00077E3C"/>
    <w:rsid w:val="001474D5"/>
    <w:rsid w:val="002476C4"/>
    <w:rsid w:val="002B3F70"/>
    <w:rsid w:val="002C3FE8"/>
    <w:rsid w:val="00410E3E"/>
    <w:rsid w:val="00490BBD"/>
    <w:rsid w:val="00522C3E"/>
    <w:rsid w:val="005F46F5"/>
    <w:rsid w:val="006B45BA"/>
    <w:rsid w:val="007C15C6"/>
    <w:rsid w:val="008F2F6C"/>
    <w:rsid w:val="00936E8A"/>
    <w:rsid w:val="00B41FE1"/>
    <w:rsid w:val="00BC39EB"/>
    <w:rsid w:val="00C6301F"/>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BEB15C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C39EB"/>
    <w:rPr>
      <w:rFonts w:ascii="Times New Roman" w:eastAsiaTheme="minorEastAsia"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autoRedefine/>
    <w:uiPriority w:val="34"/>
    <w:qFormat/>
    <w:rsid w:val="001474D5"/>
    <w:pPr>
      <w:numPr>
        <w:numId w:val="2"/>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6</TotalTime>
  <Pages>2</Pages>
  <Words>632</Words>
  <Characters>3606</Characters>
  <Application>Microsoft Macintosh Word</Application>
  <DocSecurity>0</DocSecurity>
  <Lines>30</Lines>
  <Paragraphs>8</Paragraphs>
  <ScaleCrop>false</ScaleCrop>
  <Company>Mark's Text Terminal</Company>
  <LinksUpToDate>false</LinksUpToDate>
  <CharactersWithSpaces>4230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2017-03-01T13:42:00Z</dcterms:created>
  <dcterms:modified xsi:type="dcterms:W3CDTF">2018-01-03T15:53:00Z</dcterms:modified>
</cp:coreProperties>
</file>