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71578E1C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BB24E6" w:rsidRPr="00BB24E6">
        <w:rPr>
          <w:b/>
          <w:i/>
        </w:rPr>
        <w:t>Marshall</w:t>
      </w:r>
      <w:r w:rsidR="00BB24E6">
        <w:rPr>
          <w:b/>
        </w:rPr>
        <w:t xml:space="preserve"> and</w:t>
      </w:r>
      <w:r w:rsidR="00BB24E6" w:rsidRPr="00BB24E6">
        <w:rPr>
          <w:b/>
          <w:i/>
        </w:rPr>
        <w:t xml:space="preserve"> Marshal</w:t>
      </w:r>
      <w:r w:rsidR="00BB24E6">
        <w:rPr>
          <w:b/>
        </w:rPr>
        <w:t>,</w:t>
      </w:r>
      <w:r>
        <w:rPr>
          <w:b/>
        </w:rPr>
        <w:t xml:space="preserve"> </w:t>
      </w:r>
      <w:r w:rsidR="006B3276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BB24E6">
        <w:rPr>
          <w:b/>
          <w:i/>
        </w:rPr>
        <w:t>marshall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BB24E6">
        <w:rPr>
          <w:b/>
          <w:i/>
        </w:rPr>
        <w:t>marshal</w:t>
      </w:r>
      <w:r w:rsidR="0069058D">
        <w:t xml:space="preserve">. Remember this about these </w:t>
      </w:r>
      <w:r w:rsidR="00BB24E6">
        <w:t>two</w:t>
      </w:r>
      <w:r w:rsidR="0069058D">
        <w:t xml:space="preserve"> words:</w:t>
      </w:r>
    </w:p>
    <w:p w14:paraId="4B0E3136" w14:textId="77777777" w:rsidR="00FE7503" w:rsidRDefault="00FE7503" w:rsidP="006336D6"/>
    <w:p w14:paraId="199D4A5E" w14:textId="6ECCDBC8" w:rsidR="00FE7503" w:rsidRDefault="00FE7503" w:rsidP="00FE7503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Marshall </w:t>
      </w:r>
      <w:r w:rsidRPr="00FE7503">
        <w:t>is a complicated word in English, but for the purposes of this worksheet, we’ll use it as a</w:t>
      </w:r>
      <w:r>
        <w:rPr>
          <w:b/>
          <w:i/>
        </w:rPr>
        <w:t xml:space="preserve"> noun </w:t>
      </w:r>
      <w:r w:rsidRPr="00FE7503">
        <w:t>that means</w:t>
      </w:r>
      <w:r>
        <w:rPr>
          <w:b/>
          <w:i/>
        </w:rPr>
        <w:t xml:space="preserve"> </w:t>
      </w:r>
      <w:r w:rsidRPr="00FE7503">
        <w:rPr>
          <w:i/>
        </w:rPr>
        <w:t xml:space="preserve">a city law officer entrusted with particular </w:t>
      </w:r>
      <w:r>
        <w:rPr>
          <w:i/>
        </w:rPr>
        <w:t xml:space="preserve">duties; </w:t>
      </w:r>
      <w:r w:rsidRPr="00FE7503">
        <w:rPr>
          <w:i/>
        </w:rPr>
        <w:t>the administrative head of a city police department or fire department</w:t>
      </w:r>
    </w:p>
    <w:p w14:paraId="117027CF" w14:textId="7F839981" w:rsidR="00FE7503" w:rsidRDefault="00FE7503" w:rsidP="00FE7503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 </w:t>
      </w:r>
      <w:r w:rsidRPr="00FE7503">
        <w:t>is also a complicated word, but it is only used as a</w:t>
      </w:r>
      <w:r>
        <w:rPr>
          <w:b/>
          <w:i/>
        </w:rPr>
        <w:t xml:space="preserve"> verb, </w:t>
      </w:r>
      <w:r w:rsidRPr="00FE7503">
        <w:t>which mea</w:t>
      </w:r>
      <w:r w:rsidRPr="00FE7503">
        <w:rPr>
          <w:i/>
        </w:rPr>
        <w:t>ns to place in proper rank or p</w:t>
      </w:r>
      <w:r>
        <w:rPr>
          <w:i/>
        </w:rPr>
        <w:t>osition &lt;~ing the troops&gt;;</w:t>
      </w:r>
      <w:r w:rsidRPr="00FE7503">
        <w:rPr>
          <w:i/>
        </w:rPr>
        <w:t xml:space="preserve"> to bring together and order in an appropriate or eff</w:t>
      </w:r>
      <w:r>
        <w:rPr>
          <w:i/>
        </w:rPr>
        <w:t xml:space="preserve">ective way &lt;~ arguments&gt;; </w:t>
      </w:r>
      <w:r w:rsidRPr="00FE7503">
        <w:rPr>
          <w:i/>
        </w:rPr>
        <w:t>to lead ceremoniously or solicitously : USHER &lt;~ing her little group of ch</w:t>
      </w:r>
      <w:r>
        <w:rPr>
          <w:i/>
        </w:rPr>
        <w:t>ildren down the street&gt;;</w:t>
      </w:r>
      <w:r w:rsidRPr="00FE7503">
        <w:rPr>
          <w:i/>
        </w:rPr>
        <w:t xml:space="preserve"> to take form or order &lt;ideas ~ing neatly&gt;</w:t>
      </w:r>
    </w:p>
    <w:p w14:paraId="13A9617B" w14:textId="77777777" w:rsidR="00C01218" w:rsidRDefault="00C01218" w:rsidP="00C01218">
      <w:pPr>
        <w:rPr>
          <w:i/>
        </w:rPr>
      </w:pPr>
    </w:p>
    <w:p w14:paraId="5C8BD2DC" w14:textId="453643D7" w:rsidR="00C01218" w:rsidRPr="001D0B8A" w:rsidRDefault="001D0B8A" w:rsidP="00C01218">
      <w:pPr>
        <w:pStyle w:val="ListParagraph"/>
        <w:numPr>
          <w:ilvl w:val="0"/>
          <w:numId w:val="3"/>
        </w:numPr>
        <w:rPr>
          <w:b/>
        </w:rPr>
      </w:pPr>
      <w:r>
        <w:t>*** warned *** that *** should mind ** manners because *** is the _______________ in this town.</w:t>
      </w:r>
    </w:p>
    <w:p w14:paraId="6EFB12A9" w14:textId="0C8FF277" w:rsidR="001D0B8A" w:rsidRPr="001D0B8A" w:rsidRDefault="001D0B8A" w:rsidP="00C01218">
      <w:pPr>
        <w:pStyle w:val="ListParagraph"/>
        <w:numPr>
          <w:ilvl w:val="0"/>
          <w:numId w:val="3"/>
        </w:numPr>
        <w:rPr>
          <w:b/>
        </w:rPr>
      </w:pPr>
      <w:r>
        <w:t>Mr. Feltskog ___________________ the students for their field trip to the Frick Museum of Art.</w:t>
      </w:r>
    </w:p>
    <w:p w14:paraId="4DD557A3" w14:textId="5B9A54F4" w:rsidR="001D0B8A" w:rsidRPr="00174B91" w:rsidRDefault="001D0B8A" w:rsidP="00C01218">
      <w:pPr>
        <w:pStyle w:val="ListParagraph"/>
        <w:numPr>
          <w:ilvl w:val="0"/>
          <w:numId w:val="3"/>
        </w:numPr>
        <w:rPr>
          <w:b/>
        </w:rPr>
      </w:pPr>
      <w:r>
        <w:t>***</w:t>
      </w:r>
      <w:r w:rsidR="00174B91">
        <w:t xml:space="preserve"> is an actor who just got a role playing the _____________________ of an old west town.</w:t>
      </w:r>
    </w:p>
    <w:p w14:paraId="43E8F8B7" w14:textId="5A7770EC" w:rsidR="00174B91" w:rsidRPr="00174B91" w:rsidRDefault="00174B91" w:rsidP="00C01218">
      <w:pPr>
        <w:pStyle w:val="ListParagraph"/>
        <w:numPr>
          <w:ilvl w:val="0"/>
          <w:numId w:val="3"/>
        </w:numPr>
        <w:rPr>
          <w:b/>
        </w:rPr>
      </w:pPr>
      <w:r>
        <w:t>Preparing for their attack, the troops ______________________ on the German-French border.</w:t>
      </w:r>
    </w:p>
    <w:p w14:paraId="4AB9F1A0" w14:textId="782E78F0" w:rsidR="00174B91" w:rsidRPr="004571E0" w:rsidRDefault="00174B91" w:rsidP="00C01218">
      <w:pPr>
        <w:pStyle w:val="ListParagraph"/>
        <w:numPr>
          <w:ilvl w:val="0"/>
          <w:numId w:val="3"/>
        </w:numPr>
        <w:rPr>
          <w:b/>
        </w:rPr>
      </w:pPr>
      <w:r>
        <w:t>***, when working on a research paper, carefully________________________ ***.</w:t>
      </w:r>
    </w:p>
    <w:p w14:paraId="29E28F04" w14:textId="3665AE75" w:rsidR="004571E0" w:rsidRDefault="004571E0" w:rsidP="004571E0">
      <w:pPr>
        <w:rPr>
          <w:b/>
        </w:rPr>
      </w:pPr>
    </w:p>
    <w:p w14:paraId="75E29B0A" w14:textId="1162B4FD" w:rsidR="004571E0" w:rsidRDefault="004571E0" w:rsidP="004571E0">
      <w:pPr>
        <w:rPr>
          <w:b/>
        </w:rPr>
      </w:pPr>
    </w:p>
    <w:p w14:paraId="12C6062F" w14:textId="51E7FC5C" w:rsidR="004571E0" w:rsidRDefault="004571E0" w:rsidP="004571E0">
      <w:pPr>
        <w:rPr>
          <w:b/>
        </w:rPr>
      </w:pPr>
    </w:p>
    <w:p w14:paraId="4BC9339B" w14:textId="00CDA784" w:rsidR="004571E0" w:rsidRDefault="004571E0" w:rsidP="004571E0">
      <w:pPr>
        <w:rPr>
          <w:b/>
        </w:rPr>
      </w:pPr>
    </w:p>
    <w:p w14:paraId="6CA01D23" w14:textId="558AABAB" w:rsidR="004571E0" w:rsidRDefault="004571E0" w:rsidP="004571E0">
      <w:pPr>
        <w:rPr>
          <w:b/>
        </w:rPr>
      </w:pPr>
    </w:p>
    <w:p w14:paraId="43E8B056" w14:textId="50C1BEB0" w:rsidR="004571E0" w:rsidRDefault="004571E0" w:rsidP="004571E0">
      <w:pPr>
        <w:rPr>
          <w:b/>
        </w:rPr>
      </w:pPr>
    </w:p>
    <w:p w14:paraId="33BD51E9" w14:textId="00FC27AC" w:rsidR="004571E0" w:rsidRDefault="004571E0" w:rsidP="004571E0">
      <w:pPr>
        <w:rPr>
          <w:b/>
        </w:rPr>
      </w:pPr>
    </w:p>
    <w:p w14:paraId="648AA4A9" w14:textId="35DBC38F" w:rsidR="004571E0" w:rsidRDefault="004571E0" w:rsidP="004571E0">
      <w:pPr>
        <w:rPr>
          <w:b/>
        </w:rPr>
      </w:pPr>
    </w:p>
    <w:p w14:paraId="4AEA13EC" w14:textId="110B2FCF" w:rsidR="004571E0" w:rsidRDefault="004571E0" w:rsidP="004571E0">
      <w:pPr>
        <w:rPr>
          <w:b/>
        </w:rPr>
      </w:pPr>
    </w:p>
    <w:p w14:paraId="7535E154" w14:textId="2F123825" w:rsidR="004571E0" w:rsidRDefault="004571E0" w:rsidP="004571E0">
      <w:pPr>
        <w:rPr>
          <w:b/>
        </w:rPr>
      </w:pPr>
    </w:p>
    <w:p w14:paraId="6900BB2E" w14:textId="5C19C873" w:rsidR="004571E0" w:rsidRDefault="004571E0" w:rsidP="004571E0">
      <w:pPr>
        <w:rPr>
          <w:b/>
        </w:rPr>
      </w:pPr>
    </w:p>
    <w:p w14:paraId="642BBD77" w14:textId="7D106853" w:rsidR="004571E0" w:rsidRDefault="004571E0" w:rsidP="004571E0">
      <w:pPr>
        <w:rPr>
          <w:b/>
        </w:rPr>
      </w:pPr>
    </w:p>
    <w:p w14:paraId="797F4025" w14:textId="21CCBF5C" w:rsidR="004571E0" w:rsidRDefault="004571E0" w:rsidP="004571E0">
      <w:pPr>
        <w:rPr>
          <w:b/>
        </w:rPr>
      </w:pPr>
    </w:p>
    <w:p w14:paraId="46D5DFE6" w14:textId="15FB4C3B" w:rsidR="004571E0" w:rsidRDefault="004571E0" w:rsidP="004571E0">
      <w:pPr>
        <w:rPr>
          <w:b/>
        </w:rPr>
      </w:pPr>
    </w:p>
    <w:p w14:paraId="64A82675" w14:textId="21D84B18" w:rsidR="004571E0" w:rsidRDefault="004571E0" w:rsidP="004571E0">
      <w:pPr>
        <w:rPr>
          <w:b/>
        </w:rPr>
      </w:pPr>
    </w:p>
    <w:p w14:paraId="01C5A37A" w14:textId="161D24F0" w:rsidR="004571E0" w:rsidRDefault="004571E0" w:rsidP="004571E0">
      <w:pPr>
        <w:rPr>
          <w:b/>
        </w:rPr>
      </w:pPr>
    </w:p>
    <w:p w14:paraId="771EC5B5" w14:textId="72939C46" w:rsidR="004571E0" w:rsidRDefault="004571E0" w:rsidP="004571E0">
      <w:pPr>
        <w:rPr>
          <w:b/>
        </w:rPr>
      </w:pPr>
    </w:p>
    <w:p w14:paraId="23DF1C72" w14:textId="4153145C" w:rsidR="004571E0" w:rsidRDefault="004571E0" w:rsidP="004571E0">
      <w:pPr>
        <w:rPr>
          <w:b/>
        </w:rPr>
      </w:pPr>
    </w:p>
    <w:p w14:paraId="2B40EA2F" w14:textId="7464E1F7" w:rsidR="004571E0" w:rsidRDefault="004571E0" w:rsidP="004571E0">
      <w:pPr>
        <w:rPr>
          <w:b/>
        </w:rPr>
      </w:pPr>
    </w:p>
    <w:p w14:paraId="5D3DB937" w14:textId="23F74FD2" w:rsidR="004571E0" w:rsidRDefault="004571E0" w:rsidP="004571E0">
      <w:pPr>
        <w:rPr>
          <w:b/>
        </w:rPr>
      </w:pPr>
    </w:p>
    <w:p w14:paraId="61BDE0C9" w14:textId="4C657362" w:rsidR="004571E0" w:rsidRDefault="004571E0" w:rsidP="004571E0">
      <w:pPr>
        <w:rPr>
          <w:b/>
        </w:rPr>
      </w:pPr>
    </w:p>
    <w:p w14:paraId="6B0853CF" w14:textId="39842AE7" w:rsidR="004571E0" w:rsidRDefault="004571E0" w:rsidP="004571E0">
      <w:pPr>
        <w:rPr>
          <w:b/>
        </w:rPr>
      </w:pPr>
    </w:p>
    <w:p w14:paraId="1E6EBFC1" w14:textId="19BF0ECE" w:rsidR="004571E0" w:rsidRDefault="004571E0" w:rsidP="004571E0">
      <w:pPr>
        <w:rPr>
          <w:b/>
        </w:rPr>
      </w:pPr>
    </w:p>
    <w:p w14:paraId="51A7B772" w14:textId="2A357C9D" w:rsidR="004571E0" w:rsidRDefault="004571E0" w:rsidP="004571E0">
      <w:pPr>
        <w:rPr>
          <w:b/>
        </w:rPr>
      </w:pPr>
    </w:p>
    <w:p w14:paraId="60FA5199" w14:textId="7E194E1E" w:rsidR="004571E0" w:rsidRDefault="004571E0" w:rsidP="004571E0">
      <w:pPr>
        <w:rPr>
          <w:b/>
        </w:rPr>
      </w:pPr>
    </w:p>
    <w:p w14:paraId="2BD6D88D" w14:textId="6C3E523E" w:rsidR="004571E0" w:rsidRDefault="004571E0" w:rsidP="004571E0">
      <w:pPr>
        <w:rPr>
          <w:b/>
        </w:rPr>
      </w:pPr>
    </w:p>
    <w:p w14:paraId="2DE5F721" w14:textId="6A468853" w:rsidR="004571E0" w:rsidRDefault="004571E0" w:rsidP="004571E0">
      <w:pPr>
        <w:rPr>
          <w:b/>
        </w:rPr>
      </w:pPr>
    </w:p>
    <w:p w14:paraId="2EE8C21A" w14:textId="326B3324" w:rsidR="004571E0" w:rsidRDefault="004571E0" w:rsidP="004571E0">
      <w:pPr>
        <w:rPr>
          <w:b/>
        </w:rPr>
      </w:pPr>
    </w:p>
    <w:p w14:paraId="5595C1CC" w14:textId="6D388127" w:rsidR="004571E0" w:rsidRDefault="004571E0" w:rsidP="004571E0">
      <w:pPr>
        <w:rPr>
          <w:b/>
        </w:rPr>
      </w:pPr>
    </w:p>
    <w:p w14:paraId="2BBFB167" w14:textId="7405762F" w:rsidR="004571E0" w:rsidRDefault="004571E0" w:rsidP="004571E0">
      <w:pPr>
        <w:rPr>
          <w:b/>
        </w:rPr>
      </w:pPr>
    </w:p>
    <w:p w14:paraId="1093EB01" w14:textId="15AB37A5" w:rsidR="004571E0" w:rsidRDefault="004571E0" w:rsidP="004571E0">
      <w:pPr>
        <w:rPr>
          <w:b/>
        </w:rPr>
      </w:pPr>
    </w:p>
    <w:p w14:paraId="648263D8" w14:textId="793D4A6E" w:rsidR="004571E0" w:rsidRDefault="004571E0" w:rsidP="004571E0">
      <w:pPr>
        <w:rPr>
          <w:b/>
        </w:rPr>
      </w:pPr>
    </w:p>
    <w:p w14:paraId="3F5D4C8E" w14:textId="794EC151" w:rsidR="004571E0" w:rsidRDefault="004571E0" w:rsidP="004571E0">
      <w:pPr>
        <w:rPr>
          <w:b/>
        </w:rPr>
      </w:pPr>
    </w:p>
    <w:p w14:paraId="122142EC" w14:textId="77777777" w:rsidR="004571E0" w:rsidRPr="00B12619" w:rsidRDefault="004571E0" w:rsidP="004571E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1112104" w14:textId="77777777" w:rsidR="004571E0" w:rsidRDefault="004571E0" w:rsidP="004571E0">
      <w:r>
        <w:rPr>
          <w:b/>
        </w:rPr>
        <w:t xml:space="preserve">Homophone Worksheet: </w:t>
      </w:r>
      <w:r w:rsidRPr="00BB24E6">
        <w:rPr>
          <w:b/>
          <w:i/>
        </w:rPr>
        <w:t>Marshall</w:t>
      </w:r>
      <w:r>
        <w:rPr>
          <w:b/>
        </w:rPr>
        <w:t xml:space="preserve"> and</w:t>
      </w:r>
      <w:r w:rsidRPr="00BB24E6">
        <w:rPr>
          <w:b/>
          <w:i/>
        </w:rPr>
        <w:t xml:space="preserve"> Marshal</w:t>
      </w:r>
      <w:r>
        <w:rPr>
          <w:b/>
        </w:rPr>
        <w:t>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marshall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marshal</w:t>
      </w:r>
      <w:r>
        <w:t>. Remember this about these two words:</w:t>
      </w:r>
    </w:p>
    <w:p w14:paraId="292C62A8" w14:textId="77777777" w:rsidR="004571E0" w:rsidRDefault="004571E0" w:rsidP="004571E0"/>
    <w:p w14:paraId="26D19675" w14:textId="77777777" w:rsidR="004571E0" w:rsidRDefault="004571E0" w:rsidP="004571E0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Marshall </w:t>
      </w:r>
      <w:r w:rsidRPr="00FE7503">
        <w:t>is a complicated word in English, but for the purposes of this worksheet, we’ll use it as a</w:t>
      </w:r>
      <w:r>
        <w:rPr>
          <w:b/>
          <w:i/>
        </w:rPr>
        <w:t xml:space="preserve"> noun </w:t>
      </w:r>
      <w:r w:rsidRPr="00FE7503">
        <w:t>that means</w:t>
      </w:r>
      <w:r>
        <w:rPr>
          <w:b/>
          <w:i/>
        </w:rPr>
        <w:t xml:space="preserve"> </w:t>
      </w:r>
      <w:r w:rsidRPr="00FE7503">
        <w:rPr>
          <w:i/>
        </w:rPr>
        <w:t xml:space="preserve">a city law officer entrusted with particular </w:t>
      </w:r>
      <w:r>
        <w:rPr>
          <w:i/>
        </w:rPr>
        <w:t xml:space="preserve">duties; </w:t>
      </w:r>
      <w:r w:rsidRPr="00FE7503">
        <w:rPr>
          <w:i/>
        </w:rPr>
        <w:t>the administrative head of a city police department or fire department</w:t>
      </w:r>
    </w:p>
    <w:p w14:paraId="5185CEA9" w14:textId="77777777" w:rsidR="004571E0" w:rsidRDefault="004571E0" w:rsidP="004571E0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 </w:t>
      </w:r>
      <w:r w:rsidRPr="00FE7503">
        <w:t>is also a complicated word, but it is only used as a</w:t>
      </w:r>
      <w:r>
        <w:rPr>
          <w:b/>
          <w:i/>
        </w:rPr>
        <w:t xml:space="preserve"> verb, </w:t>
      </w:r>
      <w:r w:rsidRPr="00FE7503">
        <w:t>which mea</w:t>
      </w:r>
      <w:r w:rsidRPr="00FE7503">
        <w:rPr>
          <w:i/>
        </w:rPr>
        <w:t>ns to place in proper rank or p</w:t>
      </w:r>
      <w:r>
        <w:rPr>
          <w:i/>
        </w:rPr>
        <w:t>osition &lt;~ing the troops&gt;;</w:t>
      </w:r>
      <w:r w:rsidRPr="00FE7503">
        <w:rPr>
          <w:i/>
        </w:rPr>
        <w:t xml:space="preserve"> to bring together and order in an appropriate or eff</w:t>
      </w:r>
      <w:r>
        <w:rPr>
          <w:i/>
        </w:rPr>
        <w:t xml:space="preserve">ective way &lt;~ arguments&gt;; </w:t>
      </w:r>
      <w:r w:rsidRPr="00FE7503">
        <w:rPr>
          <w:i/>
        </w:rPr>
        <w:t>to lead ceremoniously or solicitously : USHER &lt;~ing her little group of ch</w:t>
      </w:r>
      <w:r>
        <w:rPr>
          <w:i/>
        </w:rPr>
        <w:t>ildren down the street&gt;;</w:t>
      </w:r>
      <w:r w:rsidRPr="00FE7503">
        <w:rPr>
          <w:i/>
        </w:rPr>
        <w:t xml:space="preserve"> to take form or order &lt;ideas ~ing neatly&gt;</w:t>
      </w:r>
    </w:p>
    <w:p w14:paraId="1556002A" w14:textId="77777777" w:rsidR="004571E0" w:rsidRDefault="004571E0" w:rsidP="004571E0">
      <w:pPr>
        <w:rPr>
          <w:i/>
        </w:rPr>
      </w:pPr>
    </w:p>
    <w:p w14:paraId="1F510BC6" w14:textId="4C51CF81" w:rsidR="004571E0" w:rsidRPr="00B407D1" w:rsidRDefault="004571E0" w:rsidP="004571E0">
      <w:pPr>
        <w:pStyle w:val="ListParagraph"/>
        <w:numPr>
          <w:ilvl w:val="0"/>
          <w:numId w:val="4"/>
        </w:numPr>
        <w:rPr>
          <w:b/>
        </w:rPr>
      </w:pPr>
      <w:r>
        <w:t>In New York City, some people have criticized the lack of accountability of the city ______________.</w:t>
      </w:r>
    </w:p>
    <w:p w14:paraId="033D6D78" w14:textId="77777777" w:rsidR="004571E0" w:rsidRPr="00AE43A1" w:rsidRDefault="004571E0" w:rsidP="004571E0">
      <w:pPr>
        <w:pStyle w:val="ListParagraph"/>
        <w:numPr>
          <w:ilvl w:val="0"/>
          <w:numId w:val="4"/>
        </w:numPr>
        <w:rPr>
          <w:b/>
        </w:rPr>
      </w:pPr>
      <w:r>
        <w:t>***, the _______________________ of *** town, arrested several bank robbers.</w:t>
      </w:r>
    </w:p>
    <w:p w14:paraId="669D5375" w14:textId="77777777" w:rsidR="004571E0" w:rsidRPr="00AE43A1" w:rsidRDefault="004571E0" w:rsidP="004571E0">
      <w:pPr>
        <w:pStyle w:val="ListParagraph"/>
        <w:numPr>
          <w:ilvl w:val="0"/>
          <w:numId w:val="4"/>
        </w:numPr>
        <w:rPr>
          <w:b/>
        </w:rPr>
      </w:pPr>
      <w:r>
        <w:t>***, a lawyer, must _______________________ arguments to defend **** client.</w:t>
      </w:r>
    </w:p>
    <w:p w14:paraId="3C97988E" w14:textId="77777777" w:rsidR="004571E0" w:rsidRPr="00AE43A1" w:rsidRDefault="004571E0" w:rsidP="004571E0">
      <w:pPr>
        <w:pStyle w:val="ListParagraph"/>
        <w:numPr>
          <w:ilvl w:val="0"/>
          <w:numId w:val="4"/>
        </w:numPr>
        <w:rPr>
          <w:b/>
        </w:rPr>
      </w:pPr>
      <w:r>
        <w:t>*** is a docent at the Metropolitan Museum of Art, so ** ____________________ many visitors through its gallery every day.</w:t>
      </w:r>
    </w:p>
    <w:p w14:paraId="1EC46365" w14:textId="77777777" w:rsidR="004571E0" w:rsidRPr="00C01218" w:rsidRDefault="004571E0" w:rsidP="004571E0">
      <w:pPr>
        <w:pStyle w:val="ListParagraph"/>
        <w:numPr>
          <w:ilvl w:val="0"/>
          <w:numId w:val="4"/>
        </w:numPr>
        <w:rPr>
          <w:b/>
        </w:rPr>
      </w:pPr>
      <w:r>
        <w:t>*** is going to John Jay College to study police science because ** wants to join the U.S. ________________________ Service.</w:t>
      </w:r>
    </w:p>
    <w:p w14:paraId="5D5B498B" w14:textId="2A040980" w:rsidR="004571E0" w:rsidRDefault="004571E0" w:rsidP="004571E0">
      <w:pPr>
        <w:rPr>
          <w:b/>
        </w:rPr>
      </w:pPr>
    </w:p>
    <w:p w14:paraId="77ED4817" w14:textId="64F39D54" w:rsidR="0061688A" w:rsidRDefault="0061688A" w:rsidP="004571E0">
      <w:pPr>
        <w:rPr>
          <w:b/>
        </w:rPr>
      </w:pPr>
    </w:p>
    <w:p w14:paraId="70E78CD5" w14:textId="7E12C81A" w:rsidR="0061688A" w:rsidRDefault="0061688A" w:rsidP="004571E0">
      <w:pPr>
        <w:rPr>
          <w:b/>
        </w:rPr>
      </w:pPr>
    </w:p>
    <w:p w14:paraId="3193900C" w14:textId="0509E6EB" w:rsidR="0061688A" w:rsidRDefault="0061688A" w:rsidP="004571E0">
      <w:pPr>
        <w:rPr>
          <w:b/>
        </w:rPr>
      </w:pPr>
    </w:p>
    <w:p w14:paraId="67EC6E94" w14:textId="745B2038" w:rsidR="0061688A" w:rsidRDefault="0061688A" w:rsidP="004571E0">
      <w:pPr>
        <w:rPr>
          <w:b/>
        </w:rPr>
      </w:pPr>
    </w:p>
    <w:p w14:paraId="66EFF93B" w14:textId="1F393410" w:rsidR="0061688A" w:rsidRDefault="0061688A" w:rsidP="004571E0">
      <w:pPr>
        <w:rPr>
          <w:b/>
        </w:rPr>
      </w:pPr>
    </w:p>
    <w:p w14:paraId="708F054E" w14:textId="39CB63B8" w:rsidR="0061688A" w:rsidRDefault="0061688A" w:rsidP="004571E0">
      <w:pPr>
        <w:rPr>
          <w:b/>
        </w:rPr>
      </w:pPr>
    </w:p>
    <w:p w14:paraId="4ABD505A" w14:textId="5BC0639C" w:rsidR="0061688A" w:rsidRDefault="0061688A" w:rsidP="004571E0">
      <w:pPr>
        <w:rPr>
          <w:b/>
        </w:rPr>
      </w:pPr>
    </w:p>
    <w:p w14:paraId="7EBA4C7B" w14:textId="4C1511B4" w:rsidR="0061688A" w:rsidRDefault="0061688A" w:rsidP="004571E0">
      <w:pPr>
        <w:rPr>
          <w:b/>
        </w:rPr>
      </w:pPr>
    </w:p>
    <w:p w14:paraId="5F550C84" w14:textId="5CCE13E5" w:rsidR="0061688A" w:rsidRDefault="0061688A" w:rsidP="004571E0">
      <w:pPr>
        <w:rPr>
          <w:b/>
        </w:rPr>
      </w:pPr>
    </w:p>
    <w:p w14:paraId="68DE2044" w14:textId="2C88B602" w:rsidR="0061688A" w:rsidRDefault="0061688A" w:rsidP="004571E0">
      <w:pPr>
        <w:rPr>
          <w:b/>
        </w:rPr>
      </w:pPr>
    </w:p>
    <w:p w14:paraId="13BB3462" w14:textId="0FD55C49" w:rsidR="0061688A" w:rsidRDefault="0061688A" w:rsidP="004571E0">
      <w:pPr>
        <w:rPr>
          <w:b/>
        </w:rPr>
      </w:pPr>
    </w:p>
    <w:p w14:paraId="07421758" w14:textId="0D862EA3" w:rsidR="0061688A" w:rsidRDefault="0061688A" w:rsidP="004571E0">
      <w:pPr>
        <w:rPr>
          <w:b/>
        </w:rPr>
      </w:pPr>
    </w:p>
    <w:p w14:paraId="6FB7E85F" w14:textId="7D5A7773" w:rsidR="0061688A" w:rsidRDefault="0061688A" w:rsidP="004571E0">
      <w:pPr>
        <w:rPr>
          <w:b/>
        </w:rPr>
      </w:pPr>
    </w:p>
    <w:p w14:paraId="12A56932" w14:textId="6EC164B9" w:rsidR="0061688A" w:rsidRDefault="0061688A" w:rsidP="004571E0">
      <w:pPr>
        <w:rPr>
          <w:b/>
        </w:rPr>
      </w:pPr>
    </w:p>
    <w:p w14:paraId="0C420AF1" w14:textId="5CAA6B3C" w:rsidR="0061688A" w:rsidRDefault="0061688A" w:rsidP="004571E0">
      <w:pPr>
        <w:rPr>
          <w:b/>
        </w:rPr>
      </w:pPr>
    </w:p>
    <w:p w14:paraId="10E0B2AB" w14:textId="173303BE" w:rsidR="0061688A" w:rsidRDefault="0061688A" w:rsidP="004571E0">
      <w:pPr>
        <w:rPr>
          <w:b/>
        </w:rPr>
      </w:pPr>
    </w:p>
    <w:p w14:paraId="1B235DA7" w14:textId="36CC8A0A" w:rsidR="0061688A" w:rsidRDefault="0061688A" w:rsidP="004571E0">
      <w:pPr>
        <w:rPr>
          <w:b/>
        </w:rPr>
      </w:pPr>
    </w:p>
    <w:p w14:paraId="5FD86837" w14:textId="0C22E3DE" w:rsidR="0061688A" w:rsidRDefault="0061688A" w:rsidP="004571E0">
      <w:pPr>
        <w:rPr>
          <w:b/>
        </w:rPr>
      </w:pPr>
    </w:p>
    <w:p w14:paraId="318C85FA" w14:textId="76FCA8D9" w:rsidR="0061688A" w:rsidRDefault="0061688A" w:rsidP="004571E0">
      <w:pPr>
        <w:rPr>
          <w:b/>
        </w:rPr>
      </w:pPr>
    </w:p>
    <w:p w14:paraId="55E695A6" w14:textId="0A07F539" w:rsidR="0061688A" w:rsidRDefault="0061688A" w:rsidP="004571E0">
      <w:pPr>
        <w:rPr>
          <w:b/>
        </w:rPr>
      </w:pPr>
    </w:p>
    <w:p w14:paraId="6E573F1B" w14:textId="241CDFE1" w:rsidR="0061688A" w:rsidRDefault="0061688A" w:rsidP="004571E0">
      <w:pPr>
        <w:rPr>
          <w:b/>
        </w:rPr>
      </w:pPr>
    </w:p>
    <w:p w14:paraId="02C571F7" w14:textId="6BB1BF2F" w:rsidR="0061688A" w:rsidRDefault="0061688A" w:rsidP="004571E0">
      <w:pPr>
        <w:rPr>
          <w:b/>
        </w:rPr>
      </w:pPr>
    </w:p>
    <w:p w14:paraId="1D005F98" w14:textId="32601BD1" w:rsidR="0061688A" w:rsidRDefault="0061688A" w:rsidP="004571E0">
      <w:pPr>
        <w:rPr>
          <w:b/>
        </w:rPr>
      </w:pPr>
    </w:p>
    <w:p w14:paraId="2C17F359" w14:textId="2DDF6FAE" w:rsidR="0061688A" w:rsidRDefault="0061688A" w:rsidP="004571E0">
      <w:pPr>
        <w:rPr>
          <w:b/>
        </w:rPr>
      </w:pPr>
    </w:p>
    <w:p w14:paraId="6FCC3196" w14:textId="07973D5C" w:rsidR="0061688A" w:rsidRDefault="0061688A" w:rsidP="004571E0">
      <w:pPr>
        <w:rPr>
          <w:b/>
        </w:rPr>
      </w:pPr>
    </w:p>
    <w:p w14:paraId="50199B42" w14:textId="01660C98" w:rsidR="0061688A" w:rsidRDefault="0061688A" w:rsidP="004571E0">
      <w:pPr>
        <w:rPr>
          <w:b/>
        </w:rPr>
      </w:pPr>
    </w:p>
    <w:p w14:paraId="42FDDFFC" w14:textId="2086AC4E" w:rsidR="0061688A" w:rsidRDefault="0061688A" w:rsidP="004571E0">
      <w:pPr>
        <w:rPr>
          <w:b/>
        </w:rPr>
      </w:pPr>
    </w:p>
    <w:p w14:paraId="698CDE89" w14:textId="5C42226E" w:rsidR="0061688A" w:rsidRDefault="0061688A" w:rsidP="004571E0">
      <w:pPr>
        <w:rPr>
          <w:b/>
        </w:rPr>
      </w:pPr>
    </w:p>
    <w:p w14:paraId="702FCF0B" w14:textId="7526C736" w:rsidR="0061688A" w:rsidRDefault="0061688A" w:rsidP="004571E0">
      <w:pPr>
        <w:rPr>
          <w:b/>
        </w:rPr>
      </w:pPr>
    </w:p>
    <w:p w14:paraId="05D35524" w14:textId="77777777" w:rsidR="0061688A" w:rsidRPr="00B12619" w:rsidRDefault="0061688A" w:rsidP="0061688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75F3A3" w14:textId="77777777" w:rsidR="0061688A" w:rsidRDefault="0061688A" w:rsidP="0061688A">
      <w:r>
        <w:rPr>
          <w:b/>
        </w:rPr>
        <w:t xml:space="preserve">Homophone Worksheet: </w:t>
      </w:r>
      <w:r w:rsidRPr="00BB24E6">
        <w:rPr>
          <w:b/>
          <w:i/>
        </w:rPr>
        <w:t>Marshall</w:t>
      </w:r>
      <w:r>
        <w:rPr>
          <w:b/>
        </w:rPr>
        <w:t xml:space="preserve"> and</w:t>
      </w:r>
      <w:r w:rsidRPr="00BB24E6">
        <w:rPr>
          <w:b/>
          <w:i/>
        </w:rPr>
        <w:t xml:space="preserve"> Marshal</w:t>
      </w:r>
      <w:r>
        <w:rPr>
          <w:b/>
        </w:rPr>
        <w:t>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marshall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marshal</w:t>
      </w:r>
      <w:r>
        <w:t>. Remember this about these two words:</w:t>
      </w:r>
    </w:p>
    <w:p w14:paraId="2310787A" w14:textId="77777777" w:rsidR="0061688A" w:rsidRDefault="0061688A" w:rsidP="0061688A"/>
    <w:p w14:paraId="49EAA601" w14:textId="77777777" w:rsidR="0061688A" w:rsidRDefault="0061688A" w:rsidP="0061688A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Marshall </w:t>
      </w:r>
      <w:r w:rsidRPr="00FE7503">
        <w:t>is a complicated word in English, but for the purposes of this worksheet, we’ll use it as a</w:t>
      </w:r>
      <w:r>
        <w:rPr>
          <w:b/>
          <w:i/>
        </w:rPr>
        <w:t xml:space="preserve"> noun </w:t>
      </w:r>
      <w:r w:rsidRPr="00FE7503">
        <w:t>that means</w:t>
      </w:r>
      <w:r>
        <w:rPr>
          <w:b/>
          <w:i/>
        </w:rPr>
        <w:t xml:space="preserve"> </w:t>
      </w:r>
      <w:r w:rsidRPr="00FE7503">
        <w:rPr>
          <w:i/>
        </w:rPr>
        <w:t xml:space="preserve">a city law officer entrusted with particular </w:t>
      </w:r>
      <w:r>
        <w:rPr>
          <w:i/>
        </w:rPr>
        <w:t xml:space="preserve">duties; </w:t>
      </w:r>
      <w:r w:rsidRPr="00FE7503">
        <w:rPr>
          <w:i/>
        </w:rPr>
        <w:t>the administrative head of a city police department or fire department</w:t>
      </w:r>
    </w:p>
    <w:p w14:paraId="49EF4B5B" w14:textId="77777777" w:rsidR="0061688A" w:rsidRDefault="0061688A" w:rsidP="0061688A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 </w:t>
      </w:r>
      <w:r w:rsidRPr="00FE7503">
        <w:t>is also a complicated word, but it is only used as a</w:t>
      </w:r>
      <w:r>
        <w:rPr>
          <w:b/>
          <w:i/>
        </w:rPr>
        <w:t xml:space="preserve"> verb, </w:t>
      </w:r>
      <w:r w:rsidRPr="00FE7503">
        <w:t>which mea</w:t>
      </w:r>
      <w:r w:rsidRPr="00FE7503">
        <w:rPr>
          <w:i/>
        </w:rPr>
        <w:t>ns to place in proper rank or p</w:t>
      </w:r>
      <w:r>
        <w:rPr>
          <w:i/>
        </w:rPr>
        <w:t>osition &lt;~ing the troops&gt;;</w:t>
      </w:r>
      <w:r w:rsidRPr="00FE7503">
        <w:rPr>
          <w:i/>
        </w:rPr>
        <w:t xml:space="preserve"> to bring together and order in an appropriate or eff</w:t>
      </w:r>
      <w:r>
        <w:rPr>
          <w:i/>
        </w:rPr>
        <w:t xml:space="preserve">ective way &lt;~ arguments&gt;; </w:t>
      </w:r>
      <w:r w:rsidRPr="00FE7503">
        <w:rPr>
          <w:i/>
        </w:rPr>
        <w:t>to lead ceremoniously or solicitously : USHER &lt;~ing her little group of ch</w:t>
      </w:r>
      <w:r>
        <w:rPr>
          <w:i/>
        </w:rPr>
        <w:t>ildren down the street&gt;;</w:t>
      </w:r>
      <w:r w:rsidRPr="00FE7503">
        <w:rPr>
          <w:i/>
        </w:rPr>
        <w:t xml:space="preserve"> to take form or order &lt;ideas ~ing neatly&gt;</w:t>
      </w:r>
    </w:p>
    <w:p w14:paraId="29C2DAB9" w14:textId="77777777" w:rsidR="0061688A" w:rsidRDefault="0061688A" w:rsidP="0061688A">
      <w:pPr>
        <w:rPr>
          <w:i/>
        </w:rPr>
      </w:pPr>
    </w:p>
    <w:p w14:paraId="0DCD9FDC" w14:textId="50FCD942" w:rsidR="0061688A" w:rsidRPr="0061688A" w:rsidRDefault="0061688A" w:rsidP="0061688A">
      <w:pPr>
        <w:pStyle w:val="ListParagraph"/>
        <w:numPr>
          <w:ilvl w:val="0"/>
          <w:numId w:val="6"/>
        </w:numPr>
        <w:rPr>
          <w:b/>
        </w:rPr>
      </w:pPr>
      <w:r>
        <w:t>*** and *** ______________________ facts to counter the arguments of several dimwitted racists.</w:t>
      </w:r>
    </w:p>
    <w:p w14:paraId="247A7AFD" w14:textId="2707A4D3" w:rsidR="0061688A" w:rsidRPr="0061688A" w:rsidRDefault="0061688A" w:rsidP="0061688A">
      <w:pPr>
        <w:pStyle w:val="ListParagraph"/>
        <w:numPr>
          <w:ilvl w:val="0"/>
          <w:numId w:val="6"/>
        </w:numPr>
        <w:rPr>
          <w:b/>
        </w:rPr>
      </w:pPr>
      <w:r>
        <w:t>The _______________________ needs to ____________________ the officers on the police force to provide security at a parade.</w:t>
      </w:r>
    </w:p>
    <w:p w14:paraId="09CCFB01" w14:textId="77777777" w:rsidR="0061688A" w:rsidRPr="00EB6772" w:rsidRDefault="0061688A" w:rsidP="0061688A">
      <w:pPr>
        <w:pStyle w:val="ListParagraph"/>
        <w:numPr>
          <w:ilvl w:val="0"/>
          <w:numId w:val="6"/>
        </w:numPr>
        <w:rPr>
          <w:b/>
        </w:rPr>
      </w:pPr>
      <w:r>
        <w:t>*** and *** are working as camp counselors this summer, so they ___________________ children for various activities every day.</w:t>
      </w:r>
    </w:p>
    <w:p w14:paraId="17C60698" w14:textId="77777777" w:rsidR="0061688A" w:rsidRPr="00EB6772" w:rsidRDefault="0061688A" w:rsidP="0061688A">
      <w:pPr>
        <w:pStyle w:val="ListParagraph"/>
        <w:numPr>
          <w:ilvl w:val="0"/>
          <w:numId w:val="6"/>
        </w:numPr>
        <w:rPr>
          <w:b/>
        </w:rPr>
      </w:pPr>
      <w:r>
        <w:t>**** and *** are camp counselors, which means they must act, to some extent, as ________________ when children get into disputes.</w:t>
      </w:r>
    </w:p>
    <w:p w14:paraId="22F7B5A9" w14:textId="200F0297" w:rsidR="0061688A" w:rsidRPr="00354D55" w:rsidRDefault="0061688A" w:rsidP="0061688A">
      <w:pPr>
        <w:pStyle w:val="ListParagraph"/>
        <w:numPr>
          <w:ilvl w:val="0"/>
          <w:numId w:val="6"/>
        </w:numPr>
        <w:rPr>
          <w:b/>
        </w:rPr>
      </w:pPr>
      <w:r>
        <w:t>***’s work as a ______________________ requires that *** enforce the law.</w:t>
      </w:r>
    </w:p>
    <w:p w14:paraId="7AE30D0E" w14:textId="21A04D63" w:rsidR="00354D55" w:rsidRDefault="00354D55" w:rsidP="00354D55">
      <w:pPr>
        <w:rPr>
          <w:b/>
        </w:rPr>
      </w:pPr>
    </w:p>
    <w:p w14:paraId="1DC5842B" w14:textId="3D6C17C0" w:rsidR="00354D55" w:rsidRDefault="00354D55" w:rsidP="00354D55">
      <w:pPr>
        <w:rPr>
          <w:b/>
        </w:rPr>
      </w:pPr>
    </w:p>
    <w:p w14:paraId="76D7E814" w14:textId="53EF4478" w:rsidR="00354D55" w:rsidRDefault="00354D55" w:rsidP="00354D55">
      <w:pPr>
        <w:rPr>
          <w:b/>
        </w:rPr>
      </w:pPr>
    </w:p>
    <w:p w14:paraId="1D229D84" w14:textId="54019656" w:rsidR="00354D55" w:rsidRDefault="00354D55" w:rsidP="00354D55">
      <w:pPr>
        <w:rPr>
          <w:b/>
        </w:rPr>
      </w:pPr>
    </w:p>
    <w:p w14:paraId="5BF142B9" w14:textId="5199991C" w:rsidR="00354D55" w:rsidRDefault="00354D55" w:rsidP="00354D55">
      <w:pPr>
        <w:rPr>
          <w:b/>
        </w:rPr>
      </w:pPr>
    </w:p>
    <w:p w14:paraId="0C93A237" w14:textId="16C2BFB2" w:rsidR="00354D55" w:rsidRDefault="00354D55" w:rsidP="00354D55">
      <w:pPr>
        <w:rPr>
          <w:b/>
        </w:rPr>
      </w:pPr>
    </w:p>
    <w:p w14:paraId="4840CD7B" w14:textId="7917BBE6" w:rsidR="00354D55" w:rsidRDefault="00354D55" w:rsidP="00354D55">
      <w:pPr>
        <w:rPr>
          <w:b/>
        </w:rPr>
      </w:pPr>
    </w:p>
    <w:p w14:paraId="1E906D0E" w14:textId="25B4675D" w:rsidR="00354D55" w:rsidRDefault="00354D55" w:rsidP="00354D55">
      <w:pPr>
        <w:rPr>
          <w:b/>
        </w:rPr>
      </w:pPr>
    </w:p>
    <w:p w14:paraId="14EE13E2" w14:textId="0C7D8851" w:rsidR="00354D55" w:rsidRDefault="00354D55" w:rsidP="00354D55">
      <w:pPr>
        <w:rPr>
          <w:b/>
        </w:rPr>
      </w:pPr>
    </w:p>
    <w:p w14:paraId="46E33C47" w14:textId="168C5A1E" w:rsidR="00354D55" w:rsidRDefault="00354D55" w:rsidP="00354D55">
      <w:pPr>
        <w:rPr>
          <w:b/>
        </w:rPr>
      </w:pPr>
    </w:p>
    <w:p w14:paraId="216A0113" w14:textId="7AB7F703" w:rsidR="00354D55" w:rsidRDefault="00354D55" w:rsidP="00354D55">
      <w:pPr>
        <w:rPr>
          <w:b/>
        </w:rPr>
      </w:pPr>
    </w:p>
    <w:p w14:paraId="7E8C285F" w14:textId="61F5AF22" w:rsidR="00354D55" w:rsidRDefault="00354D55" w:rsidP="00354D55">
      <w:pPr>
        <w:rPr>
          <w:b/>
        </w:rPr>
      </w:pPr>
    </w:p>
    <w:p w14:paraId="294C977A" w14:textId="7A5BDAEA" w:rsidR="00354D55" w:rsidRDefault="00354D55" w:rsidP="00354D55">
      <w:pPr>
        <w:rPr>
          <w:b/>
        </w:rPr>
      </w:pPr>
    </w:p>
    <w:p w14:paraId="30EA3AAB" w14:textId="24D98F1C" w:rsidR="00354D55" w:rsidRDefault="00354D55" w:rsidP="00354D55">
      <w:pPr>
        <w:rPr>
          <w:b/>
        </w:rPr>
      </w:pPr>
    </w:p>
    <w:p w14:paraId="4953E89B" w14:textId="330F6E6E" w:rsidR="00354D55" w:rsidRDefault="00354D55" w:rsidP="00354D55">
      <w:pPr>
        <w:rPr>
          <w:b/>
        </w:rPr>
      </w:pPr>
    </w:p>
    <w:p w14:paraId="720C4FEB" w14:textId="5D62E208" w:rsidR="00354D55" w:rsidRDefault="00354D55" w:rsidP="00354D55">
      <w:pPr>
        <w:rPr>
          <w:b/>
        </w:rPr>
      </w:pPr>
    </w:p>
    <w:p w14:paraId="358629E5" w14:textId="7701F9A0" w:rsidR="00354D55" w:rsidRDefault="00354D55" w:rsidP="00354D55">
      <w:pPr>
        <w:rPr>
          <w:b/>
        </w:rPr>
      </w:pPr>
    </w:p>
    <w:p w14:paraId="21D25B40" w14:textId="1E035DED" w:rsidR="00354D55" w:rsidRDefault="00354D55" w:rsidP="00354D55">
      <w:pPr>
        <w:rPr>
          <w:b/>
        </w:rPr>
      </w:pPr>
    </w:p>
    <w:p w14:paraId="0236FF01" w14:textId="12E17BCB" w:rsidR="00354D55" w:rsidRDefault="00354D55" w:rsidP="00354D55">
      <w:pPr>
        <w:rPr>
          <w:b/>
        </w:rPr>
      </w:pPr>
    </w:p>
    <w:p w14:paraId="6F56D796" w14:textId="71999937" w:rsidR="00354D55" w:rsidRDefault="00354D55" w:rsidP="00354D55">
      <w:pPr>
        <w:rPr>
          <w:b/>
        </w:rPr>
      </w:pPr>
    </w:p>
    <w:p w14:paraId="2C97B969" w14:textId="53B0B04F" w:rsidR="00354D55" w:rsidRDefault="00354D55" w:rsidP="00354D55">
      <w:pPr>
        <w:rPr>
          <w:b/>
        </w:rPr>
      </w:pPr>
    </w:p>
    <w:p w14:paraId="3C68A542" w14:textId="1598B7A9" w:rsidR="00354D55" w:rsidRDefault="00354D55" w:rsidP="00354D55">
      <w:pPr>
        <w:rPr>
          <w:b/>
        </w:rPr>
      </w:pPr>
    </w:p>
    <w:p w14:paraId="1ECA8A57" w14:textId="5B29EB12" w:rsidR="00354D55" w:rsidRDefault="00354D55" w:rsidP="00354D55">
      <w:pPr>
        <w:rPr>
          <w:b/>
        </w:rPr>
      </w:pPr>
    </w:p>
    <w:p w14:paraId="722BE59B" w14:textId="191463DF" w:rsidR="00354D55" w:rsidRDefault="00354D55" w:rsidP="00354D55">
      <w:pPr>
        <w:rPr>
          <w:b/>
        </w:rPr>
      </w:pPr>
    </w:p>
    <w:p w14:paraId="3E481F87" w14:textId="6FEE5CC0" w:rsidR="00354D55" w:rsidRDefault="00354D55" w:rsidP="00354D55">
      <w:pPr>
        <w:rPr>
          <w:b/>
        </w:rPr>
      </w:pPr>
    </w:p>
    <w:p w14:paraId="2669225E" w14:textId="2A584A4A" w:rsidR="00354D55" w:rsidRDefault="00354D55" w:rsidP="00354D55">
      <w:pPr>
        <w:rPr>
          <w:b/>
        </w:rPr>
      </w:pPr>
    </w:p>
    <w:p w14:paraId="1826C011" w14:textId="21A31515" w:rsidR="00354D55" w:rsidRDefault="00354D55" w:rsidP="00354D55">
      <w:pPr>
        <w:rPr>
          <w:b/>
        </w:rPr>
      </w:pPr>
    </w:p>
    <w:p w14:paraId="086C965B" w14:textId="48D0DEB9" w:rsidR="00354D55" w:rsidRDefault="00354D55" w:rsidP="00354D55">
      <w:pPr>
        <w:rPr>
          <w:b/>
        </w:rPr>
      </w:pPr>
    </w:p>
    <w:p w14:paraId="0FFD4BDB" w14:textId="0353D293" w:rsidR="00354D55" w:rsidRDefault="00354D55" w:rsidP="00354D55">
      <w:pPr>
        <w:rPr>
          <w:b/>
        </w:rPr>
      </w:pPr>
    </w:p>
    <w:p w14:paraId="41C205DA" w14:textId="4B675BBB" w:rsidR="00354D55" w:rsidRDefault="00354D55" w:rsidP="00354D55">
      <w:pPr>
        <w:rPr>
          <w:b/>
        </w:rPr>
      </w:pPr>
    </w:p>
    <w:p w14:paraId="728CA6ED" w14:textId="77777777" w:rsidR="00354D55" w:rsidRPr="00B12619" w:rsidRDefault="00354D55" w:rsidP="00354D5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8ECBD9F" w14:textId="77777777" w:rsidR="00354D55" w:rsidRDefault="00354D55" w:rsidP="00354D55">
      <w:r>
        <w:rPr>
          <w:b/>
        </w:rPr>
        <w:t xml:space="preserve">Homophone Worksheet: </w:t>
      </w:r>
      <w:r w:rsidRPr="00BB24E6">
        <w:rPr>
          <w:b/>
          <w:i/>
        </w:rPr>
        <w:t>Marshall</w:t>
      </w:r>
      <w:r>
        <w:rPr>
          <w:b/>
        </w:rPr>
        <w:t xml:space="preserve"> and</w:t>
      </w:r>
      <w:r w:rsidRPr="00BB24E6">
        <w:rPr>
          <w:b/>
          <w:i/>
        </w:rPr>
        <w:t xml:space="preserve"> Marshal</w:t>
      </w:r>
      <w:r>
        <w:rPr>
          <w:b/>
        </w:rPr>
        <w:t>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marshall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marshal</w:t>
      </w:r>
      <w:r>
        <w:t>. Remember this about these two words:</w:t>
      </w:r>
    </w:p>
    <w:p w14:paraId="4D33496A" w14:textId="77777777" w:rsidR="00354D55" w:rsidRDefault="00354D55" w:rsidP="00354D55"/>
    <w:p w14:paraId="43943A61" w14:textId="77777777" w:rsidR="00354D55" w:rsidRDefault="00354D55" w:rsidP="00354D5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Marshall </w:t>
      </w:r>
      <w:r w:rsidRPr="00FE7503">
        <w:t>is a complicated word in English, but for the purposes of this worksheet, we’ll use it as a</w:t>
      </w:r>
      <w:r>
        <w:rPr>
          <w:b/>
          <w:i/>
        </w:rPr>
        <w:t xml:space="preserve"> noun </w:t>
      </w:r>
      <w:r w:rsidRPr="00FE7503">
        <w:t>that means</w:t>
      </w:r>
      <w:r>
        <w:rPr>
          <w:b/>
          <w:i/>
        </w:rPr>
        <w:t xml:space="preserve"> </w:t>
      </w:r>
      <w:r w:rsidRPr="00FE7503">
        <w:rPr>
          <w:i/>
        </w:rPr>
        <w:t xml:space="preserve">a city law officer entrusted with particular </w:t>
      </w:r>
      <w:r>
        <w:rPr>
          <w:i/>
        </w:rPr>
        <w:t xml:space="preserve">duties; </w:t>
      </w:r>
      <w:r w:rsidRPr="00FE7503">
        <w:rPr>
          <w:i/>
        </w:rPr>
        <w:t>the administrative head of a city police department or fire department</w:t>
      </w:r>
    </w:p>
    <w:p w14:paraId="28907108" w14:textId="77777777" w:rsidR="00354D55" w:rsidRDefault="00354D55" w:rsidP="00354D5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 </w:t>
      </w:r>
      <w:r w:rsidRPr="00FE7503">
        <w:t>is also a complicated word, but it is only used as a</w:t>
      </w:r>
      <w:r>
        <w:rPr>
          <w:b/>
          <w:i/>
        </w:rPr>
        <w:t xml:space="preserve"> verb, </w:t>
      </w:r>
      <w:r w:rsidRPr="00FE7503">
        <w:t>which mea</w:t>
      </w:r>
      <w:r w:rsidRPr="00FE7503">
        <w:rPr>
          <w:i/>
        </w:rPr>
        <w:t>ns to place in proper rank or p</w:t>
      </w:r>
      <w:r>
        <w:rPr>
          <w:i/>
        </w:rPr>
        <w:t>osition &lt;~ing the troops&gt;;</w:t>
      </w:r>
      <w:r w:rsidRPr="00FE7503">
        <w:rPr>
          <w:i/>
        </w:rPr>
        <w:t xml:space="preserve"> to bring together and order in an appropriate or eff</w:t>
      </w:r>
      <w:r>
        <w:rPr>
          <w:i/>
        </w:rPr>
        <w:t xml:space="preserve">ective way &lt;~ arguments&gt;; </w:t>
      </w:r>
      <w:r w:rsidRPr="00FE7503">
        <w:rPr>
          <w:i/>
        </w:rPr>
        <w:t>to lead ceremoniously or solicitously : USHER &lt;~ing her little group of ch</w:t>
      </w:r>
      <w:r>
        <w:rPr>
          <w:i/>
        </w:rPr>
        <w:t>ildren down the street&gt;;</w:t>
      </w:r>
      <w:r w:rsidRPr="00FE7503">
        <w:rPr>
          <w:i/>
        </w:rPr>
        <w:t xml:space="preserve"> to take form or order &lt;ideas ~ing neatly&gt;</w:t>
      </w:r>
    </w:p>
    <w:p w14:paraId="484D18EC" w14:textId="77777777" w:rsidR="00354D55" w:rsidRDefault="00354D55" w:rsidP="00354D55">
      <w:pPr>
        <w:rPr>
          <w:i/>
        </w:rPr>
      </w:pPr>
    </w:p>
    <w:p w14:paraId="50C1E77B" w14:textId="6DC817BF" w:rsidR="00354D55" w:rsidRPr="00354D55" w:rsidRDefault="00354D55" w:rsidP="00354D55">
      <w:pPr>
        <w:pStyle w:val="ListParagraph"/>
        <w:numPr>
          <w:ilvl w:val="0"/>
          <w:numId w:val="7"/>
        </w:numPr>
        <w:rPr>
          <w:b/>
        </w:rPr>
      </w:pPr>
      <w:r>
        <w:t>***, ***, and **** _______________________ their research in an attempt to find a cure for cancer.</w:t>
      </w:r>
    </w:p>
    <w:p w14:paraId="39DA3A0B" w14:textId="63728940" w:rsidR="00354D55" w:rsidRPr="00354D55" w:rsidRDefault="00354D55" w:rsidP="00354D55">
      <w:pPr>
        <w:pStyle w:val="ListParagraph"/>
        <w:numPr>
          <w:ilvl w:val="0"/>
          <w:numId w:val="7"/>
        </w:numPr>
        <w:rPr>
          <w:b/>
        </w:rPr>
      </w:pPr>
      <w:r>
        <w:t>*** studied fire science at City College, joined the fire department then rose through the ranks to become Fire ____________________ of New York City.</w:t>
      </w:r>
    </w:p>
    <w:p w14:paraId="03F1821B" w14:textId="77777777" w:rsidR="00354D55" w:rsidRPr="00BB6A69" w:rsidRDefault="00354D55" w:rsidP="00354D55">
      <w:pPr>
        <w:pStyle w:val="ListParagraph"/>
        <w:numPr>
          <w:ilvl w:val="0"/>
          <w:numId w:val="7"/>
        </w:numPr>
        <w:rPr>
          <w:b/>
        </w:rPr>
      </w:pPr>
      <w:r>
        <w:t>*** is deputy ____________________ of the small town in which *** lives in Upstate New York.</w:t>
      </w:r>
    </w:p>
    <w:p w14:paraId="6318EB92" w14:textId="77777777" w:rsidR="00354D55" w:rsidRPr="00BB6A69" w:rsidRDefault="00354D55" w:rsidP="00354D55">
      <w:pPr>
        <w:pStyle w:val="ListParagraph"/>
        <w:numPr>
          <w:ilvl w:val="0"/>
          <w:numId w:val="7"/>
        </w:numPr>
        <w:rPr>
          <w:b/>
        </w:rPr>
      </w:pPr>
      <w:r>
        <w:t>*** plans to ______________________ a group of people to form a softball team.</w:t>
      </w:r>
    </w:p>
    <w:p w14:paraId="4E122EDC" w14:textId="7B8288E1" w:rsidR="00354D55" w:rsidRPr="00354D55" w:rsidRDefault="00354D55" w:rsidP="00354D55">
      <w:pPr>
        <w:pStyle w:val="ListParagraph"/>
        <w:numPr>
          <w:ilvl w:val="0"/>
          <w:numId w:val="7"/>
        </w:numPr>
        <w:rPr>
          <w:b/>
        </w:rPr>
      </w:pPr>
      <w:r>
        <w:t>In the old days, movie theaters had ushers who would ____________________ people to their seats.</w:t>
      </w:r>
    </w:p>
    <w:p w14:paraId="59CA24BC" w14:textId="5C4F43A5" w:rsidR="00354D55" w:rsidRDefault="00354D55" w:rsidP="00354D55">
      <w:pPr>
        <w:rPr>
          <w:b/>
        </w:rPr>
      </w:pPr>
    </w:p>
    <w:p w14:paraId="67E3065A" w14:textId="0B779CBD" w:rsidR="00354D55" w:rsidRDefault="00354D55" w:rsidP="00354D55">
      <w:pPr>
        <w:rPr>
          <w:b/>
        </w:rPr>
      </w:pPr>
    </w:p>
    <w:p w14:paraId="06C4C3AC" w14:textId="45935C20" w:rsidR="00354D55" w:rsidRDefault="00354D55" w:rsidP="00354D55">
      <w:pPr>
        <w:rPr>
          <w:b/>
        </w:rPr>
      </w:pPr>
    </w:p>
    <w:p w14:paraId="41420BC5" w14:textId="1DCA5DBC" w:rsidR="00354D55" w:rsidRDefault="00354D55" w:rsidP="00354D55">
      <w:pPr>
        <w:rPr>
          <w:b/>
        </w:rPr>
      </w:pPr>
    </w:p>
    <w:p w14:paraId="777AAE9D" w14:textId="3889BB84" w:rsidR="00354D55" w:rsidRDefault="00354D55" w:rsidP="00354D55">
      <w:pPr>
        <w:rPr>
          <w:b/>
        </w:rPr>
      </w:pPr>
    </w:p>
    <w:p w14:paraId="16EB81CF" w14:textId="63DFA748" w:rsidR="00354D55" w:rsidRDefault="00354D55" w:rsidP="00354D55">
      <w:pPr>
        <w:rPr>
          <w:b/>
        </w:rPr>
      </w:pPr>
    </w:p>
    <w:p w14:paraId="16216121" w14:textId="1997FF04" w:rsidR="00354D55" w:rsidRDefault="00354D55" w:rsidP="00354D55">
      <w:pPr>
        <w:rPr>
          <w:b/>
        </w:rPr>
      </w:pPr>
    </w:p>
    <w:p w14:paraId="771EEFA0" w14:textId="78DBCFA6" w:rsidR="00354D55" w:rsidRDefault="00354D55" w:rsidP="00354D55">
      <w:pPr>
        <w:rPr>
          <w:b/>
        </w:rPr>
      </w:pPr>
    </w:p>
    <w:p w14:paraId="23B9FD55" w14:textId="31385A41" w:rsidR="00354D55" w:rsidRDefault="00354D55" w:rsidP="00354D55">
      <w:pPr>
        <w:rPr>
          <w:b/>
        </w:rPr>
      </w:pPr>
    </w:p>
    <w:p w14:paraId="59EB482D" w14:textId="323CDB03" w:rsidR="00354D55" w:rsidRDefault="00354D55" w:rsidP="00354D55">
      <w:pPr>
        <w:rPr>
          <w:b/>
        </w:rPr>
      </w:pPr>
    </w:p>
    <w:p w14:paraId="63AAD4CF" w14:textId="2BB2F76C" w:rsidR="00354D55" w:rsidRDefault="00354D55" w:rsidP="00354D55">
      <w:pPr>
        <w:rPr>
          <w:b/>
        </w:rPr>
      </w:pPr>
    </w:p>
    <w:p w14:paraId="0BCAA522" w14:textId="782DB3FC" w:rsidR="00354D55" w:rsidRDefault="00354D55" w:rsidP="00354D55">
      <w:pPr>
        <w:rPr>
          <w:b/>
        </w:rPr>
      </w:pPr>
    </w:p>
    <w:p w14:paraId="0C5EB1F4" w14:textId="27DD843B" w:rsidR="00354D55" w:rsidRDefault="00354D55" w:rsidP="00354D55">
      <w:pPr>
        <w:rPr>
          <w:b/>
        </w:rPr>
      </w:pPr>
    </w:p>
    <w:p w14:paraId="782693D0" w14:textId="7B017E3B" w:rsidR="00354D55" w:rsidRDefault="00354D55" w:rsidP="00354D55">
      <w:pPr>
        <w:rPr>
          <w:b/>
        </w:rPr>
      </w:pPr>
    </w:p>
    <w:p w14:paraId="03549E64" w14:textId="604D06AB" w:rsidR="00354D55" w:rsidRDefault="00354D55" w:rsidP="00354D55">
      <w:pPr>
        <w:rPr>
          <w:b/>
        </w:rPr>
      </w:pPr>
    </w:p>
    <w:p w14:paraId="0605ABA3" w14:textId="22964AB5" w:rsidR="00354D55" w:rsidRDefault="00354D55" w:rsidP="00354D55">
      <w:pPr>
        <w:rPr>
          <w:b/>
        </w:rPr>
      </w:pPr>
    </w:p>
    <w:p w14:paraId="7ABCC7F5" w14:textId="375009C6" w:rsidR="00354D55" w:rsidRDefault="00354D55" w:rsidP="00354D55">
      <w:pPr>
        <w:rPr>
          <w:b/>
        </w:rPr>
      </w:pPr>
    </w:p>
    <w:p w14:paraId="1493CFDE" w14:textId="059A3073" w:rsidR="00354D55" w:rsidRDefault="00354D55" w:rsidP="00354D55">
      <w:pPr>
        <w:rPr>
          <w:b/>
        </w:rPr>
      </w:pPr>
    </w:p>
    <w:p w14:paraId="0741531E" w14:textId="701E673C" w:rsidR="00354D55" w:rsidRDefault="00354D55" w:rsidP="00354D55">
      <w:pPr>
        <w:rPr>
          <w:b/>
        </w:rPr>
      </w:pPr>
    </w:p>
    <w:p w14:paraId="596B519F" w14:textId="05271F1A" w:rsidR="00354D55" w:rsidRDefault="00354D55" w:rsidP="00354D55">
      <w:pPr>
        <w:rPr>
          <w:b/>
        </w:rPr>
      </w:pPr>
    </w:p>
    <w:p w14:paraId="48E0CFDB" w14:textId="7392F33A" w:rsidR="00354D55" w:rsidRDefault="00354D55" w:rsidP="00354D55">
      <w:pPr>
        <w:rPr>
          <w:b/>
        </w:rPr>
      </w:pPr>
    </w:p>
    <w:p w14:paraId="6789DCC6" w14:textId="2EE77691" w:rsidR="00354D55" w:rsidRDefault="00354D55" w:rsidP="00354D55">
      <w:pPr>
        <w:rPr>
          <w:b/>
        </w:rPr>
      </w:pPr>
    </w:p>
    <w:p w14:paraId="00BC5BF7" w14:textId="5520CA8D" w:rsidR="00354D55" w:rsidRDefault="00354D55" w:rsidP="00354D55">
      <w:pPr>
        <w:rPr>
          <w:b/>
        </w:rPr>
      </w:pPr>
    </w:p>
    <w:p w14:paraId="6607696D" w14:textId="4564569C" w:rsidR="00354D55" w:rsidRDefault="00354D55" w:rsidP="00354D55">
      <w:pPr>
        <w:rPr>
          <w:b/>
        </w:rPr>
      </w:pPr>
    </w:p>
    <w:p w14:paraId="355B7A9C" w14:textId="117B87A5" w:rsidR="00354D55" w:rsidRDefault="00354D55" w:rsidP="00354D55">
      <w:pPr>
        <w:rPr>
          <w:b/>
        </w:rPr>
      </w:pPr>
    </w:p>
    <w:p w14:paraId="4B0F77AB" w14:textId="2B6EB3D6" w:rsidR="00354D55" w:rsidRDefault="00354D55" w:rsidP="00354D55">
      <w:pPr>
        <w:rPr>
          <w:b/>
        </w:rPr>
      </w:pPr>
    </w:p>
    <w:p w14:paraId="50F5F4FA" w14:textId="06C40BAB" w:rsidR="00354D55" w:rsidRDefault="00354D55" w:rsidP="00354D55">
      <w:pPr>
        <w:rPr>
          <w:b/>
        </w:rPr>
      </w:pPr>
    </w:p>
    <w:p w14:paraId="2A00415D" w14:textId="66D866FF" w:rsidR="00354D55" w:rsidRDefault="00354D55" w:rsidP="00354D55">
      <w:pPr>
        <w:rPr>
          <w:b/>
        </w:rPr>
      </w:pPr>
    </w:p>
    <w:p w14:paraId="16F43927" w14:textId="324151F4" w:rsidR="00354D55" w:rsidRDefault="00354D55" w:rsidP="00354D55">
      <w:pPr>
        <w:rPr>
          <w:b/>
        </w:rPr>
      </w:pPr>
    </w:p>
    <w:p w14:paraId="0EF1CDBE" w14:textId="6D6EAC2A" w:rsidR="00354D55" w:rsidRDefault="00354D55" w:rsidP="00354D55">
      <w:pPr>
        <w:rPr>
          <w:b/>
        </w:rPr>
      </w:pPr>
    </w:p>
    <w:p w14:paraId="49CFC5A9" w14:textId="42DECEB8" w:rsidR="00354D55" w:rsidRDefault="00354D55" w:rsidP="00354D55">
      <w:pPr>
        <w:rPr>
          <w:b/>
        </w:rPr>
      </w:pPr>
    </w:p>
    <w:p w14:paraId="78AD3904" w14:textId="287135EE" w:rsidR="00354D55" w:rsidRDefault="00354D55" w:rsidP="00354D55">
      <w:pPr>
        <w:rPr>
          <w:b/>
        </w:rPr>
      </w:pPr>
    </w:p>
    <w:p w14:paraId="0E73B6BC" w14:textId="77777777" w:rsidR="00354D55" w:rsidRPr="00B12619" w:rsidRDefault="00354D55" w:rsidP="00354D5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8360BDD" w14:textId="77777777" w:rsidR="00354D55" w:rsidRDefault="00354D55" w:rsidP="00354D55">
      <w:r>
        <w:rPr>
          <w:b/>
        </w:rPr>
        <w:t xml:space="preserve">Homophone Worksheet: </w:t>
      </w:r>
      <w:r w:rsidRPr="00BB24E6">
        <w:rPr>
          <w:b/>
          <w:i/>
        </w:rPr>
        <w:t>Marshall</w:t>
      </w:r>
      <w:r>
        <w:rPr>
          <w:b/>
        </w:rPr>
        <w:t xml:space="preserve"> and</w:t>
      </w:r>
      <w:r w:rsidRPr="00BB24E6">
        <w:rPr>
          <w:b/>
          <w:i/>
        </w:rPr>
        <w:t xml:space="preserve"> Marshal</w:t>
      </w:r>
      <w:r>
        <w:rPr>
          <w:b/>
        </w:rPr>
        <w:t>,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marshall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marshal</w:t>
      </w:r>
      <w:r>
        <w:t>. Remember this about these two words:</w:t>
      </w:r>
    </w:p>
    <w:p w14:paraId="1C71CE4A" w14:textId="77777777" w:rsidR="00354D55" w:rsidRDefault="00354D55" w:rsidP="00354D55"/>
    <w:p w14:paraId="5503BEC7" w14:textId="77777777" w:rsidR="00354D55" w:rsidRDefault="00354D55" w:rsidP="00354D5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Marshall </w:t>
      </w:r>
      <w:r w:rsidRPr="00FE7503">
        <w:t>is a complicated word in English, but for the purposes of this worksheet, we’ll use it as a</w:t>
      </w:r>
      <w:r>
        <w:rPr>
          <w:b/>
          <w:i/>
        </w:rPr>
        <w:t xml:space="preserve"> noun </w:t>
      </w:r>
      <w:r w:rsidRPr="00FE7503">
        <w:t>that means</w:t>
      </w:r>
      <w:r>
        <w:rPr>
          <w:b/>
          <w:i/>
        </w:rPr>
        <w:t xml:space="preserve"> </w:t>
      </w:r>
      <w:r w:rsidRPr="00FE7503">
        <w:rPr>
          <w:i/>
        </w:rPr>
        <w:t xml:space="preserve">a city law officer entrusted with particular </w:t>
      </w:r>
      <w:r>
        <w:rPr>
          <w:i/>
        </w:rPr>
        <w:t xml:space="preserve">duties; </w:t>
      </w:r>
      <w:r w:rsidRPr="00FE7503">
        <w:rPr>
          <w:i/>
        </w:rPr>
        <w:t>the administrative head of a city police department or fire department</w:t>
      </w:r>
    </w:p>
    <w:p w14:paraId="0BBAC697" w14:textId="77777777" w:rsidR="00354D55" w:rsidRDefault="00354D55" w:rsidP="00354D55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Marshal </w:t>
      </w:r>
      <w:r w:rsidRPr="00FE7503">
        <w:t>is also a complicated word, but it is only used as a</w:t>
      </w:r>
      <w:r>
        <w:rPr>
          <w:b/>
          <w:i/>
        </w:rPr>
        <w:t xml:space="preserve"> verb, </w:t>
      </w:r>
      <w:r w:rsidRPr="00FE7503">
        <w:t>which mea</w:t>
      </w:r>
      <w:r w:rsidRPr="00FE7503">
        <w:rPr>
          <w:i/>
        </w:rPr>
        <w:t>ns to place in proper rank or p</w:t>
      </w:r>
      <w:r>
        <w:rPr>
          <w:i/>
        </w:rPr>
        <w:t>osition &lt;~ing the troops&gt;;</w:t>
      </w:r>
      <w:r w:rsidRPr="00FE7503">
        <w:rPr>
          <w:i/>
        </w:rPr>
        <w:t xml:space="preserve"> to bring together and order in an appropriate or eff</w:t>
      </w:r>
      <w:r>
        <w:rPr>
          <w:i/>
        </w:rPr>
        <w:t xml:space="preserve">ective way &lt;~ arguments&gt;; </w:t>
      </w:r>
      <w:r w:rsidRPr="00FE7503">
        <w:rPr>
          <w:i/>
        </w:rPr>
        <w:t>to lead ceremoniously or solicitously : USHER &lt;~ing her little group of ch</w:t>
      </w:r>
      <w:r>
        <w:rPr>
          <w:i/>
        </w:rPr>
        <w:t>ildren down the street&gt;;</w:t>
      </w:r>
      <w:r w:rsidRPr="00FE7503">
        <w:rPr>
          <w:i/>
        </w:rPr>
        <w:t xml:space="preserve"> to take form or order &lt;ideas ~ing neatly&gt;</w:t>
      </w:r>
    </w:p>
    <w:p w14:paraId="176150B8" w14:textId="77777777" w:rsidR="00354D55" w:rsidRDefault="00354D55" w:rsidP="00354D55">
      <w:pPr>
        <w:rPr>
          <w:i/>
        </w:rPr>
      </w:pPr>
    </w:p>
    <w:p w14:paraId="0B626FB9" w14:textId="6F15A710" w:rsidR="00354D55" w:rsidRPr="00354D55" w:rsidRDefault="00354D55" w:rsidP="00354D55">
      <w:pPr>
        <w:pStyle w:val="ListParagraph"/>
        <w:numPr>
          <w:ilvl w:val="0"/>
          <w:numId w:val="8"/>
        </w:numPr>
        <w:rPr>
          <w:b/>
        </w:rPr>
      </w:pPr>
      <w:r>
        <w:t>***’s business has taken off, so *** needs to ___________________ a group of employees to help *** with production.</w:t>
      </w:r>
    </w:p>
    <w:p w14:paraId="5A64CD9E" w14:textId="55730BA6" w:rsidR="00354D55" w:rsidRPr="00354D55" w:rsidRDefault="00354D55" w:rsidP="00354D55">
      <w:pPr>
        <w:pStyle w:val="ListParagraph"/>
        <w:numPr>
          <w:ilvl w:val="0"/>
          <w:numId w:val="8"/>
        </w:numPr>
        <w:rPr>
          <w:b/>
        </w:rPr>
      </w:pPr>
      <w:bookmarkStart w:id="2" w:name="_GoBack"/>
      <w:bookmarkEnd w:id="2"/>
      <w:r>
        <w:t>**** is a police officer on a beat, but is taking courses so *** can become _____________________.</w:t>
      </w:r>
    </w:p>
    <w:p w14:paraId="68311630" w14:textId="77777777" w:rsidR="00354D55" w:rsidRPr="00AD4BF9" w:rsidRDefault="00354D55" w:rsidP="00354D55">
      <w:pPr>
        <w:pStyle w:val="ListParagraph"/>
        <w:numPr>
          <w:ilvl w:val="0"/>
          <w:numId w:val="8"/>
        </w:numPr>
        <w:rPr>
          <w:b/>
        </w:rPr>
      </w:pPr>
      <w:r>
        <w:t>The principal of the school _______________________ the faculty for a meeting.</w:t>
      </w:r>
    </w:p>
    <w:p w14:paraId="3E2D2FF1" w14:textId="77777777" w:rsidR="00354D55" w:rsidRPr="00AD4BF9" w:rsidRDefault="00354D55" w:rsidP="00354D55">
      <w:pPr>
        <w:pStyle w:val="ListParagraph"/>
        <w:numPr>
          <w:ilvl w:val="0"/>
          <w:numId w:val="8"/>
        </w:numPr>
        <w:rPr>
          <w:b/>
        </w:rPr>
      </w:pPr>
      <w:r>
        <w:t>Mr. Feltskog, a few minutes before each of his classes, _____________________ the materials he’ll need to teach.</w:t>
      </w:r>
    </w:p>
    <w:p w14:paraId="6694F7BB" w14:textId="77777777" w:rsidR="00354D55" w:rsidRPr="00C01218" w:rsidRDefault="00354D55" w:rsidP="00354D55">
      <w:pPr>
        <w:pStyle w:val="ListParagraph"/>
        <w:numPr>
          <w:ilvl w:val="0"/>
          <w:numId w:val="8"/>
        </w:numPr>
        <w:rPr>
          <w:b/>
        </w:rPr>
      </w:pPr>
      <w:r>
        <w:t>***’s fellow police officers elected **** _______________________ of their department.</w:t>
      </w:r>
    </w:p>
    <w:p w14:paraId="7BF0B033" w14:textId="77777777" w:rsidR="00354D55" w:rsidRDefault="00354D55" w:rsidP="00354D55"/>
    <w:p w14:paraId="1A2EBF75" w14:textId="77777777" w:rsidR="00354D55" w:rsidRPr="00354D55" w:rsidRDefault="00354D55" w:rsidP="00354D55">
      <w:pPr>
        <w:rPr>
          <w:b/>
        </w:rPr>
      </w:pPr>
    </w:p>
    <w:p w14:paraId="2A9C7A33" w14:textId="77777777" w:rsidR="00354D55" w:rsidRDefault="00354D55" w:rsidP="00354D55"/>
    <w:p w14:paraId="5736F61D" w14:textId="77777777" w:rsidR="00354D55" w:rsidRPr="00354D55" w:rsidRDefault="00354D55" w:rsidP="00354D55">
      <w:pPr>
        <w:rPr>
          <w:b/>
        </w:rPr>
      </w:pPr>
    </w:p>
    <w:p w14:paraId="39666AC5" w14:textId="291AD7BE" w:rsidR="0061688A" w:rsidRPr="004571E0" w:rsidRDefault="0061688A" w:rsidP="004571E0">
      <w:pPr>
        <w:rPr>
          <w:b/>
        </w:rPr>
      </w:pPr>
    </w:p>
    <w:p w14:paraId="0B217B29" w14:textId="77777777" w:rsidR="00174B91" w:rsidRPr="00C01218" w:rsidRDefault="00174B91" w:rsidP="00174B91">
      <w:pPr>
        <w:pStyle w:val="ListParagraph"/>
        <w:rPr>
          <w:b/>
        </w:rPr>
      </w:pPr>
    </w:p>
    <w:p w14:paraId="6D843A2E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77CE3"/>
    <w:multiLevelType w:val="hybridMultilevel"/>
    <w:tmpl w:val="A8126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1376B7"/>
    <w:multiLevelType w:val="hybridMultilevel"/>
    <w:tmpl w:val="5BDC9884"/>
    <w:lvl w:ilvl="0" w:tplc="42D0B62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705BC6"/>
    <w:multiLevelType w:val="hybridMultilevel"/>
    <w:tmpl w:val="C9742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B602DE"/>
    <w:multiLevelType w:val="hybridMultilevel"/>
    <w:tmpl w:val="CF78D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4337AF"/>
    <w:multiLevelType w:val="hybridMultilevel"/>
    <w:tmpl w:val="523C49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F66D8"/>
    <w:multiLevelType w:val="hybridMultilevel"/>
    <w:tmpl w:val="719CFDA4"/>
    <w:lvl w:ilvl="0" w:tplc="709453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F7A5F2D"/>
    <w:multiLevelType w:val="hybridMultilevel"/>
    <w:tmpl w:val="229881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917FA8"/>
    <w:multiLevelType w:val="hybridMultilevel"/>
    <w:tmpl w:val="9BB29BCE"/>
    <w:lvl w:ilvl="0" w:tplc="1DC68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5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174B91"/>
    <w:rsid w:val="001D0B8A"/>
    <w:rsid w:val="00354D55"/>
    <w:rsid w:val="00376123"/>
    <w:rsid w:val="004571E0"/>
    <w:rsid w:val="0061688A"/>
    <w:rsid w:val="006336D6"/>
    <w:rsid w:val="0069058D"/>
    <w:rsid w:val="006B3276"/>
    <w:rsid w:val="006C4E87"/>
    <w:rsid w:val="00730AC3"/>
    <w:rsid w:val="00AB3A1E"/>
    <w:rsid w:val="00BB24E6"/>
    <w:rsid w:val="00C01218"/>
    <w:rsid w:val="00EB4B13"/>
    <w:rsid w:val="00F67CBA"/>
    <w:rsid w:val="00FE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13</TotalTime>
  <Pages>5</Pages>
  <Words>1100</Words>
  <Characters>6275</Characters>
  <Application>Microsoft Office Word</Application>
  <DocSecurity>0</DocSecurity>
  <Lines>52</Lines>
  <Paragraphs>14</Paragraphs>
  <ScaleCrop>false</ScaleCrop>
  <Company>New York City Department of Education</Company>
  <LinksUpToDate>false</LinksUpToDate>
  <CharactersWithSpaces>7361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2017-06-16T20:36:00Z</dcterms:created>
  <dcterms:modified xsi:type="dcterms:W3CDTF">2018-08-09T10:14:00Z</dcterms:modified>
</cp:coreProperties>
</file>