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19A7B76B" w:rsidR="00F24EDE" w:rsidRDefault="008A1E84" w:rsidP="00F24EDE">
      <w:r>
        <w:rPr>
          <w:b/>
        </w:rPr>
        <w:t xml:space="preserve">Freshman English Language Arts,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="00103BA9">
        <w:rPr>
          <w:b/>
        </w:rPr>
        <w:t>, Lesson 36</w:t>
      </w:r>
      <w:r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103BA9">
        <w:rPr>
          <w:b/>
          <w:i/>
        </w:rPr>
        <w:t>Integrity</w:t>
      </w:r>
      <w:r w:rsidR="00F24EDE">
        <w:rPr>
          <w:b/>
        </w:rPr>
        <w:t xml:space="preserve"> </w:t>
      </w:r>
      <w:r w:rsidR="00103BA9">
        <w:rPr>
          <w:b/>
        </w:rPr>
        <w:t>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7187D9E" w14:textId="77777777" w:rsidR="001C69CE" w:rsidRDefault="001C69CE" w:rsidP="00F24EDE"/>
    <w:p w14:paraId="319806CB" w14:textId="71EBDD67" w:rsidR="001C69CE" w:rsidRPr="001C69CE" w:rsidRDefault="001C69CE" w:rsidP="001C69CE">
      <w:pPr>
        <w:pStyle w:val="ListParagraph"/>
        <w:numPr>
          <w:ilvl w:val="0"/>
          <w:numId w:val="1"/>
        </w:numPr>
        <w:rPr>
          <w:b/>
        </w:rPr>
      </w:pPr>
      <w:r>
        <w:t>***’s</w:t>
      </w:r>
      <w:r w:rsidRPr="00D874DC">
        <w:rPr>
          <w:i/>
        </w:rPr>
        <w:t xml:space="preserve"> integrity</w:t>
      </w:r>
      <w:r>
        <w:t xml:space="preserve"> prevents *** from cheating on tests and assignments.</w:t>
      </w:r>
    </w:p>
    <w:p w14:paraId="6DF52DD3" w14:textId="6DF437E7" w:rsidR="001C69CE" w:rsidRPr="001C69CE" w:rsidRDefault="001C69CE" w:rsidP="001C69CE">
      <w:pPr>
        <w:pStyle w:val="ListParagraph"/>
        <w:numPr>
          <w:ilvl w:val="0"/>
          <w:numId w:val="1"/>
        </w:numPr>
        <w:rPr>
          <w:b/>
        </w:rPr>
      </w:pPr>
      <w:r>
        <w:t xml:space="preserve">*** understands that the rules against plagiarism exist to guarantee </w:t>
      </w:r>
      <w:r w:rsidRPr="00D874DC">
        <w:rPr>
          <w:i/>
        </w:rPr>
        <w:t>integrity</w:t>
      </w:r>
      <w:r>
        <w:t xml:space="preserve"> in scholarly writing.</w:t>
      </w:r>
    </w:p>
    <w:p w14:paraId="54A8E208" w14:textId="1BC5DB06" w:rsidR="001C69CE" w:rsidRPr="00D874DC" w:rsidRDefault="001C69CE" w:rsidP="001C69CE">
      <w:pPr>
        <w:pStyle w:val="ListParagraph"/>
        <w:numPr>
          <w:ilvl w:val="0"/>
          <w:numId w:val="1"/>
        </w:numPr>
        <w:rPr>
          <w:b/>
        </w:rPr>
      </w:pPr>
      <w:r>
        <w:t xml:space="preserve">People with </w:t>
      </w:r>
      <w:r w:rsidRPr="00D874DC">
        <w:rPr>
          <w:i/>
        </w:rPr>
        <w:t>integrity</w:t>
      </w:r>
      <w:r>
        <w:t xml:space="preserve"> don’t steal even when they know they can get away with it.</w:t>
      </w:r>
    </w:p>
    <w:p w14:paraId="74793DBA" w14:textId="0115742A" w:rsidR="00D874DC" w:rsidRPr="00D874DC" w:rsidRDefault="00D874DC" w:rsidP="001C69CE">
      <w:pPr>
        <w:pStyle w:val="ListParagraph"/>
        <w:numPr>
          <w:ilvl w:val="0"/>
          <w:numId w:val="1"/>
        </w:numPr>
        <w:rPr>
          <w:b/>
        </w:rPr>
      </w:pPr>
      <w:r>
        <w:t xml:space="preserve">*** likes to hire people with </w:t>
      </w:r>
      <w:r w:rsidRPr="00D874DC">
        <w:rPr>
          <w:i/>
        </w:rPr>
        <w:t>integrity</w:t>
      </w:r>
      <w:r>
        <w:t>, so *** knows they are doing good work whether **** is watching them or not.</w:t>
      </w:r>
    </w:p>
    <w:p w14:paraId="6A420061" w14:textId="1A7344BA" w:rsidR="00D874DC" w:rsidRPr="001C69CE" w:rsidRDefault="00D874DC" w:rsidP="001C69CE">
      <w:pPr>
        <w:pStyle w:val="ListParagraph"/>
        <w:numPr>
          <w:ilvl w:val="0"/>
          <w:numId w:val="1"/>
        </w:numPr>
        <w:rPr>
          <w:b/>
        </w:rPr>
      </w:pPr>
      <w:r>
        <w:t>**** always votes for the candidates with the most</w:t>
      </w:r>
      <w:bookmarkStart w:id="54" w:name="_GoBack"/>
      <w:r w:rsidRPr="00D874DC">
        <w:rPr>
          <w:i/>
        </w:rPr>
        <w:t xml:space="preserve"> integrity</w:t>
      </w:r>
      <w:bookmarkEnd w:id="54"/>
      <w:r>
        <w:t>, so *** looks into their past to be sure they have no criminal history.</w:t>
      </w:r>
    </w:p>
    <w:p w14:paraId="7E097896" w14:textId="77777777" w:rsidR="00F24EDE" w:rsidRDefault="00F24EDE" w:rsidP="00F24EDE"/>
    <w:p w14:paraId="4C64158B" w14:textId="677E78B1" w:rsidR="00B577EA" w:rsidRPr="006B45BA" w:rsidRDefault="00103BA9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integrity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D56844"/>
    <w:multiLevelType w:val="hybridMultilevel"/>
    <w:tmpl w:val="E6EEBD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84"/>
    <w:rsid w:val="00103BA9"/>
    <w:rsid w:val="001539C9"/>
    <w:rsid w:val="001C69CE"/>
    <w:rsid w:val="001F20BF"/>
    <w:rsid w:val="002C2733"/>
    <w:rsid w:val="00335A5C"/>
    <w:rsid w:val="00410E3E"/>
    <w:rsid w:val="005A5A20"/>
    <w:rsid w:val="006B45BA"/>
    <w:rsid w:val="008A1E84"/>
    <w:rsid w:val="00C32881"/>
    <w:rsid w:val="00CA4835"/>
    <w:rsid w:val="00D874DC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69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1</Pages>
  <Words>159</Words>
  <Characters>910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2017-06-19T16:41:00Z</dcterms:created>
  <dcterms:modified xsi:type="dcterms:W3CDTF">2017-07-20T16:58:00Z</dcterms:modified>
</cp:coreProperties>
</file>