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5EF124" w14:textId="77777777" w:rsidR="008C74C2" w:rsidRDefault="008C74C2" w:rsidP="008C74C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55BA4F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037C0">
        <w:rPr>
          <w:b/>
          <w:i/>
        </w:rPr>
        <w:t xml:space="preserve">“Those who cannot remember the past are </w:t>
      </w:r>
      <w:r>
        <w:rPr>
          <w:b/>
          <w:i/>
        </w:rPr>
        <w:t>condemned</w:t>
      </w:r>
      <w:r w:rsidRPr="007037C0">
        <w:rPr>
          <w:b/>
          <w:i/>
        </w:rPr>
        <w:t xml:space="preserve"> to repeat it.”</w:t>
      </w:r>
      <w:r>
        <w:rPr>
          <w:b/>
        </w:rPr>
        <w:t xml:space="preserve"> </w:t>
      </w:r>
      <w:r w:rsidRPr="007037C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CD9466F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44"/>
      <w:bookmarkStart w:id="1" w:name="OLE_LINK45"/>
      <w:r>
        <w:rPr>
          <w:rFonts w:cs="Times New Roman"/>
          <w:b/>
          <w:bCs/>
          <w:kern w:val="0"/>
          <w:lang w:eastAsia="ja-JP"/>
        </w:rPr>
        <w:t xml:space="preserve">“Those who cannot remember the past are condemned to repeat it:” </w:t>
      </w:r>
      <w:r>
        <w:rPr>
          <w:rFonts w:cs="Times New Roman"/>
          <w:kern w:val="0"/>
          <w:lang w:eastAsia="ja-JP"/>
        </w:rPr>
        <w:t>Studying history is necessary to avoid repeating past mistakes. This saying comes from the writings of George Santayana, a Spanish-born American author of the late-nineteenth and early twentieth centuries.</w:t>
      </w:r>
    </w:p>
    <w:p w14:paraId="466FF314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0"/>
    <w:bookmarkEnd w:id="1"/>
    <w:p w14:paraId="4FCD2F8A" w14:textId="77777777" w:rsidR="008C74C2" w:rsidRDefault="008C74C2" w:rsidP="008C74C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824">
        <w:rPr>
          <w:rFonts w:cs="Times New Roman"/>
          <w:b/>
          <w:kern w:val="0"/>
          <w:lang w:eastAsia="ja-JP"/>
        </w:rPr>
        <w:t xml:space="preserve">What </w:t>
      </w:r>
      <w:r w:rsidRPr="000E7824">
        <w:rPr>
          <w:rFonts w:cs="Times New Roman"/>
          <w:kern w:val="0"/>
          <w:lang w:eastAsia="ja-JP"/>
        </w:rPr>
        <w:t>does the expression “Those who cannot remember the past are condemned to repeat it</w:t>
      </w:r>
      <w:r>
        <w:rPr>
          <w:rFonts w:cs="Times New Roman"/>
          <w:kern w:val="0"/>
          <w:lang w:eastAsia="ja-JP"/>
        </w:rPr>
        <w:t>”</w:t>
      </w:r>
      <w:r w:rsidRPr="000E7824">
        <w:rPr>
          <w:rFonts w:cs="Times New Roman"/>
          <w:kern w:val="0"/>
          <w:lang w:eastAsia="ja-JP"/>
        </w:rPr>
        <w:t xml:space="preserve"> mean?</w:t>
      </w:r>
    </w:p>
    <w:p w14:paraId="0DA5A2D8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64E68D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ED7DE7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03AFC1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7A58BA" w14:textId="77777777" w:rsidR="008C74C2" w:rsidRPr="000E7824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AABAB3" w14:textId="77777777" w:rsidR="008C74C2" w:rsidRDefault="008C74C2" w:rsidP="008C74C2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824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or </w:t>
      </w:r>
      <w:r w:rsidRPr="000E7824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does this saying come? </w:t>
      </w:r>
      <w:r w:rsidRPr="000E7824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man live?</w:t>
      </w:r>
    </w:p>
    <w:p w14:paraId="79C94AC7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46A7C2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E93DE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9B960C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D82181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8A0EDA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68BBDB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FB815F" w14:textId="77777777" w:rsidR="008C74C2" w:rsidRDefault="008C74C2" w:rsidP="008C74C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C9EF7EC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037C0">
        <w:rPr>
          <w:b/>
          <w:i/>
        </w:rPr>
        <w:t xml:space="preserve">“Those who cannot remember the past are </w:t>
      </w:r>
      <w:r>
        <w:rPr>
          <w:b/>
          <w:i/>
        </w:rPr>
        <w:t>condemned</w:t>
      </w:r>
      <w:r w:rsidRPr="007037C0">
        <w:rPr>
          <w:b/>
          <w:i/>
        </w:rPr>
        <w:t xml:space="preserve"> to repeat it.”</w:t>
      </w:r>
      <w:r>
        <w:rPr>
          <w:b/>
        </w:rPr>
        <w:t xml:space="preserve"> </w:t>
      </w:r>
      <w:r w:rsidRPr="007037C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999ED7A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“Those who cannot remember the past are condemned to repeat it:” </w:t>
      </w:r>
      <w:r>
        <w:rPr>
          <w:rFonts w:cs="Times New Roman"/>
          <w:kern w:val="0"/>
          <w:lang w:eastAsia="ja-JP"/>
        </w:rPr>
        <w:t>Studying history is necessary to avoid repeating past mistakes. This saying comes from the writings of George Santayana, a Spanish-born American author of the late-nineteenth and early twentieth centuries.</w:t>
      </w:r>
    </w:p>
    <w:p w14:paraId="51384BDE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C368B9" w14:textId="77777777" w:rsidR="008C74C2" w:rsidRDefault="008C74C2" w:rsidP="008C74C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824">
        <w:rPr>
          <w:rFonts w:cs="Times New Roman"/>
          <w:b/>
          <w:kern w:val="0"/>
          <w:lang w:eastAsia="ja-JP"/>
        </w:rPr>
        <w:t xml:space="preserve">What </w:t>
      </w:r>
      <w:r w:rsidRPr="000E7824">
        <w:rPr>
          <w:rFonts w:cs="Times New Roman"/>
          <w:kern w:val="0"/>
          <w:lang w:eastAsia="ja-JP"/>
        </w:rPr>
        <w:t>does the expression “Those who cannot remember the past are condemned to repeat it</w:t>
      </w:r>
      <w:r>
        <w:rPr>
          <w:rFonts w:cs="Times New Roman"/>
          <w:kern w:val="0"/>
          <w:lang w:eastAsia="ja-JP"/>
        </w:rPr>
        <w:t>”</w:t>
      </w:r>
      <w:r w:rsidRPr="000E7824">
        <w:rPr>
          <w:rFonts w:cs="Times New Roman"/>
          <w:kern w:val="0"/>
          <w:lang w:eastAsia="ja-JP"/>
        </w:rPr>
        <w:t xml:space="preserve"> mean?</w:t>
      </w:r>
    </w:p>
    <w:p w14:paraId="1E9582AF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C3489E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C5B575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CF1E1A" w14:textId="77777777" w:rsidR="008C74C2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C281B1" w14:textId="77777777" w:rsidR="008C74C2" w:rsidRPr="000E7824" w:rsidRDefault="008C74C2" w:rsidP="008C74C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F6509F" w14:textId="77777777" w:rsidR="008C74C2" w:rsidRDefault="008C74C2" w:rsidP="008C74C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824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or </w:t>
      </w:r>
      <w:r w:rsidRPr="000E7824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 xml:space="preserve"> does this saying come? </w:t>
      </w:r>
      <w:r w:rsidRPr="000E7824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man live?</w:t>
      </w:r>
    </w:p>
    <w:p w14:paraId="357FBE20" w14:textId="77777777" w:rsidR="00B577EA" w:rsidRPr="006B45BA" w:rsidRDefault="008C74C2">
      <w:pPr>
        <w:rPr>
          <w:rFonts w:cs="Times New Roman"/>
        </w:rPr>
      </w:pPr>
      <w:bookmarkStart w:id="2" w:name="_GoBack"/>
      <w:bookmarkEnd w:id="2"/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E2D7C"/>
    <w:multiLevelType w:val="hybridMultilevel"/>
    <w:tmpl w:val="D17AE9A0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0B5588"/>
    <w:multiLevelType w:val="hybridMultilevel"/>
    <w:tmpl w:val="D17AE9A0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4C2"/>
    <w:rsid w:val="00410E3E"/>
    <w:rsid w:val="006B45BA"/>
    <w:rsid w:val="008C74C2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899B9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74C2"/>
    <w:rPr>
      <w:rFonts w:ascii="Times New Roman" w:eastAsia="ＭＳ 明朝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7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</TotalTime>
  <Pages>1</Pages>
  <Words>268</Words>
  <Characters>1532</Characters>
  <Application>Microsoft Macintosh Word</Application>
  <DocSecurity>0</DocSecurity>
  <Lines>12</Lines>
  <Paragraphs>3</Paragraphs>
  <ScaleCrop>false</ScaleCrop>
  <Company>Mark's Text Terminal</Company>
  <LinksUpToDate>false</LinksUpToDate>
  <CharactersWithSpaces>1797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2016-05-10T13:41:00Z</dcterms:created>
  <dcterms:modified xsi:type="dcterms:W3CDTF">2016-05-10T13:42:00Z</dcterms:modified>
</cp:coreProperties>
</file>