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E22E38" w14:textId="77777777" w:rsidR="00F216DA" w:rsidRDefault="00F216DA" w:rsidP="00F216D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D140CC2" w14:textId="77777777" w:rsidR="00F216DA" w:rsidRDefault="00F216DA" w:rsidP="00F216DA">
      <w:r>
        <w:rPr>
          <w:b/>
        </w:rPr>
        <w:t xml:space="preserve">Freshman Global Studies, Unit 1, Lesson 1, Focus on One Word Worksheet: </w:t>
      </w:r>
      <w:r w:rsidRPr="005B1991">
        <w:rPr>
          <w:b/>
          <w:i/>
        </w:rPr>
        <w:t>Barbarian</w:t>
      </w:r>
      <w:r>
        <w:rPr>
          <w:b/>
        </w:rPr>
        <w:t xml:space="preserve"> (noun/adjective).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53A5654" w14:textId="77777777" w:rsidR="00F216DA" w:rsidRDefault="00F216DA" w:rsidP="00F216DA"/>
    <w:p w14:paraId="6A0EA4E9" w14:textId="77777777" w:rsidR="00F216DA" w:rsidRDefault="00F216DA" w:rsidP="00F216DA">
      <w:pPr>
        <w:numPr>
          <w:ilvl w:val="0"/>
          <w:numId w:val="1"/>
        </w:numPr>
      </w:pPr>
      <w:r>
        <w:t xml:space="preserve">The Roman Empire fell to German </w:t>
      </w:r>
      <w:r w:rsidRPr="00D2244E">
        <w:rPr>
          <w:i/>
        </w:rPr>
        <w:t>barbarians</w:t>
      </w:r>
      <w:r>
        <w:t>.</w:t>
      </w:r>
    </w:p>
    <w:p w14:paraId="4ED97B06" w14:textId="77777777" w:rsidR="00F216DA" w:rsidRDefault="00F216DA" w:rsidP="00F216DA">
      <w:pPr>
        <w:numPr>
          <w:ilvl w:val="0"/>
          <w:numId w:val="1"/>
        </w:numPr>
      </w:pPr>
      <w:r>
        <w:t xml:space="preserve">In the ancient world, if you weren’t from Greece or Rome, people from those civilizations considered you a </w:t>
      </w:r>
      <w:r w:rsidRPr="00D2244E">
        <w:rPr>
          <w:i/>
        </w:rPr>
        <w:t>barbarian</w:t>
      </w:r>
      <w:r>
        <w:t>.</w:t>
      </w:r>
    </w:p>
    <w:p w14:paraId="0851831A" w14:textId="77777777" w:rsidR="00F216DA" w:rsidRDefault="00F216DA" w:rsidP="00F216DA">
      <w:pPr>
        <w:numPr>
          <w:ilvl w:val="0"/>
          <w:numId w:val="1"/>
        </w:numPr>
      </w:pPr>
      <w:r>
        <w:t xml:space="preserve">People who eat on the subway, as ***** has pointed out, are acting like </w:t>
      </w:r>
      <w:r w:rsidRPr="00D2244E">
        <w:rPr>
          <w:i/>
        </w:rPr>
        <w:t>barbarians</w:t>
      </w:r>
      <w:r>
        <w:t>.</w:t>
      </w:r>
    </w:p>
    <w:p w14:paraId="3A1F41D4" w14:textId="77777777" w:rsidR="00F216DA" w:rsidRPr="00D2244E" w:rsidRDefault="00F216DA" w:rsidP="00F216DA">
      <w:pPr>
        <w:numPr>
          <w:ilvl w:val="0"/>
          <w:numId w:val="1"/>
        </w:numPr>
      </w:pPr>
      <w:r>
        <w:t xml:space="preserve">Often, when one group of people deals with another, and the second group speaks a different language or has different ways, the first group dismisses them as </w:t>
      </w:r>
      <w:r w:rsidRPr="00D2244E">
        <w:rPr>
          <w:i/>
        </w:rPr>
        <w:t>barbarians</w:t>
      </w:r>
      <w:r>
        <w:rPr>
          <w:i/>
        </w:rPr>
        <w:t>.</w:t>
      </w:r>
    </w:p>
    <w:p w14:paraId="5C2D437F" w14:textId="77777777" w:rsidR="00F216DA" w:rsidRPr="00D2244E" w:rsidRDefault="00F216DA" w:rsidP="00F216DA">
      <w:pPr>
        <w:numPr>
          <w:ilvl w:val="0"/>
          <w:numId w:val="1"/>
        </w:numPr>
      </w:pPr>
      <w:r>
        <w:t xml:space="preserve">When you fight, you are acting like a </w:t>
      </w:r>
      <w:r w:rsidRPr="00AB0049">
        <w:rPr>
          <w:i/>
        </w:rPr>
        <w:t>barbarian</w:t>
      </w:r>
      <w:r>
        <w:t>.</w:t>
      </w:r>
    </w:p>
    <w:p w14:paraId="4F83450A" w14:textId="77777777" w:rsidR="00F216DA" w:rsidRDefault="00F216DA" w:rsidP="00F216DA"/>
    <w:p w14:paraId="79FC6BAB" w14:textId="77777777" w:rsidR="00B577EA" w:rsidRPr="006B45BA" w:rsidRDefault="00F216DA" w:rsidP="00F216DA">
      <w:r w:rsidRPr="00936954">
        <w:rPr>
          <w:b/>
          <w:u w:val="single"/>
        </w:rPr>
        <w:t xml:space="preserve">The noun and adjective </w:t>
      </w:r>
      <w:r w:rsidRPr="00936954">
        <w:rPr>
          <w:b/>
          <w:i/>
          <w:u w:val="single"/>
        </w:rPr>
        <w:t>barbarian</w:t>
      </w:r>
      <w:r w:rsidRPr="00936954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0" w:name="_GoBack"/>
      <w:bookmarkEnd w:id="0"/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4499F"/>
    <w:multiLevelType w:val="hybridMultilevel"/>
    <w:tmpl w:val="23969EEA"/>
    <w:lvl w:ilvl="0" w:tplc="465823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6DA"/>
    <w:rsid w:val="00410E3E"/>
    <w:rsid w:val="006B45BA"/>
    <w:rsid w:val="00F216D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69CC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16D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0</TotalTime>
  <Pages>1</Pages>
  <Words>150</Words>
  <Characters>857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2015-08-17T13:14:00Z</dcterms:created>
  <dcterms:modified xsi:type="dcterms:W3CDTF">2015-08-17T13:14:00Z</dcterms:modified>
</cp:coreProperties>
</file>