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9721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D66BBA8" w14:textId="07CE8D15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07107">
        <w:rPr>
          <w:b/>
          <w:i/>
        </w:rPr>
        <w:t>Prototype</w:t>
      </w:r>
      <w:r w:rsidR="00007107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A071BC6" w14:textId="1DC136CD" w:rsidR="00124DB6" w:rsidRDefault="00124DB6" w:rsidP="00F24EDE"/>
    <w:p w14:paraId="18600EF9" w14:textId="08F4F1CA" w:rsidR="00124DB6" w:rsidRPr="00124DB6" w:rsidRDefault="00124DB6" w:rsidP="00124DB6">
      <w:pPr>
        <w:pStyle w:val="ListParagraph"/>
        <w:numPr>
          <w:ilvl w:val="0"/>
          <w:numId w:val="1"/>
        </w:numPr>
        <w:rPr>
          <w:b/>
        </w:rPr>
      </w:pPr>
      <w:r>
        <w:t xml:space="preserve">The early </w:t>
      </w:r>
      <w:r w:rsidRPr="00124DB6">
        <w:rPr>
          <w:i/>
        </w:rPr>
        <w:t xml:space="preserve">prototypes </w:t>
      </w:r>
      <w:r>
        <w:t>of Apple computers, built in Steve Jobs’ parents’ garage, are now worth hundreds of thousands of dollars as collectibles.</w:t>
      </w:r>
    </w:p>
    <w:p w14:paraId="37EC9419" w14:textId="51F1C4D4" w:rsidR="00124DB6" w:rsidRPr="00124DB6" w:rsidRDefault="00124DB6" w:rsidP="00124DB6">
      <w:pPr>
        <w:pStyle w:val="ListParagraph"/>
        <w:numPr>
          <w:ilvl w:val="0"/>
          <w:numId w:val="1"/>
        </w:numPr>
        <w:rPr>
          <w:b/>
        </w:rPr>
      </w:pPr>
      <w:r>
        <w:t xml:space="preserve">**** considers the rough draft of *** term paper for United States history a </w:t>
      </w:r>
      <w:r w:rsidRPr="00124DB6">
        <w:rPr>
          <w:i/>
        </w:rPr>
        <w:t xml:space="preserve">prototype </w:t>
      </w:r>
      <w:r>
        <w:t>for later versions of the document.</w:t>
      </w:r>
    </w:p>
    <w:p w14:paraId="4318D2B4" w14:textId="4FCA7C68" w:rsidR="00124DB6" w:rsidRPr="00124DB6" w:rsidRDefault="00124DB6" w:rsidP="00124DB6">
      <w:pPr>
        <w:pStyle w:val="ListParagraph"/>
        <w:numPr>
          <w:ilvl w:val="0"/>
          <w:numId w:val="1"/>
        </w:numPr>
        <w:rPr>
          <w:b/>
        </w:rPr>
      </w:pPr>
      <w:r>
        <w:t>****, an engineer at Apple Computer, left a</w:t>
      </w:r>
      <w:r w:rsidRPr="00124DB6">
        <w:rPr>
          <w:i/>
        </w:rPr>
        <w:t xml:space="preserve"> prototype</w:t>
      </w:r>
      <w:r>
        <w:t xml:space="preserve"> of the new iPhone on a restaurant table, which caused big trouble for ****.</w:t>
      </w:r>
    </w:p>
    <w:p w14:paraId="2613787A" w14:textId="484EEDA9" w:rsidR="00124DB6" w:rsidRPr="00124DB6" w:rsidRDefault="00124DB6" w:rsidP="00124DB6">
      <w:pPr>
        <w:pStyle w:val="ListParagraph"/>
        <w:numPr>
          <w:ilvl w:val="0"/>
          <w:numId w:val="1"/>
        </w:numPr>
        <w:rPr>
          <w:b/>
        </w:rPr>
      </w:pPr>
      <w:r>
        <w:t>**** is an industrial designer who likes to fabricate at least three</w:t>
      </w:r>
      <w:r w:rsidRPr="00124DB6">
        <w:rPr>
          <w:i/>
        </w:rPr>
        <w:t xml:space="preserve"> prototypes</w:t>
      </w:r>
      <w:r>
        <w:t xml:space="preserve"> of *** designs.</w:t>
      </w:r>
    </w:p>
    <w:p w14:paraId="170043EA" w14:textId="0087718C" w:rsidR="00124DB6" w:rsidRPr="00124DB6" w:rsidRDefault="00124DB6" w:rsidP="00124DB6">
      <w:pPr>
        <w:pStyle w:val="ListParagraph"/>
        <w:numPr>
          <w:ilvl w:val="0"/>
          <w:numId w:val="1"/>
        </w:numPr>
        <w:rPr>
          <w:b/>
        </w:rPr>
      </w:pPr>
      <w:r>
        <w:t xml:space="preserve">*** drew a </w:t>
      </w:r>
      <w:r w:rsidRPr="00124DB6">
        <w:rPr>
          <w:i/>
        </w:rPr>
        <w:t>prototype</w:t>
      </w:r>
      <w:r>
        <w:t xml:space="preserve"> of a new system for a super-efficient air conditioner.</w:t>
      </w:r>
    </w:p>
    <w:p w14:paraId="793A00BB" w14:textId="77777777" w:rsidR="00F24EDE" w:rsidRDefault="00F24EDE" w:rsidP="00F24EDE"/>
    <w:p w14:paraId="413B0AEE" w14:textId="0BE1784F" w:rsidR="00B577EA" w:rsidRDefault="00007107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prototype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63D12492" w14:textId="6974E5E1" w:rsidR="00ED5226" w:rsidRDefault="00ED5226" w:rsidP="00F24EDE">
      <w:pPr>
        <w:rPr>
          <w:u w:val="single"/>
        </w:rPr>
      </w:pPr>
    </w:p>
    <w:p w14:paraId="44A3D7B5" w14:textId="5C9714F7" w:rsidR="00ED5226" w:rsidRDefault="00ED5226" w:rsidP="00F24EDE">
      <w:pPr>
        <w:rPr>
          <w:u w:val="single"/>
        </w:rPr>
      </w:pPr>
    </w:p>
    <w:p w14:paraId="2B0C3C3F" w14:textId="0F7001AD" w:rsidR="00ED5226" w:rsidRDefault="00ED5226" w:rsidP="00F24EDE">
      <w:pPr>
        <w:rPr>
          <w:u w:val="single"/>
        </w:rPr>
      </w:pPr>
    </w:p>
    <w:p w14:paraId="56FCF395" w14:textId="41197BA3" w:rsidR="00ED5226" w:rsidRDefault="00ED5226" w:rsidP="00F24EDE">
      <w:pPr>
        <w:rPr>
          <w:u w:val="single"/>
        </w:rPr>
      </w:pPr>
    </w:p>
    <w:p w14:paraId="09A8F442" w14:textId="31AF4BDD" w:rsidR="00ED5226" w:rsidRDefault="00ED5226" w:rsidP="00F24EDE">
      <w:pPr>
        <w:rPr>
          <w:u w:val="single"/>
        </w:rPr>
      </w:pPr>
    </w:p>
    <w:p w14:paraId="2CFE267E" w14:textId="2D177502" w:rsidR="00ED5226" w:rsidRDefault="00ED5226" w:rsidP="00F24EDE">
      <w:pPr>
        <w:rPr>
          <w:u w:val="single"/>
        </w:rPr>
      </w:pPr>
    </w:p>
    <w:p w14:paraId="77F0A145" w14:textId="6567C236" w:rsidR="00ED5226" w:rsidRDefault="00ED5226" w:rsidP="00F24EDE">
      <w:pPr>
        <w:rPr>
          <w:u w:val="single"/>
        </w:rPr>
      </w:pPr>
    </w:p>
    <w:p w14:paraId="58926C0E" w14:textId="04483825" w:rsidR="00ED5226" w:rsidRDefault="00ED5226" w:rsidP="00F24EDE">
      <w:pPr>
        <w:rPr>
          <w:u w:val="single"/>
        </w:rPr>
      </w:pPr>
    </w:p>
    <w:p w14:paraId="619E9BDC" w14:textId="1CCE3E83" w:rsidR="00ED5226" w:rsidRDefault="00ED5226" w:rsidP="00F24EDE">
      <w:pPr>
        <w:rPr>
          <w:u w:val="single"/>
        </w:rPr>
      </w:pPr>
    </w:p>
    <w:p w14:paraId="2F40D72C" w14:textId="658B7392" w:rsidR="00ED5226" w:rsidRDefault="00ED5226" w:rsidP="00F24EDE">
      <w:pPr>
        <w:rPr>
          <w:u w:val="single"/>
        </w:rPr>
      </w:pPr>
    </w:p>
    <w:p w14:paraId="31DD97E8" w14:textId="1D198064" w:rsidR="00ED5226" w:rsidRDefault="00ED5226" w:rsidP="00F24EDE">
      <w:pPr>
        <w:rPr>
          <w:u w:val="single"/>
        </w:rPr>
      </w:pPr>
    </w:p>
    <w:p w14:paraId="765F3F63" w14:textId="3F0FA89C" w:rsidR="00ED5226" w:rsidRDefault="00ED5226" w:rsidP="00F24EDE">
      <w:pPr>
        <w:rPr>
          <w:u w:val="single"/>
        </w:rPr>
      </w:pPr>
    </w:p>
    <w:p w14:paraId="56C43506" w14:textId="4033048A" w:rsidR="00ED5226" w:rsidRDefault="00ED5226" w:rsidP="00F24EDE">
      <w:pPr>
        <w:rPr>
          <w:u w:val="single"/>
        </w:rPr>
      </w:pPr>
    </w:p>
    <w:p w14:paraId="0042086A" w14:textId="00497BAA" w:rsidR="00ED5226" w:rsidRDefault="00ED5226" w:rsidP="00F24EDE">
      <w:pPr>
        <w:rPr>
          <w:u w:val="single"/>
        </w:rPr>
      </w:pPr>
    </w:p>
    <w:p w14:paraId="1E19E23B" w14:textId="6208BF7F" w:rsidR="00ED5226" w:rsidRDefault="00ED5226" w:rsidP="00F24EDE">
      <w:pPr>
        <w:rPr>
          <w:u w:val="single"/>
        </w:rPr>
      </w:pPr>
    </w:p>
    <w:p w14:paraId="04A749AA" w14:textId="20C1A460" w:rsidR="00ED5226" w:rsidRDefault="00ED5226" w:rsidP="00F24EDE">
      <w:pPr>
        <w:rPr>
          <w:u w:val="single"/>
        </w:rPr>
      </w:pPr>
    </w:p>
    <w:p w14:paraId="3FCBB165" w14:textId="04614437" w:rsidR="00ED5226" w:rsidRDefault="00ED5226" w:rsidP="00F24EDE">
      <w:pPr>
        <w:rPr>
          <w:u w:val="single"/>
        </w:rPr>
      </w:pPr>
    </w:p>
    <w:p w14:paraId="2282A143" w14:textId="0871526C" w:rsidR="00ED5226" w:rsidRDefault="00ED5226" w:rsidP="00F24EDE">
      <w:pPr>
        <w:rPr>
          <w:u w:val="single"/>
        </w:rPr>
      </w:pPr>
    </w:p>
    <w:p w14:paraId="7E73ACDB" w14:textId="36BB5388" w:rsidR="00ED5226" w:rsidRDefault="00ED5226" w:rsidP="00F24EDE">
      <w:pPr>
        <w:rPr>
          <w:u w:val="single"/>
        </w:rPr>
      </w:pPr>
    </w:p>
    <w:p w14:paraId="4B80598E" w14:textId="15F86B90" w:rsidR="00ED5226" w:rsidRDefault="00ED5226" w:rsidP="00F24EDE">
      <w:pPr>
        <w:rPr>
          <w:u w:val="single"/>
        </w:rPr>
      </w:pPr>
    </w:p>
    <w:p w14:paraId="76433805" w14:textId="0BC90750" w:rsidR="00ED5226" w:rsidRDefault="00ED5226" w:rsidP="00F24EDE">
      <w:pPr>
        <w:rPr>
          <w:u w:val="single"/>
        </w:rPr>
      </w:pPr>
    </w:p>
    <w:p w14:paraId="3A2A4654" w14:textId="02D8DC30" w:rsidR="00ED5226" w:rsidRDefault="00ED5226" w:rsidP="00F24EDE">
      <w:pPr>
        <w:rPr>
          <w:u w:val="single"/>
        </w:rPr>
      </w:pPr>
    </w:p>
    <w:p w14:paraId="5483BE7B" w14:textId="5D2F527F" w:rsidR="00ED5226" w:rsidRDefault="00ED5226" w:rsidP="00F24EDE">
      <w:pPr>
        <w:rPr>
          <w:u w:val="single"/>
        </w:rPr>
      </w:pPr>
    </w:p>
    <w:p w14:paraId="7B7CAC7F" w14:textId="78F28695" w:rsidR="00ED5226" w:rsidRDefault="00ED5226" w:rsidP="00F24EDE">
      <w:pPr>
        <w:rPr>
          <w:u w:val="single"/>
        </w:rPr>
      </w:pPr>
    </w:p>
    <w:p w14:paraId="0B220B7A" w14:textId="341EF8D9" w:rsidR="00ED5226" w:rsidRDefault="00ED5226" w:rsidP="00F24EDE">
      <w:pPr>
        <w:rPr>
          <w:u w:val="single"/>
        </w:rPr>
      </w:pPr>
    </w:p>
    <w:p w14:paraId="233D7925" w14:textId="085D51E4" w:rsidR="00ED5226" w:rsidRDefault="00ED5226" w:rsidP="00F24EDE">
      <w:pPr>
        <w:rPr>
          <w:u w:val="single"/>
        </w:rPr>
      </w:pPr>
    </w:p>
    <w:p w14:paraId="7F1B5C4F" w14:textId="57B143A6" w:rsidR="00ED5226" w:rsidRDefault="00ED5226" w:rsidP="00F24EDE">
      <w:pPr>
        <w:rPr>
          <w:u w:val="single"/>
        </w:rPr>
      </w:pPr>
    </w:p>
    <w:p w14:paraId="467D285F" w14:textId="4A82A206" w:rsidR="00ED5226" w:rsidRDefault="00ED5226" w:rsidP="00F24EDE">
      <w:pPr>
        <w:rPr>
          <w:u w:val="single"/>
        </w:rPr>
      </w:pPr>
    </w:p>
    <w:p w14:paraId="108E8E09" w14:textId="47EB982E" w:rsidR="00ED5226" w:rsidRDefault="00ED5226" w:rsidP="00F24EDE">
      <w:pPr>
        <w:rPr>
          <w:u w:val="single"/>
        </w:rPr>
      </w:pPr>
    </w:p>
    <w:p w14:paraId="3439FD4B" w14:textId="2FB70542" w:rsidR="00ED5226" w:rsidRDefault="00ED5226" w:rsidP="00F24EDE">
      <w:pPr>
        <w:rPr>
          <w:u w:val="single"/>
        </w:rPr>
      </w:pPr>
    </w:p>
    <w:p w14:paraId="1B5174BE" w14:textId="1EF8669B" w:rsidR="00ED5226" w:rsidRDefault="00ED5226" w:rsidP="00F24EDE">
      <w:pPr>
        <w:rPr>
          <w:u w:val="single"/>
        </w:rPr>
      </w:pPr>
    </w:p>
    <w:p w14:paraId="3A850A05" w14:textId="1CDE471F" w:rsidR="00ED5226" w:rsidRDefault="00ED5226" w:rsidP="00F24EDE">
      <w:pPr>
        <w:rPr>
          <w:u w:val="single"/>
        </w:rPr>
      </w:pPr>
    </w:p>
    <w:p w14:paraId="165B39EB" w14:textId="44C9B50D" w:rsidR="00ED5226" w:rsidRDefault="00ED5226" w:rsidP="00F24EDE">
      <w:pPr>
        <w:rPr>
          <w:u w:val="single"/>
        </w:rPr>
      </w:pPr>
    </w:p>
    <w:p w14:paraId="1AE45250" w14:textId="77777777" w:rsidR="00ED5226" w:rsidRPr="009E1B18" w:rsidRDefault="00ED5226" w:rsidP="00ED522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4368C39" w14:textId="77777777" w:rsidR="00ED5226" w:rsidRDefault="00ED5226" w:rsidP="00ED5226">
      <w:r>
        <w:rPr>
          <w:b/>
        </w:rPr>
        <w:t xml:space="preserve">Focus on One Word Worksheet: </w:t>
      </w:r>
      <w:r>
        <w:rPr>
          <w:b/>
          <w:i/>
        </w:rPr>
        <w:t>Prototypical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BAE3348" w14:textId="77777777" w:rsidR="00ED5226" w:rsidRDefault="00ED5226" w:rsidP="00ED5226"/>
    <w:p w14:paraId="64F2436C" w14:textId="77777777" w:rsidR="00ED5226" w:rsidRPr="00360497" w:rsidRDefault="00ED5226" w:rsidP="00ED5226">
      <w:pPr>
        <w:pStyle w:val="ListParagraph"/>
        <w:numPr>
          <w:ilvl w:val="0"/>
          <w:numId w:val="2"/>
        </w:numPr>
        <w:rPr>
          <w:b/>
        </w:rPr>
      </w:pPr>
      <w:r>
        <w:t xml:space="preserve">An old English bat-and-ball game called Rounders is </w:t>
      </w:r>
      <w:r w:rsidRPr="00D65C7C">
        <w:rPr>
          <w:i/>
        </w:rPr>
        <w:t>prototypical</w:t>
      </w:r>
      <w:r>
        <w:t xml:space="preserve"> of baseball.</w:t>
      </w:r>
    </w:p>
    <w:p w14:paraId="3D116039" w14:textId="77777777" w:rsidR="00ED5226" w:rsidRPr="00360497" w:rsidRDefault="00ED5226" w:rsidP="00ED5226">
      <w:pPr>
        <w:pStyle w:val="ListParagraph"/>
        <w:numPr>
          <w:ilvl w:val="0"/>
          <w:numId w:val="2"/>
        </w:numPr>
        <w:rPr>
          <w:b/>
        </w:rPr>
      </w:pPr>
      <w:r>
        <w:t xml:space="preserve">**** studies Hip-Hop and believes that the Sugarhill Gang was the </w:t>
      </w:r>
      <w:r w:rsidRPr="00D65C7C">
        <w:rPr>
          <w:i/>
        </w:rPr>
        <w:t>prototypical</w:t>
      </w:r>
      <w:r>
        <w:t xml:space="preserve"> rap group.</w:t>
      </w:r>
    </w:p>
    <w:p w14:paraId="5EA54A50" w14:textId="77777777" w:rsidR="00ED5226" w:rsidRPr="00D65C7C" w:rsidRDefault="00ED5226" w:rsidP="00ED5226">
      <w:pPr>
        <w:pStyle w:val="ListParagraph"/>
        <w:numPr>
          <w:ilvl w:val="0"/>
          <w:numId w:val="2"/>
        </w:numPr>
        <w:rPr>
          <w:b/>
        </w:rPr>
      </w:pPr>
      <w:r>
        <w:t xml:space="preserve">*** is an architect who has published a book arguing that the Chrysler Building in New York City is a </w:t>
      </w:r>
      <w:r w:rsidRPr="00D65C7C">
        <w:rPr>
          <w:i/>
        </w:rPr>
        <w:t xml:space="preserve">prototypical </w:t>
      </w:r>
      <w:r>
        <w:t>art deco design.</w:t>
      </w:r>
    </w:p>
    <w:p w14:paraId="0620D694" w14:textId="77777777" w:rsidR="00ED5226" w:rsidRPr="00D65C7C" w:rsidRDefault="00ED5226" w:rsidP="00ED5226">
      <w:pPr>
        <w:pStyle w:val="ListParagraph"/>
        <w:numPr>
          <w:ilvl w:val="0"/>
          <w:numId w:val="2"/>
        </w:numPr>
        <w:rPr>
          <w:b/>
        </w:rPr>
      </w:pPr>
      <w:r>
        <w:t>*** studies design and holds that horse-drawn carriages were</w:t>
      </w:r>
      <w:r w:rsidRPr="00D65C7C">
        <w:rPr>
          <w:i/>
        </w:rPr>
        <w:t xml:space="preserve"> prototypical</w:t>
      </w:r>
      <w:r>
        <w:t xml:space="preserve"> of the earliest automobiles.</w:t>
      </w:r>
    </w:p>
    <w:p w14:paraId="34D49461" w14:textId="77777777" w:rsidR="00ED5226" w:rsidRPr="00360497" w:rsidRDefault="00ED5226" w:rsidP="00ED5226">
      <w:pPr>
        <w:pStyle w:val="ListParagraph"/>
        <w:numPr>
          <w:ilvl w:val="0"/>
          <w:numId w:val="2"/>
        </w:numPr>
        <w:rPr>
          <w:b/>
        </w:rPr>
      </w:pPr>
      <w:r>
        <w:t>*** wrote a paper for *** US history course tracing the life of Madame C.J. Walker as the</w:t>
      </w:r>
      <w:r w:rsidRPr="00D65C7C">
        <w:rPr>
          <w:i/>
        </w:rPr>
        <w:t xml:space="preserve"> prototypical</w:t>
      </w:r>
      <w:r>
        <w:t xml:space="preserve"> female African-American entrepreneur.</w:t>
      </w:r>
    </w:p>
    <w:p w14:paraId="5A4D11F2" w14:textId="77777777" w:rsidR="00ED5226" w:rsidRDefault="00ED5226" w:rsidP="00ED5226"/>
    <w:p w14:paraId="093394E9" w14:textId="59B66068" w:rsidR="00ED5226" w:rsidRPr="006B45BA" w:rsidRDefault="00ED5226" w:rsidP="00ED5226">
      <w:r>
        <w:rPr>
          <w:b/>
          <w:u w:val="single"/>
        </w:rPr>
        <w:t>The 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Prototypical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ED5226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D0DA1"/>
    <w:multiLevelType w:val="hybridMultilevel"/>
    <w:tmpl w:val="60D8C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E4837"/>
    <w:multiLevelType w:val="hybridMultilevel"/>
    <w:tmpl w:val="D9DC5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007107"/>
    <w:rsid w:val="00124DB6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B0A29"/>
    <w:rsid w:val="00EC6ED9"/>
    <w:rsid w:val="00ED5226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6E8E39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2</Pages>
  <Words>315</Words>
  <Characters>1799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2018-07-13T13:24:00Z</dcterms:created>
  <dcterms:modified xsi:type="dcterms:W3CDTF">2018-07-20T13:12:00Z</dcterms:modified>
</cp:coreProperties>
</file>