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70B61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905C2EC" w14:textId="3A674F8C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CE07E8">
        <w:rPr>
          <w:b/>
          <w:i/>
        </w:rPr>
        <w:t>Pope</w:t>
      </w:r>
      <w:r w:rsidR="00CE07E8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8638CCC" w14:textId="0E1D26E9" w:rsidR="00040C44" w:rsidRDefault="00040C44" w:rsidP="00F24EDE"/>
    <w:p w14:paraId="0F6A5FFC" w14:textId="2E04D456" w:rsidR="00040C44" w:rsidRPr="00040C44" w:rsidRDefault="00040C44" w:rsidP="00040C44">
      <w:pPr>
        <w:pStyle w:val="ListParagraph"/>
        <w:numPr>
          <w:ilvl w:val="0"/>
          <w:numId w:val="1"/>
        </w:numPr>
        <w:rPr>
          <w:b/>
        </w:rPr>
      </w:pPr>
      <w:r>
        <w:t xml:space="preserve">Catholic Cardinals from around the world met to elect a new </w:t>
      </w:r>
      <w:r w:rsidRPr="00040C44">
        <w:rPr>
          <w:i/>
        </w:rPr>
        <w:t>Pope</w:t>
      </w:r>
      <w:r>
        <w:t>.</w:t>
      </w:r>
    </w:p>
    <w:p w14:paraId="0A52B89E" w14:textId="39BDCF90" w:rsidR="00040C44" w:rsidRPr="00040C44" w:rsidRDefault="00040C44" w:rsidP="00040C44">
      <w:pPr>
        <w:pStyle w:val="ListParagraph"/>
        <w:numPr>
          <w:ilvl w:val="0"/>
          <w:numId w:val="1"/>
        </w:numPr>
        <w:rPr>
          <w:b/>
        </w:rPr>
      </w:pPr>
      <w:r w:rsidRPr="00040C44">
        <w:rPr>
          <w:i/>
        </w:rPr>
        <w:t xml:space="preserve">Popes </w:t>
      </w:r>
      <w:r>
        <w:t>are considered God’s representatives on Earth.</w:t>
      </w:r>
    </w:p>
    <w:p w14:paraId="41D0A80C" w14:textId="2EB685CF" w:rsidR="00040C44" w:rsidRPr="00040C44" w:rsidRDefault="00040C44" w:rsidP="00040C44">
      <w:pPr>
        <w:pStyle w:val="ListParagraph"/>
        <w:numPr>
          <w:ilvl w:val="0"/>
          <w:numId w:val="1"/>
        </w:numPr>
        <w:rPr>
          <w:b/>
        </w:rPr>
      </w:pPr>
      <w:r>
        <w:t xml:space="preserve">The Medieval and Renaissance </w:t>
      </w:r>
      <w:r w:rsidRPr="00040C44">
        <w:rPr>
          <w:i/>
        </w:rPr>
        <w:t>Popes</w:t>
      </w:r>
      <w:r>
        <w:t xml:space="preserve"> possessed and used a lot of political power in addition to their religious power.</w:t>
      </w:r>
    </w:p>
    <w:p w14:paraId="2B381D3C" w14:textId="32C9A4D4" w:rsidR="00040C44" w:rsidRPr="00040C44" w:rsidRDefault="00040C44" w:rsidP="00040C44">
      <w:pPr>
        <w:pStyle w:val="ListParagraph"/>
        <w:numPr>
          <w:ilvl w:val="0"/>
          <w:numId w:val="1"/>
        </w:numPr>
        <w:rPr>
          <w:b/>
        </w:rPr>
      </w:pPr>
      <w:r>
        <w:t>The</w:t>
      </w:r>
      <w:r w:rsidRPr="00040C44">
        <w:rPr>
          <w:i/>
        </w:rPr>
        <w:t xml:space="preserve"> Pope</w:t>
      </w:r>
      <w:r>
        <w:t xml:space="preserve"> lives and works at the Vatican, in Rome.</w:t>
      </w:r>
    </w:p>
    <w:p w14:paraId="7CC52391" w14:textId="73DC24B3" w:rsidR="00040C44" w:rsidRPr="00040C44" w:rsidRDefault="00040C44" w:rsidP="00040C44">
      <w:pPr>
        <w:pStyle w:val="ListParagraph"/>
        <w:numPr>
          <w:ilvl w:val="0"/>
          <w:numId w:val="1"/>
        </w:numPr>
        <w:rPr>
          <w:b/>
        </w:rPr>
      </w:pPr>
      <w:r>
        <w:t xml:space="preserve">What many people don’t realize is that a </w:t>
      </w:r>
      <w:r w:rsidRPr="00732B74">
        <w:rPr>
          <w:i/>
        </w:rPr>
        <w:t>Pope</w:t>
      </w:r>
      <w:r>
        <w:t xml:space="preserve"> (though not the Catholic Pope) leads the Coptic Church in North Africa.</w:t>
      </w:r>
    </w:p>
    <w:p w14:paraId="3D13828E" w14:textId="77777777" w:rsidR="00F24EDE" w:rsidRDefault="00F24EDE" w:rsidP="00F24EDE"/>
    <w:p w14:paraId="3084673A" w14:textId="0BFAD77E" w:rsidR="00B577EA" w:rsidRDefault="00CE07E8" w:rsidP="00F24EDE">
      <w:pPr>
        <w:rPr>
          <w:u w:val="single"/>
        </w:rPr>
      </w:pPr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pope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p w14:paraId="3129BC04" w14:textId="291EA49F" w:rsidR="00335F8C" w:rsidRDefault="00335F8C" w:rsidP="00F24EDE">
      <w:pPr>
        <w:rPr>
          <w:u w:val="single"/>
        </w:rPr>
      </w:pPr>
    </w:p>
    <w:p w14:paraId="179E1FF6" w14:textId="283CDCB0" w:rsidR="00335F8C" w:rsidRDefault="00335F8C" w:rsidP="00F24EDE">
      <w:pPr>
        <w:rPr>
          <w:u w:val="single"/>
        </w:rPr>
      </w:pPr>
    </w:p>
    <w:p w14:paraId="41EB07E1" w14:textId="709A2890" w:rsidR="00335F8C" w:rsidRDefault="00335F8C" w:rsidP="00F24EDE">
      <w:pPr>
        <w:rPr>
          <w:u w:val="single"/>
        </w:rPr>
      </w:pPr>
    </w:p>
    <w:p w14:paraId="651316BE" w14:textId="285C6FBC" w:rsidR="00335F8C" w:rsidRDefault="00335F8C" w:rsidP="00F24EDE">
      <w:pPr>
        <w:rPr>
          <w:u w:val="single"/>
        </w:rPr>
      </w:pPr>
    </w:p>
    <w:p w14:paraId="7D374AAC" w14:textId="4D389E59" w:rsidR="00335F8C" w:rsidRDefault="00335F8C" w:rsidP="00F24EDE">
      <w:pPr>
        <w:rPr>
          <w:u w:val="single"/>
        </w:rPr>
      </w:pPr>
    </w:p>
    <w:p w14:paraId="101F8B89" w14:textId="2538BA06" w:rsidR="00335F8C" w:rsidRDefault="00335F8C" w:rsidP="00F24EDE">
      <w:pPr>
        <w:rPr>
          <w:u w:val="single"/>
        </w:rPr>
      </w:pPr>
    </w:p>
    <w:p w14:paraId="0C4534F3" w14:textId="560D0DAA" w:rsidR="00335F8C" w:rsidRDefault="00335F8C" w:rsidP="00F24EDE">
      <w:pPr>
        <w:rPr>
          <w:u w:val="single"/>
        </w:rPr>
      </w:pPr>
    </w:p>
    <w:p w14:paraId="4DD22639" w14:textId="12112F07" w:rsidR="00335F8C" w:rsidRDefault="00335F8C" w:rsidP="00F24EDE">
      <w:pPr>
        <w:rPr>
          <w:u w:val="single"/>
        </w:rPr>
      </w:pPr>
    </w:p>
    <w:p w14:paraId="3845DC9C" w14:textId="6B2D27EF" w:rsidR="00335F8C" w:rsidRDefault="00335F8C" w:rsidP="00F24EDE">
      <w:pPr>
        <w:rPr>
          <w:u w:val="single"/>
        </w:rPr>
      </w:pPr>
    </w:p>
    <w:p w14:paraId="3E61DECE" w14:textId="4BAD5CBA" w:rsidR="00335F8C" w:rsidRDefault="00335F8C" w:rsidP="00F24EDE">
      <w:pPr>
        <w:rPr>
          <w:u w:val="single"/>
        </w:rPr>
      </w:pPr>
    </w:p>
    <w:p w14:paraId="54CB27E2" w14:textId="10C5DA8D" w:rsidR="00335F8C" w:rsidRDefault="00335F8C" w:rsidP="00F24EDE">
      <w:pPr>
        <w:rPr>
          <w:u w:val="single"/>
        </w:rPr>
      </w:pPr>
    </w:p>
    <w:p w14:paraId="115E17B6" w14:textId="61C05557" w:rsidR="00335F8C" w:rsidRDefault="00335F8C" w:rsidP="00F24EDE">
      <w:pPr>
        <w:rPr>
          <w:u w:val="single"/>
        </w:rPr>
      </w:pPr>
    </w:p>
    <w:p w14:paraId="2A96DB99" w14:textId="7873531F" w:rsidR="00335F8C" w:rsidRDefault="00335F8C" w:rsidP="00F24EDE">
      <w:pPr>
        <w:rPr>
          <w:u w:val="single"/>
        </w:rPr>
      </w:pPr>
    </w:p>
    <w:p w14:paraId="7B48C498" w14:textId="31AAF0A2" w:rsidR="00335F8C" w:rsidRDefault="00335F8C" w:rsidP="00F24EDE">
      <w:pPr>
        <w:rPr>
          <w:u w:val="single"/>
        </w:rPr>
      </w:pPr>
    </w:p>
    <w:p w14:paraId="05DE429C" w14:textId="3AAE0049" w:rsidR="00335F8C" w:rsidRDefault="00335F8C" w:rsidP="00F24EDE">
      <w:pPr>
        <w:rPr>
          <w:u w:val="single"/>
        </w:rPr>
      </w:pPr>
    </w:p>
    <w:p w14:paraId="404DD167" w14:textId="046730F1" w:rsidR="00335F8C" w:rsidRDefault="00335F8C" w:rsidP="00F24EDE">
      <w:pPr>
        <w:rPr>
          <w:u w:val="single"/>
        </w:rPr>
      </w:pPr>
    </w:p>
    <w:p w14:paraId="05CD3CD6" w14:textId="2DA38275" w:rsidR="00335F8C" w:rsidRDefault="00335F8C" w:rsidP="00F24EDE">
      <w:pPr>
        <w:rPr>
          <w:u w:val="single"/>
        </w:rPr>
      </w:pPr>
    </w:p>
    <w:p w14:paraId="74D09C7D" w14:textId="02106D63" w:rsidR="00335F8C" w:rsidRDefault="00335F8C" w:rsidP="00F24EDE">
      <w:pPr>
        <w:rPr>
          <w:u w:val="single"/>
        </w:rPr>
      </w:pPr>
    </w:p>
    <w:p w14:paraId="4B4119C0" w14:textId="1B85A9BB" w:rsidR="00335F8C" w:rsidRDefault="00335F8C" w:rsidP="00F24EDE">
      <w:pPr>
        <w:rPr>
          <w:u w:val="single"/>
        </w:rPr>
      </w:pPr>
    </w:p>
    <w:p w14:paraId="71CD2048" w14:textId="655C5095" w:rsidR="00335F8C" w:rsidRDefault="00335F8C" w:rsidP="00F24EDE">
      <w:pPr>
        <w:rPr>
          <w:u w:val="single"/>
        </w:rPr>
      </w:pPr>
    </w:p>
    <w:p w14:paraId="218C49A9" w14:textId="1DF29098" w:rsidR="00335F8C" w:rsidRDefault="00335F8C" w:rsidP="00F24EDE">
      <w:pPr>
        <w:rPr>
          <w:u w:val="single"/>
        </w:rPr>
      </w:pPr>
    </w:p>
    <w:p w14:paraId="7DA1D388" w14:textId="443D1113" w:rsidR="00335F8C" w:rsidRDefault="00335F8C" w:rsidP="00F24EDE">
      <w:pPr>
        <w:rPr>
          <w:u w:val="single"/>
        </w:rPr>
      </w:pPr>
    </w:p>
    <w:p w14:paraId="75C4EBBA" w14:textId="1E943901" w:rsidR="00335F8C" w:rsidRDefault="00335F8C" w:rsidP="00F24EDE">
      <w:pPr>
        <w:rPr>
          <w:u w:val="single"/>
        </w:rPr>
      </w:pPr>
    </w:p>
    <w:p w14:paraId="375BADB6" w14:textId="5323EA7F" w:rsidR="00335F8C" w:rsidRDefault="00335F8C" w:rsidP="00F24EDE">
      <w:pPr>
        <w:rPr>
          <w:u w:val="single"/>
        </w:rPr>
      </w:pPr>
    </w:p>
    <w:p w14:paraId="23E7D9A3" w14:textId="10951158" w:rsidR="00335F8C" w:rsidRDefault="00335F8C" w:rsidP="00F24EDE">
      <w:pPr>
        <w:rPr>
          <w:u w:val="single"/>
        </w:rPr>
      </w:pPr>
    </w:p>
    <w:p w14:paraId="41C70940" w14:textId="0BBAC381" w:rsidR="00335F8C" w:rsidRDefault="00335F8C" w:rsidP="00F24EDE">
      <w:pPr>
        <w:rPr>
          <w:u w:val="single"/>
        </w:rPr>
      </w:pPr>
    </w:p>
    <w:p w14:paraId="16EAEAE1" w14:textId="4D418A5C" w:rsidR="00335F8C" w:rsidRDefault="00335F8C" w:rsidP="00F24EDE">
      <w:pPr>
        <w:rPr>
          <w:u w:val="single"/>
        </w:rPr>
      </w:pPr>
    </w:p>
    <w:p w14:paraId="6665D658" w14:textId="6BDCCF86" w:rsidR="00335F8C" w:rsidRDefault="00335F8C" w:rsidP="00F24EDE">
      <w:pPr>
        <w:rPr>
          <w:u w:val="single"/>
        </w:rPr>
      </w:pPr>
    </w:p>
    <w:p w14:paraId="1112348E" w14:textId="0276DC38" w:rsidR="00335F8C" w:rsidRDefault="00335F8C" w:rsidP="00F24EDE">
      <w:pPr>
        <w:rPr>
          <w:u w:val="single"/>
        </w:rPr>
      </w:pPr>
    </w:p>
    <w:p w14:paraId="24EAFF67" w14:textId="6654C897" w:rsidR="00335F8C" w:rsidRDefault="00335F8C" w:rsidP="00F24EDE">
      <w:pPr>
        <w:rPr>
          <w:u w:val="single"/>
        </w:rPr>
      </w:pPr>
    </w:p>
    <w:p w14:paraId="5DA04636" w14:textId="68B25B09" w:rsidR="00335F8C" w:rsidRDefault="00335F8C" w:rsidP="00F24EDE">
      <w:pPr>
        <w:rPr>
          <w:u w:val="single"/>
        </w:rPr>
      </w:pPr>
    </w:p>
    <w:p w14:paraId="1D5B44CF" w14:textId="516B7930" w:rsidR="00335F8C" w:rsidRDefault="00335F8C" w:rsidP="00F24EDE">
      <w:pPr>
        <w:rPr>
          <w:u w:val="single"/>
        </w:rPr>
      </w:pPr>
    </w:p>
    <w:p w14:paraId="231504ED" w14:textId="786AAD72" w:rsidR="00335F8C" w:rsidRDefault="00335F8C" w:rsidP="00F24EDE">
      <w:pPr>
        <w:rPr>
          <w:u w:val="single"/>
        </w:rPr>
      </w:pPr>
    </w:p>
    <w:p w14:paraId="2F8CD4D8" w14:textId="48CE21A2" w:rsidR="00335F8C" w:rsidRDefault="00335F8C" w:rsidP="00F24EDE">
      <w:pPr>
        <w:rPr>
          <w:u w:val="single"/>
        </w:rPr>
      </w:pPr>
    </w:p>
    <w:p w14:paraId="1710C374" w14:textId="77777777" w:rsidR="00335F8C" w:rsidRPr="009E1B18" w:rsidRDefault="00335F8C" w:rsidP="00335F8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926E51F" w14:textId="77777777" w:rsidR="00335F8C" w:rsidRDefault="00335F8C" w:rsidP="00335F8C">
      <w:r>
        <w:rPr>
          <w:b/>
        </w:rPr>
        <w:t xml:space="preserve">Focus on One Word Worksheet: </w:t>
      </w:r>
      <w:r>
        <w:rPr>
          <w:b/>
          <w:i/>
        </w:rPr>
        <w:t>Papal</w:t>
      </w:r>
      <w:r>
        <w:rPr>
          <w:b/>
        </w:rPr>
        <w:t xml:space="preserve"> 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430C800" w14:textId="77777777" w:rsidR="00335F8C" w:rsidRDefault="00335F8C" w:rsidP="00335F8C"/>
    <w:p w14:paraId="3E759E03" w14:textId="77777777" w:rsidR="00335F8C" w:rsidRPr="00EC0A30" w:rsidRDefault="00335F8C" w:rsidP="00335F8C">
      <w:pPr>
        <w:pStyle w:val="ListParagraph"/>
        <w:numPr>
          <w:ilvl w:val="0"/>
          <w:numId w:val="2"/>
        </w:numPr>
        <w:rPr>
          <w:b/>
        </w:rPr>
      </w:pPr>
      <w:r>
        <w:t>**** is an historian who studies Popes and</w:t>
      </w:r>
      <w:r w:rsidRPr="00EC0A30">
        <w:rPr>
          <w:i/>
        </w:rPr>
        <w:t xml:space="preserve"> papal</w:t>
      </w:r>
      <w:r>
        <w:t xml:space="preserve"> history.</w:t>
      </w:r>
    </w:p>
    <w:p w14:paraId="413BB627" w14:textId="77777777" w:rsidR="00335F8C" w:rsidRPr="00EC0A30" w:rsidRDefault="00335F8C" w:rsidP="00335F8C">
      <w:pPr>
        <w:pStyle w:val="ListParagraph"/>
        <w:numPr>
          <w:ilvl w:val="0"/>
          <w:numId w:val="2"/>
        </w:numPr>
        <w:rPr>
          <w:b/>
        </w:rPr>
      </w:pPr>
      <w:r>
        <w:t xml:space="preserve">**** is working on a PhD on the history of the Renaissance and is quite interested in how </w:t>
      </w:r>
      <w:r w:rsidRPr="00EC0A30">
        <w:rPr>
          <w:i/>
        </w:rPr>
        <w:t>papal</w:t>
      </w:r>
      <w:r>
        <w:t xml:space="preserve"> power often competed with or even defeated royal power.</w:t>
      </w:r>
    </w:p>
    <w:p w14:paraId="2AC7C093" w14:textId="77777777" w:rsidR="00335F8C" w:rsidRPr="00EC0A30" w:rsidRDefault="00335F8C" w:rsidP="00335F8C">
      <w:pPr>
        <w:pStyle w:val="ListParagraph"/>
        <w:numPr>
          <w:ilvl w:val="0"/>
          <w:numId w:val="2"/>
        </w:numPr>
        <w:rPr>
          <w:b/>
        </w:rPr>
      </w:pPr>
      <w:r>
        <w:t xml:space="preserve">The Pope lives in the </w:t>
      </w:r>
      <w:r w:rsidRPr="00EC0A30">
        <w:rPr>
          <w:i/>
        </w:rPr>
        <w:t xml:space="preserve">papal </w:t>
      </w:r>
      <w:r>
        <w:t>quarters in the Vatican.</w:t>
      </w:r>
    </w:p>
    <w:p w14:paraId="4C33890A" w14:textId="77777777" w:rsidR="00335F8C" w:rsidRPr="00EC0A30" w:rsidRDefault="00335F8C" w:rsidP="00335F8C">
      <w:pPr>
        <w:pStyle w:val="ListParagraph"/>
        <w:numPr>
          <w:ilvl w:val="0"/>
          <w:numId w:val="2"/>
        </w:numPr>
        <w:rPr>
          <w:b/>
        </w:rPr>
      </w:pPr>
      <w:r>
        <w:t xml:space="preserve">Henry VIII challenged the Catholic Church, then created the Church of England, effectively ending </w:t>
      </w:r>
      <w:r w:rsidRPr="00EC0A30">
        <w:rPr>
          <w:i/>
        </w:rPr>
        <w:t>papal</w:t>
      </w:r>
      <w:r>
        <w:t xml:space="preserve"> authority in England.</w:t>
      </w:r>
    </w:p>
    <w:p w14:paraId="701D22F7" w14:textId="77777777" w:rsidR="00335F8C" w:rsidRPr="00EC0A30" w:rsidRDefault="00335F8C" w:rsidP="00335F8C">
      <w:pPr>
        <w:pStyle w:val="ListParagraph"/>
        <w:numPr>
          <w:ilvl w:val="0"/>
          <w:numId w:val="2"/>
        </w:numPr>
        <w:rPr>
          <w:b/>
        </w:rPr>
      </w:pPr>
      <w:r>
        <w:t xml:space="preserve">In the past 500 years or so, </w:t>
      </w:r>
      <w:r w:rsidRPr="00EC0A30">
        <w:rPr>
          <w:i/>
        </w:rPr>
        <w:t>papal</w:t>
      </w:r>
      <w:r>
        <w:t xml:space="preserve"> power has declined around the world.</w:t>
      </w:r>
    </w:p>
    <w:p w14:paraId="28D351DF" w14:textId="77777777" w:rsidR="00335F8C" w:rsidRDefault="00335F8C" w:rsidP="00335F8C"/>
    <w:p w14:paraId="344F98F6" w14:textId="4DF8A078" w:rsidR="00335F8C" w:rsidRPr="006B45BA" w:rsidRDefault="00335F8C" w:rsidP="00335F8C">
      <w:r>
        <w:rPr>
          <w:b/>
          <w:u w:val="single"/>
        </w:rPr>
        <w:t>The adjective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papal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335F8C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ED139C"/>
    <w:multiLevelType w:val="hybridMultilevel"/>
    <w:tmpl w:val="367E0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F45C86"/>
    <w:multiLevelType w:val="hybridMultilevel"/>
    <w:tmpl w:val="E87C65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A29"/>
    <w:rsid w:val="00040C44"/>
    <w:rsid w:val="001539C9"/>
    <w:rsid w:val="001F20BF"/>
    <w:rsid w:val="002C2733"/>
    <w:rsid w:val="00335A5C"/>
    <w:rsid w:val="00335F8C"/>
    <w:rsid w:val="00410E3E"/>
    <w:rsid w:val="005A5A20"/>
    <w:rsid w:val="006B45BA"/>
    <w:rsid w:val="00732B74"/>
    <w:rsid w:val="00C32881"/>
    <w:rsid w:val="00CA4835"/>
    <w:rsid w:val="00CE07E8"/>
    <w:rsid w:val="00E11225"/>
    <w:rsid w:val="00EB0A29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E6642B"/>
  <w15:chartTrackingRefBased/>
  <w15:docId w15:val="{B29564F4-9201-2648-9E8B-918D47D90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0C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2</Pages>
  <Words>275</Words>
  <Characters>1570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2018-07-13T13:24:00Z</dcterms:created>
  <dcterms:modified xsi:type="dcterms:W3CDTF">2018-07-16T14:19:00Z</dcterms:modified>
</cp:coreProperties>
</file>